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F536C0" w14:textId="117E0F1F" w:rsidR="00C94519" w:rsidRPr="00ED72C7" w:rsidRDefault="00E42264" w:rsidP="00313D2F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5EB60333" wp14:editId="08C11C22">
                <wp:simplePos x="0" y="0"/>
                <wp:positionH relativeFrom="page">
                  <wp:posOffset>0</wp:posOffset>
                </wp:positionH>
                <wp:positionV relativeFrom="page">
                  <wp:posOffset>-30480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rgbClr val="1D7EBE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847C51" w14:textId="77777777" w:rsidR="0027662B" w:rsidRDefault="0027662B" w:rsidP="002766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B60333" id="Rektangel 4" o:spid="_x0000_s1026" style="position:absolute;margin-left:0;margin-top:-2.4pt;width:12pt;height:810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" fillcolor="#1d7ebe" stroked="f" strokeweight="1pt">
                <v:textbox>
                  <w:txbxContent>
                    <w:p w14:paraId="12847C51" w14:textId="77777777" w:rsidR="0027662B" w:rsidRDefault="0027662B" w:rsidP="0027662B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C43962">
        <w:t>Rebuttal Battle</w:t>
      </w:r>
    </w:p>
    <w:p w14:paraId="77422B3B" w14:textId="1653D322" w:rsidR="004B6602" w:rsidRDefault="00E42264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5A4F75C2" wp14:editId="7360EE75">
                <wp:extent cx="4610100" cy="228600"/>
                <wp:effectExtent l="0" t="0" r="0" b="0"/>
                <wp:docPr id="17" name="Tekstbok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rgbClr val="D9D9D8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FD2D67" w14:textId="77777777" w:rsidR="007136BD" w:rsidRPr="008A0698" w:rsidRDefault="0097657D" w:rsidP="00603E35">
                            <w:pPr>
                              <w:pStyle w:val="TAG"/>
                            </w:pPr>
                            <w:r>
                              <w:t xml:space="preserve">Name: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A4F75C2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" fillcolor="#d9d9d8" stroked="f" strokeweight=".5pt">
                <v:textbox inset="6pt,3pt,6pt,3pt">
                  <w:txbxContent>
                    <w:p w14:paraId="02FD2D67" w14:textId="77777777" w:rsidR="007136BD" w:rsidRPr="008A0698" w:rsidRDefault="0097657D" w:rsidP="00603E35">
                      <w:pPr>
                        <w:pStyle w:val="TAG"/>
                      </w:pPr>
                      <w:r>
                        <w:t xml:space="preserve">Name: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815B36" w14:textId="77777777" w:rsidR="00323EF9" w:rsidRPr="001C5710" w:rsidRDefault="00323EF9" w:rsidP="00323EF9">
      <w:pPr>
        <w:pStyle w:val="Linebreak6pt"/>
      </w:pPr>
    </w:p>
    <w:p w14:paraId="3D950C4C" w14:textId="13D6DD6B" w:rsidR="00C843B0" w:rsidRDefault="00E42264" w:rsidP="005B3DD4">
      <w:r>
        <w:rPr>
          <w:noProof/>
        </w:rPr>
        <mc:AlternateContent>
          <mc:Choice Requires="wpg">
            <w:drawing>
              <wp:inline distT="0" distB="0" distL="0" distR="0" wp14:anchorId="1A4D61E5" wp14:editId="68A901DA">
                <wp:extent cx="4610100" cy="378460"/>
                <wp:effectExtent l="0" t="0" r="0" b="254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10100" cy="378460"/>
                          <a:chOff x="0" y="0"/>
                          <a:chExt cx="4610100" cy="381000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>
                            <a:off x="0" y="381000"/>
                            <a:ext cx="461010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4610100" cy="3810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3661AC2" w14:textId="043F8758" w:rsidR="00A76A0E" w:rsidRPr="008A0698" w:rsidRDefault="00A27B85" w:rsidP="00A76A0E">
                              <w:pPr>
                                <w:pStyle w:val="Subtitle"/>
                                <w:rPr>
                                  <w:color w:val="000000"/>
                                </w:rPr>
                              </w:pPr>
                              <w:r w:rsidRPr="008A0698">
                                <w:rPr>
                                  <w:rStyle w:val="SubtitleChar"/>
                                  <w:color w:val="000000"/>
                                </w:rPr>
                                <w:t xml:space="preserve">Read the question and take a stance. 1) Prepare to defend your position in a </w:t>
                              </w:r>
                              <w:r w:rsidR="00713949">
                                <w:rPr>
                                  <w:rStyle w:val="SubtitleChar"/>
                                  <w:color w:val="000000"/>
                                </w:rPr>
                                <w:t>battle</w:t>
                              </w:r>
                              <w:r w:rsidRPr="008A0698">
                                <w:rPr>
                                  <w:rStyle w:val="SubtitleChar"/>
                                  <w:color w:val="000000"/>
                                </w:rPr>
                                <w:t>: W</w:t>
                              </w:r>
                              <w:r w:rsidR="009F5498" w:rsidRPr="008A0698">
                                <w:rPr>
                                  <w:rStyle w:val="SubtitleChar"/>
                                  <w:color w:val="000000"/>
                                </w:rPr>
                                <w:t>rite down</w:t>
                              </w:r>
                              <w:r w:rsidR="00603E35" w:rsidRPr="008A0698">
                                <w:rPr>
                                  <w:rStyle w:val="SubtitleChar"/>
                                  <w:color w:val="000000"/>
                                </w:rPr>
                                <w:t xml:space="preserve"> your</w:t>
                              </w:r>
                              <w:r w:rsidR="009F5498" w:rsidRPr="008A0698">
                                <w:rPr>
                                  <w:rStyle w:val="SubtitleChar"/>
                                  <w:color w:val="000000"/>
                                </w:rPr>
                                <w:t xml:space="preserve"> arguments (reasons</w:t>
                              </w:r>
                              <w:r w:rsidR="00445D16">
                                <w:rPr>
                                  <w:rStyle w:val="SubtitleChar"/>
                                  <w:color w:val="000000"/>
                                </w:rPr>
                                <w:t xml:space="preserve"> and evidence</w:t>
                              </w:r>
                              <w:r w:rsidR="0005556A" w:rsidRPr="008A0698">
                                <w:rPr>
                                  <w:rStyle w:val="SubtitleChar"/>
                                  <w:color w:val="000000"/>
                                </w:rPr>
                                <w:t>) and</w:t>
                              </w:r>
                              <w:r w:rsidRPr="008A0698">
                                <w:rPr>
                                  <w:rStyle w:val="SubtitleChar"/>
                                  <w:color w:val="000000"/>
                                </w:rPr>
                                <w:t xml:space="preserve"> </w:t>
                              </w:r>
                              <w:r w:rsidR="00853624" w:rsidRPr="008A0698">
                                <w:rPr>
                                  <w:rStyle w:val="SubtitleChar"/>
                                  <w:color w:val="000000"/>
                                </w:rPr>
                                <w:t>a</w:t>
                              </w:r>
                              <w:r w:rsidR="009F5498" w:rsidRPr="008A0698">
                                <w:rPr>
                                  <w:rStyle w:val="SubtitleChar"/>
                                  <w:color w:val="000000"/>
                                </w:rPr>
                                <w:t>nticipat</w:t>
                              </w:r>
                              <w:r w:rsidR="001451AB">
                                <w:rPr>
                                  <w:rStyle w:val="SubtitleChar"/>
                                  <w:color w:val="000000"/>
                                </w:rPr>
                                <w:t xml:space="preserve">e </w:t>
                              </w:r>
                              <w:r w:rsidR="009F5498" w:rsidRPr="008A0698">
                                <w:rPr>
                                  <w:rStyle w:val="SubtitleChar"/>
                                  <w:color w:val="000000"/>
                                </w:rPr>
                                <w:t>your opponent’s arguments</w:t>
                              </w:r>
                              <w:r w:rsidRPr="008A0698">
                                <w:rPr>
                                  <w:rStyle w:val="SubtitleChar"/>
                                  <w:color w:val="000000"/>
                                </w:rPr>
                                <w:t xml:space="preserve">. 2) </w:t>
                              </w:r>
                              <w:r w:rsidR="00713949">
                                <w:rPr>
                                  <w:rStyle w:val="SubtitleChar"/>
                                  <w:color w:val="000000"/>
                                </w:rPr>
                                <w:t>Battle</w:t>
                              </w:r>
                              <w:r w:rsidR="00603E35" w:rsidRPr="008A0698">
                                <w:rPr>
                                  <w:rStyle w:val="SubtitleChar"/>
                                  <w:color w:val="000000"/>
                                </w:rPr>
                                <w:t>.</w:t>
                              </w:r>
                              <w:r w:rsidR="009F5498" w:rsidRPr="008A0698">
                                <w:rPr>
                                  <w:rStyle w:val="SubtitleChar"/>
                                  <w:color w:val="000000"/>
                                </w:rPr>
                                <w:t xml:space="preserve">  </w:t>
                              </w:r>
                            </w:p>
                            <w:p w14:paraId="2F1D7EE9" w14:textId="77777777" w:rsidR="00A76A0E" w:rsidRPr="008A0698" w:rsidRDefault="00A76A0E" w:rsidP="00A76A0E">
                              <w:pPr>
                                <w:jc w:val="center"/>
                                <w:rPr>
                                  <w:color w:val="00000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4D61E5" id="Group 7" o:spid="_x0000_s1028" style="width:363pt;height:29.8pt;mso-position-horizontal-relative:char;mso-position-vertical-relative:line" coordsize="46101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">
                <v:line id="Straight Connector 5" o:spid="_x0000_s1029" style="position:absolute;visibility:visible;mso-wrap-style:square" from="0,3810" to="46101,3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" strokecolor="#1d7ebe" strokeweight="1pt">
                  <v:stroke joinstyle="miter"/>
                </v:line>
                <v:rect id="Rectangle 6" o:spid="_x0000_s1030" style="position:absolute;width:46101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" filled="f" stroked="f" strokeweight="1pt">
                  <v:textbox inset="0,0,0,0">
                    <w:txbxContent>
                      <w:p w14:paraId="73661AC2" w14:textId="043F8758" w:rsidR="00A76A0E" w:rsidRPr="008A0698" w:rsidRDefault="00A27B85" w:rsidP="00A76A0E">
                        <w:pPr>
                          <w:pStyle w:val="Subtitle"/>
                          <w:rPr>
                            <w:color w:val="000000"/>
                          </w:rPr>
                        </w:pPr>
                        <w:r w:rsidRPr="008A0698">
                          <w:rPr>
                            <w:rStyle w:val="SubtitleChar"/>
                            <w:color w:val="000000"/>
                          </w:rPr>
                          <w:t xml:space="preserve">Read the question and take a stance. 1) Prepare to defend your position in a </w:t>
                        </w:r>
                        <w:r w:rsidR="00713949">
                          <w:rPr>
                            <w:rStyle w:val="SubtitleChar"/>
                            <w:color w:val="000000"/>
                          </w:rPr>
                          <w:t>battle</w:t>
                        </w:r>
                        <w:r w:rsidRPr="008A0698">
                          <w:rPr>
                            <w:rStyle w:val="SubtitleChar"/>
                            <w:color w:val="000000"/>
                          </w:rPr>
                          <w:t>: W</w:t>
                        </w:r>
                        <w:r w:rsidR="009F5498" w:rsidRPr="008A0698">
                          <w:rPr>
                            <w:rStyle w:val="SubtitleChar"/>
                            <w:color w:val="000000"/>
                          </w:rPr>
                          <w:t>rite down</w:t>
                        </w:r>
                        <w:r w:rsidR="00603E35" w:rsidRPr="008A0698">
                          <w:rPr>
                            <w:rStyle w:val="SubtitleChar"/>
                            <w:color w:val="000000"/>
                          </w:rPr>
                          <w:t xml:space="preserve"> your</w:t>
                        </w:r>
                        <w:r w:rsidR="009F5498" w:rsidRPr="008A0698">
                          <w:rPr>
                            <w:rStyle w:val="SubtitleChar"/>
                            <w:color w:val="000000"/>
                          </w:rPr>
                          <w:t xml:space="preserve"> arguments (reasons</w:t>
                        </w:r>
                        <w:r w:rsidR="00445D16">
                          <w:rPr>
                            <w:rStyle w:val="SubtitleChar"/>
                            <w:color w:val="000000"/>
                          </w:rPr>
                          <w:t xml:space="preserve"> and evidence</w:t>
                        </w:r>
                        <w:r w:rsidR="0005556A" w:rsidRPr="008A0698">
                          <w:rPr>
                            <w:rStyle w:val="SubtitleChar"/>
                            <w:color w:val="000000"/>
                          </w:rPr>
                          <w:t>) and</w:t>
                        </w:r>
                        <w:r w:rsidRPr="008A0698">
                          <w:rPr>
                            <w:rStyle w:val="SubtitleChar"/>
                            <w:color w:val="000000"/>
                          </w:rPr>
                          <w:t xml:space="preserve"> </w:t>
                        </w:r>
                        <w:r w:rsidR="00853624" w:rsidRPr="008A0698">
                          <w:rPr>
                            <w:rStyle w:val="SubtitleChar"/>
                            <w:color w:val="000000"/>
                          </w:rPr>
                          <w:t>a</w:t>
                        </w:r>
                        <w:r w:rsidR="009F5498" w:rsidRPr="008A0698">
                          <w:rPr>
                            <w:rStyle w:val="SubtitleChar"/>
                            <w:color w:val="000000"/>
                          </w:rPr>
                          <w:t>nticipat</w:t>
                        </w:r>
                        <w:r w:rsidR="001451AB">
                          <w:rPr>
                            <w:rStyle w:val="SubtitleChar"/>
                            <w:color w:val="000000"/>
                          </w:rPr>
                          <w:t xml:space="preserve">e </w:t>
                        </w:r>
                        <w:r w:rsidR="009F5498" w:rsidRPr="008A0698">
                          <w:rPr>
                            <w:rStyle w:val="SubtitleChar"/>
                            <w:color w:val="000000"/>
                          </w:rPr>
                          <w:t>your opponent’s arguments</w:t>
                        </w:r>
                        <w:r w:rsidRPr="008A0698">
                          <w:rPr>
                            <w:rStyle w:val="SubtitleChar"/>
                            <w:color w:val="000000"/>
                          </w:rPr>
                          <w:t xml:space="preserve">. 2) </w:t>
                        </w:r>
                        <w:r w:rsidR="00713949">
                          <w:rPr>
                            <w:rStyle w:val="SubtitleChar"/>
                            <w:color w:val="000000"/>
                          </w:rPr>
                          <w:t>Battle</w:t>
                        </w:r>
                        <w:r w:rsidR="00603E35" w:rsidRPr="008A0698">
                          <w:rPr>
                            <w:rStyle w:val="SubtitleChar"/>
                            <w:color w:val="000000"/>
                          </w:rPr>
                          <w:t>.</w:t>
                        </w:r>
                        <w:r w:rsidR="009F5498" w:rsidRPr="008A0698">
                          <w:rPr>
                            <w:rStyle w:val="SubtitleChar"/>
                            <w:color w:val="000000"/>
                          </w:rPr>
                          <w:t xml:space="preserve">  </w:t>
                        </w:r>
                      </w:p>
                      <w:p w14:paraId="2F1D7EE9" w14:textId="77777777" w:rsidR="00A76A0E" w:rsidRPr="008A0698" w:rsidRDefault="00A76A0E" w:rsidP="00A76A0E">
                        <w:pPr>
                          <w:jc w:val="center"/>
                          <w:rPr>
                            <w:color w:val="000000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4F917C8" w14:textId="5EF4625D" w:rsidR="00CD77A3" w:rsidRDefault="00CD77A3" w:rsidP="00CD77A3">
      <w:pPr>
        <w:pStyle w:val="Linebreak6pt"/>
      </w:pPr>
    </w:p>
    <w:p w14:paraId="665E327A" w14:textId="48294AF4" w:rsidR="00CD77A3" w:rsidRDefault="00CD77A3" w:rsidP="005B3DD4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9A46C99" wp14:editId="36B8F212">
                <wp:simplePos x="0" y="0"/>
                <wp:positionH relativeFrom="column">
                  <wp:posOffset>7620</wp:posOffset>
                </wp:positionH>
                <wp:positionV relativeFrom="paragraph">
                  <wp:posOffset>38100</wp:posOffset>
                </wp:positionV>
                <wp:extent cx="7011670" cy="533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1670" cy="5334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465540" w14:textId="44018AC2" w:rsidR="00CD77A3" w:rsidRPr="00CD77A3" w:rsidRDefault="00CD77A3" w:rsidP="00CD77A3">
                            <w:pPr>
                              <w:pStyle w:val="TAG"/>
                            </w:pPr>
                            <w:r>
                              <w:t>Question: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A46C99" id="Text Box 1" o:spid="_x0000_s1031" type="#_x0000_t202" style="position:absolute;margin-left:.6pt;margin-top:3pt;width:552.1pt;height:42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" fillcolor="#f3f3f3 [3214]" stroked="f" strokeweight=".5pt">
                <v:textbox>
                  <w:txbxContent>
                    <w:p w14:paraId="46465540" w14:textId="44018AC2" w:rsidR="00CD77A3" w:rsidRPr="00CD77A3" w:rsidRDefault="00CD77A3" w:rsidP="00CD77A3">
                      <w:pPr>
                        <w:pStyle w:val="TAG"/>
                      </w:pPr>
                      <w:r>
                        <w:t>Question:</w:t>
                      </w:r>
                    </w:p>
                  </w:txbxContent>
                </v:textbox>
              </v:shape>
            </w:pict>
          </mc:Fallback>
        </mc:AlternateContent>
      </w:r>
    </w:p>
    <w:p w14:paraId="1A0585BF" w14:textId="5F9941F9" w:rsidR="00D8591B" w:rsidRDefault="00D8591B" w:rsidP="005B3DD4"/>
    <w:p w14:paraId="7E1030A8" w14:textId="4B90209D" w:rsidR="00603E35" w:rsidRDefault="00660A49" w:rsidP="005B3DD4">
      <w:r>
        <w:rPr>
          <w:noProof/>
        </w:rPr>
        <mc:AlternateContent>
          <mc:Choice Requires="wpg">
            <w:drawing>
              <wp:anchor distT="0" distB="0" distL="114300" distR="114300" simplePos="0" relativeHeight="251658243" behindDoc="0" locked="0" layoutInCell="1" allowOverlap="1" wp14:anchorId="73400119" wp14:editId="274599AF">
                <wp:simplePos x="0" y="0"/>
                <wp:positionH relativeFrom="column">
                  <wp:posOffset>0</wp:posOffset>
                </wp:positionH>
                <wp:positionV relativeFrom="paragraph">
                  <wp:posOffset>427990</wp:posOffset>
                </wp:positionV>
                <wp:extent cx="7011035" cy="3352800"/>
                <wp:effectExtent l="0" t="0" r="18415" b="0"/>
                <wp:wrapTopAndBottom/>
                <wp:docPr id="352" name="Gruppe 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1035" cy="3352800"/>
                          <a:chOff x="0" y="0"/>
                          <a:chExt cx="7011035" cy="3352800"/>
                        </a:xfrm>
                      </wpg:grpSpPr>
                      <wpg:grpSp>
                        <wpg:cNvPr id="14" name="Gruppe 14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7010400" cy="304800"/>
                            <a:chOff x="-76200" y="0"/>
                            <a:chExt cx="7010400" cy="304800"/>
                          </a:xfrm>
                        </wpg:grpSpPr>
                        <wps:wsp>
                          <wps:cNvPr id="10" name="Rektangel 10"/>
                          <wps:cNvSpPr/>
                          <wps:spPr>
                            <a:xfrm>
                              <a:off x="1699260" y="0"/>
                              <a:ext cx="3467100" cy="3048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AC78681" w14:textId="49F0AE2B" w:rsidR="00094740" w:rsidRPr="008A0698" w:rsidRDefault="00B138AA" w:rsidP="00B138AA">
                                <w:pPr>
                                  <w:ind w:left="360"/>
                                  <w:jc w:val="center"/>
                                  <w:rPr>
                                    <w:b/>
                                    <w:color w:val="1D7EBE"/>
                                    <w:lang w:val="nb-NO"/>
                                  </w:rPr>
                                </w:pPr>
                                <w:r w:rsidRPr="008A0698">
                                  <w:rPr>
                                    <w:b/>
                                    <w:color w:val="1D7EBE"/>
                                    <w:lang w:val="nb-NO"/>
                                  </w:rPr>
                                  <w:t>1. PREPARE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Rett linje 13"/>
                          <wps:cNvCnPr/>
                          <wps:spPr>
                            <a:xfrm>
                              <a:off x="-76200" y="304800"/>
                              <a:ext cx="7010400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9" name="Gruppe 9"/>
                        <wpg:cNvGrpSpPr/>
                        <wpg:grpSpPr>
                          <a:xfrm>
                            <a:off x="0" y="609600"/>
                            <a:ext cx="7011035" cy="686435"/>
                            <a:chOff x="0" y="0"/>
                            <a:chExt cx="7011247" cy="686647"/>
                          </a:xfrm>
                        </wpg:grpSpPr>
                        <wps:wsp>
                          <wps:cNvPr id="267" name="Rektangel 299"/>
                          <wps:cNvSpPr>
                            <a:spLocks/>
                          </wps:cNvSpPr>
                          <wps:spPr>
                            <a:xfrm>
                              <a:off x="0" y="8467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253CD70" w14:textId="50285006" w:rsidR="008364C4" w:rsidRPr="00E42264" w:rsidRDefault="00452D47" w:rsidP="008364C4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b-NO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nb-NO"/>
                                  </w:rPr>
                                  <w:t>YOUR</w:t>
                                </w:r>
                                <w:r w:rsidR="008364C4" w:rsidRPr="00E42264">
                                  <w:rPr>
                                    <w:color w:val="FFFFFF" w:themeColor="background1"/>
                                    <w:lang w:val="nb-NO"/>
                                  </w:rPr>
                                  <w:t xml:space="preserve"> ARGUMENT</w:t>
                                </w:r>
                                <w:r w:rsidR="00674DAB">
                                  <w:rPr>
                                    <w:color w:val="FFFFFF" w:themeColor="background1"/>
                                    <w:lang w:val="nb-NO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8" name="Tekstboks 300"/>
                          <wps:cNvSpPr txBox="1">
                            <a:spLocks/>
                          </wps:cNvSpPr>
                          <wps:spPr>
                            <a:xfrm>
                              <a:off x="8467" y="313267"/>
                              <a:ext cx="2278380" cy="3733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C562B79" w14:textId="515DA250" w:rsidR="00D0349A" w:rsidRPr="00A102BC" w:rsidRDefault="00D0349A" w:rsidP="00D0349A">
                                <w:pPr>
                                  <w:pStyle w:val="Subtitle"/>
                                  <w:rPr>
                                    <w:lang w:val="en-GB"/>
                                  </w:rPr>
                                </w:pPr>
                                <w:r>
                                  <w:t xml:space="preserve">Take a stance. </w:t>
                                </w:r>
                                <w:bookmarkStart w:id="0" w:name="_Hlk289484"/>
                                <w:bookmarkStart w:id="1" w:name="_Hlk289485"/>
                                <w:r w:rsidR="00A102BC">
                                  <w:rPr>
                                    <w:lang w:val="en-GB"/>
                                  </w:rPr>
                                  <w:t xml:space="preserve">Support your reasons with evidence, facts, and relevant examples.  </w:t>
                                </w:r>
                                <w:bookmarkEnd w:id="0"/>
                                <w:bookmarkEnd w:id="1"/>
                              </w:p>
                              <w:p w14:paraId="53FD0772" w14:textId="1653EA74" w:rsidR="008364C4" w:rsidRPr="00B22C25" w:rsidRDefault="008364C4" w:rsidP="008364C4">
                                <w:pPr>
                                  <w:pStyle w:val="Subtitle"/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9" name="Rektangel 301"/>
                          <wps:cNvSpPr>
                            <a:spLocks/>
                          </wps:cNvSpPr>
                          <wps:spPr>
                            <a:xfrm>
                              <a:off x="23622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D137E60" w14:textId="5C43217D" w:rsidR="008364C4" w:rsidRPr="00D03F9C" w:rsidRDefault="00452D47" w:rsidP="008364C4">
                                <w:pPr>
                                  <w:jc w:val="center"/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</w:pP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COUNTER-ARGUMENT</w:t>
                                </w:r>
                                <w:r w:rsidR="00674DAB"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0" name="Tekstboks 302"/>
                          <wps:cNvSpPr txBox="1">
                            <a:spLocks/>
                          </wps:cNvSpPr>
                          <wps:spPr>
                            <a:xfrm>
                              <a:off x="2362200" y="304800"/>
                              <a:ext cx="2278380" cy="381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3F3F708" w14:textId="4F77FEC3" w:rsidR="00452D47" w:rsidRPr="00452D47" w:rsidRDefault="00452D47" w:rsidP="00452D47">
                                <w:pPr>
                                  <w:pStyle w:val="Subtitle"/>
                                  <w:rPr>
                                    <w:szCs w:val="18"/>
                                    <w:lang w:val="en-GB" w:eastAsia="nb-NO"/>
                                  </w:rPr>
                                </w:pPr>
                                <w:r>
                                  <w:t xml:space="preserve">Anticipate how your opponent might respond:  interpret </w:t>
                                </w:r>
                                <w:r w:rsidR="00641758">
                                  <w:t>claims</w:t>
                                </w:r>
                                <w:r>
                                  <w:t xml:space="preserve"> different</w:t>
                                </w:r>
                                <w:r w:rsidR="00641758">
                                  <w:t>ly</w:t>
                                </w:r>
                                <w:r>
                                  <w:t>; point to drawbacks</w:t>
                                </w:r>
                                <w:r w:rsidR="00B34066">
                                  <w:t>.</w:t>
                                </w:r>
                                <w:r>
                                  <w:t xml:space="preserve"> </w:t>
                                </w:r>
                              </w:p>
                              <w:p w14:paraId="41589FBC" w14:textId="77777777" w:rsidR="00452D47" w:rsidRDefault="00452D47" w:rsidP="00452D47">
                                <w:pPr>
                                  <w:pStyle w:val="Subtitle"/>
                                </w:pPr>
                                <w:r>
                                  <w:t xml:space="preserve"> </w:t>
                                </w:r>
                              </w:p>
                              <w:p w14:paraId="480146E5" w14:textId="77777777" w:rsidR="008364C4" w:rsidRPr="00452D47" w:rsidRDefault="008364C4" w:rsidP="008364C4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1" name="Rektangel 303"/>
                          <wps:cNvSpPr>
                            <a:spLocks/>
                          </wps:cNvSpPr>
                          <wps:spPr>
                            <a:xfrm>
                              <a:off x="47244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409A205" w14:textId="3592D005" w:rsidR="008364C4" w:rsidRPr="00E42264" w:rsidRDefault="00452D47" w:rsidP="008364C4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b-NO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nb-NO"/>
                                  </w:rPr>
                                  <w:t>REBUTTAL</w:t>
                                </w:r>
                                <w:r w:rsidR="00674DAB">
                                  <w:rPr>
                                    <w:color w:val="FFFFFF" w:themeColor="background1"/>
                                    <w:lang w:val="nb-NO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2" name="Tekstboks 304"/>
                          <wps:cNvSpPr txBox="1">
                            <a:spLocks/>
                          </wps:cNvSpPr>
                          <wps:spPr>
                            <a:xfrm>
                              <a:off x="4732867" y="304800"/>
                              <a:ext cx="2278380" cy="304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DE50DDC" w14:textId="71A32BB7" w:rsidR="00452D47" w:rsidRPr="00452D47" w:rsidRDefault="00452D47" w:rsidP="00452D47">
                                <w:pPr>
                                  <w:pStyle w:val="Subtitle"/>
                                  <w:rPr>
                                    <w:szCs w:val="18"/>
                                    <w:lang w:val="en-GB" w:eastAsia="nb-NO"/>
                                  </w:rPr>
                                </w:pPr>
                                <w:r>
                                  <w:t xml:space="preserve">Be ready with a comeback. Refute the counter-argument by showing how/why it is </w:t>
                                </w:r>
                                <w:r w:rsidR="00E60C19">
                                  <w:t>invalid</w:t>
                                </w:r>
                                <w:r>
                                  <w:t>.</w:t>
                                </w:r>
                              </w:p>
                              <w:p w14:paraId="2751721C" w14:textId="77777777" w:rsidR="00452D47" w:rsidRDefault="00452D47" w:rsidP="00452D47">
                                <w:pPr>
                                  <w:pStyle w:val="Subtitle"/>
                                </w:pPr>
                                <w:r>
                                  <w:t xml:space="preserve"> </w:t>
                                </w:r>
                              </w:p>
                              <w:p w14:paraId="0D523F30" w14:textId="77777777" w:rsidR="008364C4" w:rsidRPr="00452D47" w:rsidRDefault="008364C4" w:rsidP="008364C4">
                                <w:pPr>
                                  <w:pStyle w:val="Subtitle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" name="Gruppe 11"/>
                        <wpg:cNvGrpSpPr/>
                        <wpg:grpSpPr>
                          <a:xfrm>
                            <a:off x="0" y="12954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274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6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7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9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0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" name="Tekstboks 24"/>
                        <wps:cNvSpPr txBox="1"/>
                        <wps:spPr>
                          <a:xfrm>
                            <a:off x="0" y="381000"/>
                            <a:ext cx="7010400" cy="22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C06C228" w14:textId="7B2E3F96" w:rsidR="001A0874" w:rsidRPr="00862D3C" w:rsidRDefault="001A0874" w:rsidP="001A0874">
                              <w:pPr>
                                <w:jc w:val="center"/>
                                <w:rPr>
                                  <w:lang w:val="nb-NO"/>
                                </w:rPr>
                              </w:pPr>
                              <w:r w:rsidRPr="00B138AA">
                                <w:rPr>
                                  <w:b/>
                                </w:rPr>
                                <w:t>Prepare to defend your argumen</w:t>
                              </w:r>
                              <w:r>
                                <w:rPr>
                                  <w:b/>
                                </w:rPr>
                                <w:t>t</w:t>
                              </w:r>
                              <w:r w:rsidR="009F028D">
                                <w:rPr>
                                  <w:b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" name="Gruppe 12"/>
                        <wpg:cNvGrpSpPr/>
                        <wpg:grpSpPr>
                          <a:xfrm>
                            <a:off x="0" y="23622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15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3400119" id="Gruppe 352" o:spid="_x0000_s1032" style="position:absolute;margin-left:0;margin-top:33.7pt;width:552.05pt;height:264pt;z-index:251658243;mso-position-horizontal-relative:text;mso-position-vertical-relative:text" coordsize="70110,33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">
                <v:group id="_x0000_s1033" style="position:absolute;width:70104;height:3048" coordorigin="-762" coordsize="70104,3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ktangel 10" o:spid="_x0000_s1034" style="position:absolute;left:16992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" filled="f" stroked="f" strokeweight="1pt">
                    <v:textbox>
                      <w:txbxContent>
                        <w:p w14:paraId="3AC78681" w14:textId="49F0AE2B" w:rsidR="00094740" w:rsidRPr="008A0698" w:rsidRDefault="00B138AA" w:rsidP="00B138AA">
                          <w:pPr>
                            <w:ind w:left="360"/>
                            <w:jc w:val="center"/>
                            <w:rPr>
                              <w:b/>
                              <w:color w:val="1D7EBE"/>
                              <w:lang w:val="nb-NO"/>
                            </w:rPr>
                          </w:pPr>
                          <w:r w:rsidRPr="008A0698">
                            <w:rPr>
                              <w:b/>
                              <w:color w:val="1D7EBE"/>
                              <w:lang w:val="nb-NO"/>
                            </w:rPr>
                            <w:t>1. PREPARE</w:t>
                          </w:r>
                        </w:p>
                      </w:txbxContent>
                    </v:textbox>
                  </v:rect>
                  <v:line id="Rett linje 13" o:spid="_x0000_s1035" style="position:absolute;visibility:visible;mso-wrap-style:square" from="-762,3048" to="69342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" strokecolor="#1d7ebe" strokeweight="1pt">
                    <v:stroke joinstyle="miter"/>
                  </v:line>
                </v:group>
                <v:group id="Gruppe 9" o:spid="_x0000_s1036" style="position:absolute;top:6096;width:70110;height:6864" coordsize="70112,6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ktangel 299" o:spid="_x0000_s1037" style="position:absolute;top:8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" fillcolor="#1d7ebe" stroked="f" strokeweight="1pt">
                    <v:textbox>
                      <w:txbxContent>
                        <w:p w14:paraId="3253CD70" w14:textId="50285006" w:rsidR="008364C4" w:rsidRPr="00E42264" w:rsidRDefault="00452D47" w:rsidP="008364C4">
                          <w:pPr>
                            <w:jc w:val="center"/>
                            <w:rPr>
                              <w:color w:val="FFFFFF" w:themeColor="background1"/>
                              <w:lang w:val="nb-NO"/>
                            </w:rPr>
                          </w:pPr>
                          <w:r>
                            <w:rPr>
                              <w:color w:val="FFFFFF" w:themeColor="background1"/>
                              <w:lang w:val="nb-NO"/>
                            </w:rPr>
                            <w:t>YOUR</w:t>
                          </w:r>
                          <w:r w:rsidR="008364C4" w:rsidRPr="00E42264">
                            <w:rPr>
                              <w:color w:val="FFFFFF" w:themeColor="background1"/>
                              <w:lang w:val="nb-NO"/>
                            </w:rPr>
                            <w:t xml:space="preserve"> ARGUMENT</w:t>
                          </w:r>
                          <w:r w:rsidR="00674DAB">
                            <w:rPr>
                              <w:color w:val="FFFFFF" w:themeColor="background1"/>
                              <w:lang w:val="nb-NO"/>
                            </w:rPr>
                            <w:t>S</w:t>
                          </w:r>
                        </w:p>
                      </w:txbxContent>
                    </v:textbox>
                  </v:rect>
                  <v:shape id="Tekstboks 300" o:spid="_x0000_s1038" type="#_x0000_t202" style="position:absolute;left:84;top:3132;width:22784;height:3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" filled="f" stroked="f" strokeweight=".5pt">
                    <v:textbox inset="0,0,0,0">
                      <w:txbxContent>
                        <w:p w14:paraId="2C562B79" w14:textId="515DA250" w:rsidR="00D0349A" w:rsidRPr="00A102BC" w:rsidRDefault="00D0349A" w:rsidP="00D0349A">
                          <w:pPr>
                            <w:pStyle w:val="Subtitle"/>
                            <w:rPr>
                              <w:lang w:val="en-GB"/>
                            </w:rPr>
                          </w:pPr>
                          <w:r>
                            <w:t xml:space="preserve">Take a stance. </w:t>
                          </w:r>
                          <w:bookmarkStart w:id="2" w:name="_Hlk289484"/>
                          <w:bookmarkStart w:id="3" w:name="_Hlk289485"/>
                          <w:r w:rsidR="00A102BC">
                            <w:rPr>
                              <w:lang w:val="en-GB"/>
                            </w:rPr>
                            <w:t xml:space="preserve">Support your reasons with evidence, facts, and relevant examples.  </w:t>
                          </w:r>
                          <w:bookmarkEnd w:id="2"/>
                          <w:bookmarkEnd w:id="3"/>
                        </w:p>
                        <w:p w14:paraId="53FD0772" w14:textId="1653EA74" w:rsidR="008364C4" w:rsidRPr="00B22C25" w:rsidRDefault="008364C4" w:rsidP="008364C4">
                          <w:pPr>
                            <w:pStyle w:val="Subtitle"/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</v:shape>
                  <v:rect id="Rektangel 301" o:spid="_x0000_s1039" style="position:absolute;left:23622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" fillcolor="#cce6f7 [660]" stroked="f" strokeweight="1pt">
                    <v:textbox>
                      <w:txbxContent>
                        <w:p w14:paraId="2D137E60" w14:textId="5C43217D" w:rsidR="008364C4" w:rsidRPr="00D03F9C" w:rsidRDefault="00452D47" w:rsidP="008364C4">
                          <w:pPr>
                            <w:jc w:val="center"/>
                            <w:rPr>
                              <w:color w:val="155E8E" w:themeColor="accent1" w:themeShade="BF"/>
                              <w:lang w:val="nb-NO"/>
                            </w:rPr>
                          </w:pP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COUNTER-ARGUMENT</w:t>
                          </w:r>
                          <w:r w:rsidR="00674DAB"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S</w:t>
                          </w:r>
                        </w:p>
                      </w:txbxContent>
                    </v:textbox>
                  </v:rect>
                  <v:shape id="Tekstboks 302" o:spid="_x0000_s1040" type="#_x0000_t202" style="position:absolute;left:23622;top:3048;width:22783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" filled="f" stroked="f" strokeweight=".5pt">
                    <v:textbox inset="0,0,0,0">
                      <w:txbxContent>
                        <w:p w14:paraId="03F3F708" w14:textId="4F77FEC3" w:rsidR="00452D47" w:rsidRPr="00452D47" w:rsidRDefault="00452D47" w:rsidP="00452D47">
                          <w:pPr>
                            <w:pStyle w:val="Subtitle"/>
                            <w:rPr>
                              <w:szCs w:val="18"/>
                              <w:lang w:val="en-GB" w:eastAsia="nb-NO"/>
                            </w:rPr>
                          </w:pPr>
                          <w:r>
                            <w:t xml:space="preserve">Anticipate how your opponent might respond:  interpret </w:t>
                          </w:r>
                          <w:r w:rsidR="00641758">
                            <w:t>claims</w:t>
                          </w:r>
                          <w:r>
                            <w:t xml:space="preserve"> different</w:t>
                          </w:r>
                          <w:r w:rsidR="00641758">
                            <w:t>ly</w:t>
                          </w:r>
                          <w:r>
                            <w:t>; point to drawbacks</w:t>
                          </w:r>
                          <w:r w:rsidR="00B34066">
                            <w:t>.</w:t>
                          </w:r>
                          <w:r>
                            <w:t xml:space="preserve"> </w:t>
                          </w:r>
                        </w:p>
                        <w:p w14:paraId="41589FBC" w14:textId="77777777" w:rsidR="00452D47" w:rsidRDefault="00452D47" w:rsidP="00452D47">
                          <w:pPr>
                            <w:pStyle w:val="Subtitle"/>
                          </w:pPr>
                          <w:r>
                            <w:t xml:space="preserve"> </w:t>
                          </w:r>
                        </w:p>
                        <w:p w14:paraId="480146E5" w14:textId="77777777" w:rsidR="008364C4" w:rsidRPr="00452D47" w:rsidRDefault="008364C4" w:rsidP="008364C4"/>
                      </w:txbxContent>
                    </v:textbox>
                  </v:shape>
                  <v:rect id="Rektangel 303" o:spid="_x0000_s1041" style="position:absolute;left:4724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" fillcolor="#1d7ebe" stroked="f" strokeweight="1pt">
                    <v:textbox>
                      <w:txbxContent>
                        <w:p w14:paraId="7409A205" w14:textId="3592D005" w:rsidR="008364C4" w:rsidRPr="00E42264" w:rsidRDefault="00452D47" w:rsidP="008364C4">
                          <w:pPr>
                            <w:jc w:val="center"/>
                            <w:rPr>
                              <w:color w:val="FFFFFF" w:themeColor="background1"/>
                              <w:lang w:val="nb-NO"/>
                            </w:rPr>
                          </w:pPr>
                          <w:r>
                            <w:rPr>
                              <w:color w:val="FFFFFF" w:themeColor="background1"/>
                              <w:lang w:val="nb-NO"/>
                            </w:rPr>
                            <w:t>REBUTTAL</w:t>
                          </w:r>
                          <w:r w:rsidR="00674DAB">
                            <w:rPr>
                              <w:color w:val="FFFFFF" w:themeColor="background1"/>
                              <w:lang w:val="nb-NO"/>
                            </w:rPr>
                            <w:t>S</w:t>
                          </w:r>
                        </w:p>
                      </w:txbxContent>
                    </v:textbox>
                  </v:rect>
                  <v:shape id="Tekstboks 304" o:spid="_x0000_s1042" type="#_x0000_t202" style="position:absolute;left:47328;top:3048;width:22784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" filled="f" stroked="f" strokeweight=".5pt">
                    <v:textbox inset="0,0,0,0">
                      <w:txbxContent>
                        <w:p w14:paraId="0DE50DDC" w14:textId="71A32BB7" w:rsidR="00452D47" w:rsidRPr="00452D47" w:rsidRDefault="00452D47" w:rsidP="00452D47">
                          <w:pPr>
                            <w:pStyle w:val="Subtitle"/>
                            <w:rPr>
                              <w:szCs w:val="18"/>
                              <w:lang w:val="en-GB" w:eastAsia="nb-NO"/>
                            </w:rPr>
                          </w:pPr>
                          <w:r>
                            <w:t xml:space="preserve">Be ready with a comeback. Refute the counter-argument by showing how/why it is </w:t>
                          </w:r>
                          <w:r w:rsidR="00E60C19">
                            <w:t>invalid</w:t>
                          </w:r>
                          <w:r>
                            <w:t>.</w:t>
                          </w:r>
                        </w:p>
                        <w:p w14:paraId="2751721C" w14:textId="77777777" w:rsidR="00452D47" w:rsidRDefault="00452D47" w:rsidP="00452D47">
                          <w:pPr>
                            <w:pStyle w:val="Subtitle"/>
                          </w:pPr>
                          <w:r>
                            <w:t xml:space="preserve"> </w:t>
                          </w:r>
                        </w:p>
                        <w:p w14:paraId="0D523F30" w14:textId="77777777" w:rsidR="008364C4" w:rsidRPr="00452D47" w:rsidRDefault="008364C4" w:rsidP="008364C4">
                          <w:pPr>
                            <w:pStyle w:val="Subtitle"/>
                          </w:pPr>
                        </w:p>
                      </w:txbxContent>
                    </v:textbox>
                  </v:shape>
                </v:group>
                <v:group id="Gruppe 11" o:spid="_x0000_s1043" style="position:absolute;top:12954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Rektangel 306" o:spid="_x0000_s1044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" fillcolor="#d9d9d8" stroked="f" strokeweight="1pt"/>
                  <v:rect id="Rektangel 308" o:spid="_x0000_s1045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" fillcolor="#d9d9d8" stroked="f" strokeweight="1p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Likebent trekant 309" o:spid="_x0000_s1046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" fillcolor="#1d7ebe" stroked="f" strokeweight="1pt"/>
                  <v:rect id="Rektangel 311" o:spid="_x0000_s1047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" fillcolor="#f3f3f3 [3214]" stroked="f" strokeweight="1pt"/>
                  <v:shape id="Likebent trekant 312" o:spid="_x0000_s1048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" fillcolor="#1d7ebe" stroked="f" strokeweight="1pt"/>
                </v:group>
                <v:shape id="Tekstboks 24" o:spid="_x0000_s1049" type="#_x0000_t202" style="position:absolute;top:3810;width:70104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" filled="f" stroked="f" strokeweight=".5pt">
                  <v:textbox inset="0,0,0,0">
                    <w:txbxContent>
                      <w:p w14:paraId="1C06C228" w14:textId="7B2E3F96" w:rsidR="001A0874" w:rsidRPr="00862D3C" w:rsidRDefault="001A0874" w:rsidP="001A0874">
                        <w:pPr>
                          <w:jc w:val="center"/>
                          <w:rPr>
                            <w:lang w:val="nb-NO"/>
                          </w:rPr>
                        </w:pPr>
                        <w:r w:rsidRPr="00B138AA">
                          <w:rPr>
                            <w:b/>
                          </w:rPr>
                          <w:t>Prepare to defend your argumen</w:t>
                        </w:r>
                        <w:r>
                          <w:rPr>
                            <w:b/>
                          </w:rPr>
                          <w:t>t</w:t>
                        </w:r>
                        <w:r w:rsidR="009F028D">
                          <w:rPr>
                            <w:b/>
                          </w:rPr>
                          <w:t>s</w:t>
                        </w:r>
                      </w:p>
                    </w:txbxContent>
                  </v:textbox>
                </v:shape>
                <v:group id="Gruppe 12" o:spid="_x0000_s1050" style="position:absolute;top:23622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rect id="Rektangel 306" o:spid="_x0000_s1051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" fillcolor="#d9d9d8" stroked="f" strokeweight="1pt"/>
                  <v:rect id="Rektangel 308" o:spid="_x0000_s1052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" fillcolor="#d9d9d8" stroked="f" strokeweight="1pt"/>
                  <v:shape id="Likebent trekant 309" o:spid="_x0000_s1053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" fillcolor="#1d7ebe" stroked="f" strokeweight="1pt"/>
                  <v:rect id="Rektangel 311" o:spid="_x0000_s1054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" fillcolor="#f3f3f3 [3214]" stroked="f" strokeweight="1pt"/>
                  <v:shape id="Likebent trekant 312" o:spid="_x0000_s1055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" fillcolor="#1d7ebe" stroked="f" strokeweight="1pt"/>
                </v:group>
                <w10:wrap type="topAndBottom"/>
              </v:group>
            </w:pict>
          </mc:Fallback>
        </mc:AlternateContent>
      </w:r>
      <w:r w:rsidR="00D2592E">
        <w:rPr>
          <w:noProof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0F3B96AD" wp14:editId="4C722F8B">
                <wp:simplePos x="0" y="0"/>
                <wp:positionH relativeFrom="column">
                  <wp:posOffset>-1270</wp:posOffset>
                </wp:positionH>
                <wp:positionV relativeFrom="paragraph">
                  <wp:posOffset>199390</wp:posOffset>
                </wp:positionV>
                <wp:extent cx="3733800" cy="152400"/>
                <wp:effectExtent l="0" t="0" r="0" b="1905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3800" cy="152400"/>
                          <a:chOff x="0" y="0"/>
                          <a:chExt cx="3733800" cy="152400"/>
                        </a:xfrm>
                      </wpg:grpSpPr>
                      <wps:wsp>
                        <wps:cNvPr id="353" name="Rektangel 353"/>
                        <wps:cNvSpPr/>
                        <wps:spPr>
                          <a:xfrm>
                            <a:off x="915035" y="0"/>
                            <a:ext cx="151765" cy="1524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Tekstboks 355"/>
                        <wps:cNvSpPr txBox="1"/>
                        <wps:spPr>
                          <a:xfrm>
                            <a:off x="0" y="0"/>
                            <a:ext cx="7620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D3CD33C" w14:textId="58605A5B" w:rsidR="00603E35" w:rsidRPr="00603E35" w:rsidRDefault="00B95236" w:rsidP="00E5678C">
                              <w:pPr>
                                <w:pStyle w:val="TAG"/>
                              </w:pPr>
                              <w:r>
                                <w:t>My</w:t>
                              </w:r>
                              <w:r w:rsidR="00603E35">
                                <w:t xml:space="preserve"> stance</w:t>
                              </w:r>
                              <w:r w:rsidR="007F00EF">
                                <w:t>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6200" tIns="0" rIns="762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Tekstboks 356"/>
                        <wps:cNvSpPr txBox="1"/>
                        <wps:spPr>
                          <a:xfrm>
                            <a:off x="1143000" y="0"/>
                            <a:ext cx="8382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8744C59" w14:textId="7E7D2C82" w:rsidR="007F00EF" w:rsidRPr="00603E35" w:rsidRDefault="007F00EF" w:rsidP="007F00EF">
                              <w:pPr>
                                <w:pStyle w:val="TAG"/>
                              </w:pPr>
                              <w:r>
                                <w:t>Yes/For/agree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Rektangel 357"/>
                        <wps:cNvSpPr/>
                        <wps:spPr>
                          <a:xfrm>
                            <a:off x="2134235" y="0"/>
                            <a:ext cx="151765" cy="1524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Tekstboks 358"/>
                        <wps:cNvSpPr txBox="1"/>
                        <wps:spPr>
                          <a:xfrm>
                            <a:off x="2362200" y="0"/>
                            <a:ext cx="13716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1408A12" w14:textId="186F4D14" w:rsidR="007F00EF" w:rsidRPr="007F00EF" w:rsidRDefault="007F00EF" w:rsidP="007F00EF">
                              <w:pPr>
                                <w:pStyle w:val="TAG"/>
                              </w:pPr>
                              <w:r>
                                <w:t>No/Against/Disagree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F3B96AD" id="Group 8" o:spid="_x0000_s1056" style="position:absolute;margin-left:-.1pt;margin-top:15.7pt;width:294pt;height:12pt;z-index:251658241;mso-position-horizontal-relative:text;mso-position-vertical-relative:text;mso-width-relative:margin" coordsize="3733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">
                <v:rect id="Rektangel 353" o:spid="_x0000_s1057" style="position:absolute;left:9150;width:1518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" filled="f" strokecolor="#125b8b" strokeweight="1pt"/>
                <v:shape id="Tekstboks 355" o:spid="_x0000_s1058" type="#_x0000_t202" style="position:absolute;width:7620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" filled="f" stroked="f" strokeweight=".5pt">
                  <v:textbox inset="6pt,0,6pt,0">
                    <w:txbxContent>
                      <w:p w14:paraId="5D3CD33C" w14:textId="58605A5B" w:rsidR="00603E35" w:rsidRPr="00603E35" w:rsidRDefault="00B95236" w:rsidP="00E5678C">
                        <w:pPr>
                          <w:pStyle w:val="TAG"/>
                        </w:pPr>
                        <w:r>
                          <w:t>My</w:t>
                        </w:r>
                        <w:r w:rsidR="00603E35">
                          <w:t xml:space="preserve"> stance</w:t>
                        </w:r>
                        <w:r w:rsidR="007F00EF">
                          <w:t>:</w:t>
                        </w:r>
                      </w:p>
                    </w:txbxContent>
                  </v:textbox>
                </v:shape>
                <v:shape id="Tekstboks 356" o:spid="_x0000_s1059" type="#_x0000_t202" style="position:absolute;left:11430;width:8382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" filled="f" stroked="f" strokeweight=".5pt">
                  <v:textbox inset="0,0,0,0">
                    <w:txbxContent>
                      <w:p w14:paraId="68744C59" w14:textId="7E7D2C82" w:rsidR="007F00EF" w:rsidRPr="00603E35" w:rsidRDefault="007F00EF" w:rsidP="007F00EF">
                        <w:pPr>
                          <w:pStyle w:val="TAG"/>
                        </w:pPr>
                        <w:r>
                          <w:t>Yes/For/agree</w:t>
                        </w:r>
                      </w:p>
                    </w:txbxContent>
                  </v:textbox>
                </v:shape>
                <v:rect id="Rektangel 357" o:spid="_x0000_s1060" style="position:absolute;left:21342;width:1518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" filled="f" strokecolor="#125b8b" strokeweight="1pt"/>
                <v:shape id="Tekstboks 358" o:spid="_x0000_s1061" type="#_x0000_t202" style="position:absolute;left:23622;width:13716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" filled="f" stroked="f" strokeweight=".5pt">
                  <v:textbox inset="0,0,0,0">
                    <w:txbxContent>
                      <w:p w14:paraId="71408A12" w14:textId="186F4D14" w:rsidR="007F00EF" w:rsidRPr="007F00EF" w:rsidRDefault="007F00EF" w:rsidP="007F00EF">
                        <w:pPr>
                          <w:pStyle w:val="TAG"/>
                        </w:pPr>
                        <w:r>
                          <w:t>No/Against/Disagree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7C1F8112" w14:textId="1C80B599" w:rsidR="009E5204" w:rsidRDefault="00660A49" w:rsidP="009E5204">
      <w:pPr>
        <w:pStyle w:val="Linebreak6p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10C35EEA" wp14:editId="28AC2242">
                <wp:simplePos x="0" y="0"/>
                <wp:positionH relativeFrom="column">
                  <wp:posOffset>0</wp:posOffset>
                </wp:positionH>
                <wp:positionV relativeFrom="paragraph">
                  <wp:posOffset>3709035</wp:posOffset>
                </wp:positionV>
                <wp:extent cx="7011035" cy="2971800"/>
                <wp:effectExtent l="0" t="0" r="0" b="0"/>
                <wp:wrapTopAndBottom/>
                <wp:docPr id="354" name="Gruppe 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1035" cy="2971800"/>
                          <a:chOff x="0" y="0"/>
                          <a:chExt cx="7011035" cy="2971800"/>
                        </a:xfrm>
                      </wpg:grpSpPr>
                      <wpg:grpSp>
                        <wpg:cNvPr id="22" name="Gruppe 22"/>
                        <wpg:cNvGrpSpPr/>
                        <wpg:grpSpPr>
                          <a:xfrm>
                            <a:off x="0" y="228600"/>
                            <a:ext cx="7011035" cy="686435"/>
                            <a:chOff x="0" y="0"/>
                            <a:chExt cx="7011247" cy="686647"/>
                          </a:xfrm>
                        </wpg:grpSpPr>
                        <wps:wsp>
                          <wps:cNvPr id="299" name="Rektangel 299"/>
                          <wps:cNvSpPr>
                            <a:spLocks/>
                          </wps:cNvSpPr>
                          <wps:spPr>
                            <a:xfrm>
                              <a:off x="0" y="8467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38714B2" w14:textId="166891CD" w:rsidR="00847E57" w:rsidRPr="00D03F9C" w:rsidRDefault="00847E57" w:rsidP="00847E57">
                                <w:pPr>
                                  <w:jc w:val="center"/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</w:pP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OPPONENT</w:t>
                                </w:r>
                                <w:r w:rsidR="00641758"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’</w:t>
                                </w: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S ARGUMENT</w:t>
                                </w:r>
                                <w:r w:rsidR="00674DAB"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0" name="Tekstboks 300"/>
                          <wps:cNvSpPr txBox="1">
                            <a:spLocks/>
                          </wps:cNvSpPr>
                          <wps:spPr>
                            <a:xfrm>
                              <a:off x="8467" y="313267"/>
                              <a:ext cx="2278380" cy="3733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031C81B" w14:textId="1485E476" w:rsidR="00847E57" w:rsidRPr="00B22C25" w:rsidRDefault="00A325C0" w:rsidP="00847E57">
                                <w:pPr>
                                  <w:pStyle w:val="Subtitle"/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lang w:val="en-GB"/>
                                  </w:rPr>
                                  <w:t>Look at it from the other side and a</w:t>
                                </w:r>
                                <w:r w:rsidR="00847E57">
                                  <w:rPr>
                                    <w:lang w:val="en-GB"/>
                                  </w:rPr>
                                  <w:t>nticipate what arguments your opponent will make.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Rektangel 301"/>
                          <wps:cNvSpPr>
                            <a:spLocks/>
                          </wps:cNvSpPr>
                          <wps:spPr>
                            <a:xfrm>
                              <a:off x="23622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0D68CAD" w14:textId="394A184B" w:rsidR="00847E57" w:rsidRPr="00E42264" w:rsidRDefault="00B5455C" w:rsidP="00847E57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b-NO"/>
                                  </w:rPr>
                                </w:pPr>
                                <w:r w:rsidRPr="00E42264">
                                  <w:rPr>
                                    <w:color w:val="FFFFFF" w:themeColor="background1"/>
                                    <w:lang w:val="nb-NO"/>
                                  </w:rPr>
                                  <w:t>YOUR COUNTER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Tekstboks 302"/>
                          <wps:cNvSpPr txBox="1">
                            <a:spLocks/>
                          </wps:cNvSpPr>
                          <wps:spPr>
                            <a:xfrm>
                              <a:off x="2362200" y="304800"/>
                              <a:ext cx="2278380" cy="381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823F1A2" w14:textId="09C9C6FE" w:rsidR="00847E57" w:rsidRPr="00B22C25" w:rsidRDefault="00C240E3" w:rsidP="00847E57">
                                <w:pPr>
                                  <w:pStyle w:val="Subtitle"/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lang w:val="en-GB"/>
                                  </w:rPr>
                                  <w:t>Respond to the opponent</w:t>
                                </w:r>
                                <w:r w:rsidR="00641758">
                                  <w:rPr>
                                    <w:lang w:val="en-GB"/>
                                  </w:rPr>
                                  <w:t>’s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 argument</w:t>
                                </w:r>
                                <w:r w:rsidR="00703D6A">
                                  <w:rPr>
                                    <w:lang w:val="en-GB"/>
                                  </w:rPr>
                                  <w:t>s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. Try to make a </w:t>
                                </w:r>
                                <w:r w:rsidR="00B5455C">
                                  <w:rPr>
                                    <w:lang w:val="en-GB"/>
                                  </w:rPr>
                                  <w:t>counter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 that will be hard to refute.</w:t>
                                </w:r>
                              </w:p>
                              <w:p w14:paraId="55F9A8AB" w14:textId="77777777" w:rsidR="00847E57" w:rsidRPr="00B22C25" w:rsidRDefault="00847E57" w:rsidP="00847E57">
                                <w:pPr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3" name="Rektangel 303"/>
                          <wps:cNvSpPr>
                            <a:spLocks/>
                          </wps:cNvSpPr>
                          <wps:spPr>
                            <a:xfrm>
                              <a:off x="47244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BBAE32C" w14:textId="095DD569" w:rsidR="00847E57" w:rsidRPr="00D03F9C" w:rsidRDefault="00847E57" w:rsidP="00847E57">
                                <w:pPr>
                                  <w:jc w:val="center"/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</w:pP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OPPONENT</w:t>
                                </w:r>
                                <w:r w:rsidR="00A004AD"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’</w:t>
                                </w: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S DEFENSE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4" name="Tekstboks 304"/>
                          <wps:cNvSpPr txBox="1">
                            <a:spLocks/>
                          </wps:cNvSpPr>
                          <wps:spPr>
                            <a:xfrm>
                              <a:off x="4732867" y="304800"/>
                              <a:ext cx="2278380" cy="304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094F57B" w14:textId="60C52B21" w:rsidR="00847E57" w:rsidRPr="00B22C25" w:rsidRDefault="00C240E3" w:rsidP="00C240E3">
                                <w:pPr>
                                  <w:pStyle w:val="Subtitle"/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lang w:val="en-GB"/>
                                  </w:rPr>
                                  <w:t xml:space="preserve">Anticipate how your opponent will try to show </w:t>
                                </w:r>
                                <w:r w:rsidR="00B33E2A">
                                  <w:rPr>
                                    <w:lang w:val="en-GB"/>
                                  </w:rPr>
                                  <w:t>that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 your </w:t>
                                </w:r>
                                <w:r w:rsidR="00A004AD">
                                  <w:rPr>
                                    <w:lang w:val="en-GB"/>
                                  </w:rPr>
                                  <w:t>counter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 is </w:t>
                                </w:r>
                                <w:r w:rsidR="00886435">
                                  <w:rPr>
                                    <w:lang w:val="en-GB"/>
                                  </w:rPr>
                                  <w:t>inv</w:t>
                                </w:r>
                                <w:r w:rsidR="00921600">
                                  <w:rPr>
                                    <w:lang w:val="en-GB"/>
                                  </w:rPr>
                                  <w:t xml:space="preserve">alid, </w:t>
                                </w:r>
                                <w:proofErr w:type="gramStart"/>
                                <w:r w:rsidR="007F4C7E">
                                  <w:rPr>
                                    <w:lang w:val="en-GB"/>
                                  </w:rPr>
                                  <w:t>illogic</w:t>
                                </w:r>
                                <w:r w:rsidR="00552177">
                                  <w:rPr>
                                    <w:lang w:val="en-GB"/>
                                  </w:rPr>
                                  <w:t>al</w:t>
                                </w:r>
                                <w:proofErr w:type="gramEnd"/>
                                <w:r w:rsidR="005765CC">
                                  <w:rPr>
                                    <w:lang w:val="en-GB"/>
                                  </w:rPr>
                                  <w:t xml:space="preserve"> or </w:t>
                                </w:r>
                                <w:r w:rsidR="00921600">
                                  <w:rPr>
                                    <w:lang w:val="en-GB"/>
                                  </w:rPr>
                                  <w:t>irrelevant</w:t>
                                </w:r>
                              </w:p>
                              <w:p w14:paraId="5D9A3B23" w14:textId="77777777" w:rsidR="00847E57" w:rsidRPr="00B22C25" w:rsidRDefault="00847E57" w:rsidP="00C240E3">
                                <w:pPr>
                                  <w:pStyle w:val="Subtitle"/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" name="Tekstboks 21"/>
                        <wps:cNvSpPr txBox="1"/>
                        <wps:spPr>
                          <a:xfrm>
                            <a:off x="0" y="0"/>
                            <a:ext cx="7010400" cy="22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3D5E311" w14:textId="5C6FEE04" w:rsidR="00237D68" w:rsidRDefault="00237D68" w:rsidP="00237D68">
                              <w:pPr>
                                <w:jc w:val="center"/>
                              </w:pPr>
                              <w:r w:rsidRPr="00B138AA">
                                <w:rPr>
                                  <w:b/>
                                </w:rPr>
                                <w:t xml:space="preserve">Prepare to </w:t>
                              </w:r>
                              <w:r>
                                <w:rPr>
                                  <w:b/>
                                </w:rPr>
                                <w:t>take on your opponent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" name="Gruppe 23"/>
                        <wpg:cNvGrpSpPr/>
                        <wpg:grpSpPr>
                          <a:xfrm>
                            <a:off x="0" y="9144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25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5" name="Gruppe 225"/>
                        <wpg:cNvGrpSpPr/>
                        <wpg:grpSpPr>
                          <a:xfrm>
                            <a:off x="0" y="19812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226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0C35EEA" id="Gruppe 354" o:spid="_x0000_s1062" style="position:absolute;margin-left:0;margin-top:292.05pt;width:552.05pt;height:234pt;z-index:251658244;mso-position-horizontal-relative:text;mso-position-vertical-relative:text" coordsize="70110,29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">
                <v:group id="Gruppe 22" o:spid="_x0000_s1063" style="position:absolute;top:2286;width:70110;height:6864" coordsize="70112,6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rect id="Rektangel 299" o:spid="_x0000_s1064" style="position:absolute;top:8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" fillcolor="#cce6f7 [660]" stroked="f" strokeweight="1pt">
                    <v:textbox>
                      <w:txbxContent>
                        <w:p w14:paraId="438714B2" w14:textId="166891CD" w:rsidR="00847E57" w:rsidRPr="00D03F9C" w:rsidRDefault="00847E57" w:rsidP="00847E57">
                          <w:pPr>
                            <w:jc w:val="center"/>
                            <w:rPr>
                              <w:color w:val="155E8E" w:themeColor="accent1" w:themeShade="BF"/>
                              <w:lang w:val="nb-NO"/>
                            </w:rPr>
                          </w:pP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OPPONENT</w:t>
                          </w:r>
                          <w:r w:rsidR="00641758"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’</w:t>
                          </w: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S ARGUMENT</w:t>
                          </w:r>
                          <w:r w:rsidR="00674DAB"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S</w:t>
                          </w:r>
                        </w:p>
                      </w:txbxContent>
                    </v:textbox>
                  </v:rect>
                  <v:shape id="Tekstboks 300" o:spid="_x0000_s1065" type="#_x0000_t202" style="position:absolute;left:84;top:3132;width:22784;height:3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" filled="f" stroked="f" strokeweight=".5pt">
                    <v:textbox inset="0,0,0,0">
                      <w:txbxContent>
                        <w:p w14:paraId="3031C81B" w14:textId="1485E476" w:rsidR="00847E57" w:rsidRPr="00B22C25" w:rsidRDefault="00A325C0" w:rsidP="00847E57">
                          <w:pPr>
                            <w:pStyle w:val="Subtitle"/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>Look at it from the other side and a</w:t>
                          </w:r>
                          <w:r w:rsidR="00847E57">
                            <w:rPr>
                              <w:lang w:val="en-GB"/>
                            </w:rPr>
                            <w:t>nticipate what arguments your opponent will make.</w:t>
                          </w:r>
                        </w:p>
                      </w:txbxContent>
                    </v:textbox>
                  </v:shape>
                  <v:rect id="Rektangel 301" o:spid="_x0000_s1066" style="position:absolute;left:23622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" fillcolor="#1d7ebe" stroked="f" strokeweight="1pt">
                    <v:textbox>
                      <w:txbxContent>
                        <w:p w14:paraId="00D68CAD" w14:textId="394A184B" w:rsidR="00847E57" w:rsidRPr="00E42264" w:rsidRDefault="00B5455C" w:rsidP="00847E57">
                          <w:pPr>
                            <w:jc w:val="center"/>
                            <w:rPr>
                              <w:color w:val="FFFFFF" w:themeColor="background1"/>
                              <w:lang w:val="nb-NO"/>
                            </w:rPr>
                          </w:pPr>
                          <w:r w:rsidRPr="00E42264">
                            <w:rPr>
                              <w:color w:val="FFFFFF" w:themeColor="background1"/>
                              <w:lang w:val="nb-NO"/>
                            </w:rPr>
                            <w:t>YOUR COUNTER</w:t>
                          </w:r>
                        </w:p>
                      </w:txbxContent>
                    </v:textbox>
                  </v:rect>
                  <v:shape id="Tekstboks 302" o:spid="_x0000_s1067" type="#_x0000_t202" style="position:absolute;left:23622;top:3048;width:22783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" filled="f" stroked="f" strokeweight=".5pt">
                    <v:textbox inset="0,0,0,0">
                      <w:txbxContent>
                        <w:p w14:paraId="3823F1A2" w14:textId="09C9C6FE" w:rsidR="00847E57" w:rsidRPr="00B22C25" w:rsidRDefault="00C240E3" w:rsidP="00847E57">
                          <w:pPr>
                            <w:pStyle w:val="Subtitle"/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>Respond to the opponent</w:t>
                          </w:r>
                          <w:r w:rsidR="00641758">
                            <w:rPr>
                              <w:lang w:val="en-GB"/>
                            </w:rPr>
                            <w:t>’s</w:t>
                          </w:r>
                          <w:r>
                            <w:rPr>
                              <w:lang w:val="en-GB"/>
                            </w:rPr>
                            <w:t xml:space="preserve"> argument</w:t>
                          </w:r>
                          <w:r w:rsidR="00703D6A">
                            <w:rPr>
                              <w:lang w:val="en-GB"/>
                            </w:rPr>
                            <w:t>s</w:t>
                          </w:r>
                          <w:r>
                            <w:rPr>
                              <w:lang w:val="en-GB"/>
                            </w:rPr>
                            <w:t xml:space="preserve">. Try to make a </w:t>
                          </w:r>
                          <w:r w:rsidR="00B5455C">
                            <w:rPr>
                              <w:lang w:val="en-GB"/>
                            </w:rPr>
                            <w:t>counter</w:t>
                          </w:r>
                          <w:r>
                            <w:rPr>
                              <w:lang w:val="en-GB"/>
                            </w:rPr>
                            <w:t xml:space="preserve"> that will be hard to refute.</w:t>
                          </w:r>
                        </w:p>
                        <w:p w14:paraId="55F9A8AB" w14:textId="77777777" w:rsidR="00847E57" w:rsidRPr="00B22C25" w:rsidRDefault="00847E57" w:rsidP="00847E57">
                          <w:pPr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</v:shape>
                  <v:rect id="Rektangel 303" o:spid="_x0000_s1068" style="position:absolute;left:4724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" fillcolor="#cce6f7 [660]" stroked="f" strokeweight="1pt">
                    <v:textbox>
                      <w:txbxContent>
                        <w:p w14:paraId="5BBAE32C" w14:textId="095DD569" w:rsidR="00847E57" w:rsidRPr="00D03F9C" w:rsidRDefault="00847E57" w:rsidP="00847E57">
                          <w:pPr>
                            <w:jc w:val="center"/>
                            <w:rPr>
                              <w:color w:val="155E8E" w:themeColor="accent1" w:themeShade="BF"/>
                              <w:lang w:val="nb-NO"/>
                            </w:rPr>
                          </w:pP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OPPONENT</w:t>
                          </w:r>
                          <w:r w:rsidR="00A004AD"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’</w:t>
                          </w: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S DEFENSE</w:t>
                          </w:r>
                        </w:p>
                      </w:txbxContent>
                    </v:textbox>
                  </v:rect>
                  <v:shape id="Tekstboks 304" o:spid="_x0000_s1069" type="#_x0000_t202" style="position:absolute;left:47328;top:3048;width:22784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" filled="f" stroked="f" strokeweight=".5pt">
                    <v:textbox inset="0,0,0,0">
                      <w:txbxContent>
                        <w:p w14:paraId="3094F57B" w14:textId="60C52B21" w:rsidR="00847E57" w:rsidRPr="00B22C25" w:rsidRDefault="00C240E3" w:rsidP="00C240E3">
                          <w:pPr>
                            <w:pStyle w:val="Subtitle"/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 xml:space="preserve">Anticipate how your opponent will try to show </w:t>
                          </w:r>
                          <w:r w:rsidR="00B33E2A">
                            <w:rPr>
                              <w:lang w:val="en-GB"/>
                            </w:rPr>
                            <w:t>that</w:t>
                          </w:r>
                          <w:r>
                            <w:rPr>
                              <w:lang w:val="en-GB"/>
                            </w:rPr>
                            <w:t xml:space="preserve"> your </w:t>
                          </w:r>
                          <w:r w:rsidR="00A004AD">
                            <w:rPr>
                              <w:lang w:val="en-GB"/>
                            </w:rPr>
                            <w:t>counter</w:t>
                          </w:r>
                          <w:r>
                            <w:rPr>
                              <w:lang w:val="en-GB"/>
                            </w:rPr>
                            <w:t xml:space="preserve"> is </w:t>
                          </w:r>
                          <w:r w:rsidR="00886435">
                            <w:rPr>
                              <w:lang w:val="en-GB"/>
                            </w:rPr>
                            <w:t>inv</w:t>
                          </w:r>
                          <w:r w:rsidR="00921600">
                            <w:rPr>
                              <w:lang w:val="en-GB"/>
                            </w:rPr>
                            <w:t xml:space="preserve">alid, </w:t>
                          </w:r>
                          <w:proofErr w:type="gramStart"/>
                          <w:r w:rsidR="007F4C7E">
                            <w:rPr>
                              <w:lang w:val="en-GB"/>
                            </w:rPr>
                            <w:t>illogic</w:t>
                          </w:r>
                          <w:r w:rsidR="00552177">
                            <w:rPr>
                              <w:lang w:val="en-GB"/>
                            </w:rPr>
                            <w:t>al</w:t>
                          </w:r>
                          <w:proofErr w:type="gramEnd"/>
                          <w:r w:rsidR="005765CC">
                            <w:rPr>
                              <w:lang w:val="en-GB"/>
                            </w:rPr>
                            <w:t xml:space="preserve"> or </w:t>
                          </w:r>
                          <w:r w:rsidR="00921600">
                            <w:rPr>
                              <w:lang w:val="en-GB"/>
                            </w:rPr>
                            <w:t>irrelevant</w:t>
                          </w:r>
                        </w:p>
                        <w:p w14:paraId="5D9A3B23" w14:textId="77777777" w:rsidR="00847E57" w:rsidRPr="00B22C25" w:rsidRDefault="00847E57" w:rsidP="00C240E3">
                          <w:pPr>
                            <w:pStyle w:val="Subtitle"/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</v:shape>
                </v:group>
                <v:shape id="Tekstboks 21" o:spid="_x0000_s1070" type="#_x0000_t202" style="position:absolute;width:70104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" filled="f" stroked="f" strokeweight=".5pt">
                  <v:textbox inset="0,0,0,0">
                    <w:txbxContent>
                      <w:p w14:paraId="43D5E311" w14:textId="5C6FEE04" w:rsidR="00237D68" w:rsidRDefault="00237D68" w:rsidP="00237D68">
                        <w:pPr>
                          <w:jc w:val="center"/>
                        </w:pPr>
                        <w:r w:rsidRPr="00B138AA">
                          <w:rPr>
                            <w:b/>
                          </w:rPr>
                          <w:t xml:space="preserve">Prepare to </w:t>
                        </w:r>
                        <w:r>
                          <w:rPr>
                            <w:b/>
                          </w:rPr>
                          <w:t>take on your opponent</w:t>
                        </w:r>
                      </w:p>
                    </w:txbxContent>
                  </v:textbox>
                </v:shape>
                <v:group id="Gruppe 23" o:spid="_x0000_s1071" style="position:absolute;top:9144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rect id="Rektangel 306" o:spid="_x0000_s1072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" fillcolor="#f3f3f3 [3214]" stroked="f" strokeweight="1pt"/>
                  <v:rect id="Rektangel 308" o:spid="_x0000_s1073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" fillcolor="#f3f3f3 [3214]" stroked="f" strokeweight="1pt"/>
                  <v:shape id="Likebent trekant 309" o:spid="_x0000_s1074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" fillcolor="#1d7ebe" stroked="f" strokeweight="1pt"/>
                  <v:rect id="Rektangel 311" o:spid="_x0000_s1075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" fillcolor="#d9d9d8" stroked="f" strokeweight="1pt"/>
                  <v:shape id="Likebent trekant 312" o:spid="_x0000_s1076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" fillcolor="#1d7ebe" stroked="f" strokeweight="1pt"/>
                </v:group>
                <v:group id="Gruppe 225" o:spid="_x0000_s1077" style="position:absolute;top:19812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rect id="Rektangel 306" o:spid="_x0000_s1078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" fillcolor="#f3f3f3 [3214]" stroked="f" strokeweight="1pt"/>
                  <v:rect id="Rektangel 308" o:spid="_x0000_s1079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" fillcolor="#f3f3f3 [3214]" stroked="f" strokeweight="1pt"/>
                  <v:shape id="Likebent trekant 309" o:spid="_x0000_s1080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" fillcolor="#1d7ebe" stroked="f" strokeweight="1pt"/>
                  <v:rect id="Rektangel 311" o:spid="_x0000_s1081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" fillcolor="#d9d9d8" stroked="f" strokeweight="1pt"/>
                  <v:shape id="Likebent trekant 312" o:spid="_x0000_s1082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" fillcolor="#1d7ebe" stroked="f" strokeweight="1pt"/>
                </v:group>
                <w10:wrap type="topAndBottom"/>
              </v:group>
            </w:pict>
          </mc:Fallback>
        </mc:AlternateContent>
      </w:r>
    </w:p>
    <w:p w14:paraId="07A684C1" w14:textId="5D533862" w:rsidR="00F90FD5" w:rsidRDefault="00A77B16" w:rsidP="00F90FD5">
      <w:pPr>
        <w:pStyle w:val="Linebreak6p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50" behindDoc="0" locked="0" layoutInCell="1" allowOverlap="1" wp14:anchorId="13CE6D4E" wp14:editId="5ABBE539">
                <wp:simplePos x="0" y="0"/>
                <wp:positionH relativeFrom="column">
                  <wp:posOffset>1905</wp:posOffset>
                </wp:positionH>
                <wp:positionV relativeFrom="page">
                  <wp:posOffset>378871</wp:posOffset>
                </wp:positionV>
                <wp:extent cx="4648200" cy="228600"/>
                <wp:effectExtent l="0" t="0" r="19050" b="19050"/>
                <wp:wrapTopAndBottom/>
                <wp:docPr id="297" name="Grup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48200" cy="228600"/>
                          <a:chOff x="-76200" y="79070"/>
                          <a:chExt cx="7010400" cy="251313"/>
                        </a:xfrm>
                      </wpg:grpSpPr>
                      <wps:wsp>
                        <wps:cNvPr id="298" name="Rektangel 10"/>
                        <wps:cNvSpPr/>
                        <wps:spPr>
                          <a:xfrm>
                            <a:off x="1699260" y="79070"/>
                            <a:ext cx="3467100" cy="196888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000B55F" w14:textId="519BDCF1" w:rsidR="00BF31A2" w:rsidRPr="008A0698" w:rsidRDefault="00BF31A2" w:rsidP="0030065C">
                              <w:pPr>
                                <w:spacing w:after="0"/>
                                <w:ind w:left="360"/>
                                <w:jc w:val="center"/>
                                <w:rPr>
                                  <w:b/>
                                  <w:color w:val="1D7EBE"/>
                                  <w:lang w:val="nb-NO"/>
                                </w:rPr>
                              </w:pPr>
                              <w:r>
                                <w:rPr>
                                  <w:b/>
                                  <w:color w:val="1D7EBE"/>
                                  <w:lang w:val="nb-NO"/>
                                </w:rPr>
                                <w:t>2</w:t>
                              </w:r>
                              <w:r w:rsidRPr="008A0698">
                                <w:rPr>
                                  <w:b/>
                                  <w:color w:val="1D7EBE"/>
                                  <w:lang w:val="nb-NO"/>
                                </w:rPr>
                                <w:t xml:space="preserve">. </w:t>
                              </w:r>
                              <w:r w:rsidR="00713949">
                                <w:rPr>
                                  <w:b/>
                                  <w:color w:val="1D7EBE"/>
                                  <w:lang w:val="nb-NO"/>
                                </w:rPr>
                                <w:t>BATTLE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Rett linje 13"/>
                        <wps:cNvCnPr/>
                        <wps:spPr>
                          <a:xfrm>
                            <a:off x="-76200" y="330383"/>
                            <a:ext cx="701040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CE6D4E" id="Gruppe 14" o:spid="_x0000_s1083" style="position:absolute;margin-left:.15pt;margin-top:29.85pt;width:366pt;height:18pt;z-index:251658250;mso-position-horizontal-relative:text;mso-position-vertical-relative:page" coordorigin="-762,790" coordsize="70104,2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">
                <v:rect id="Rektangel 10" o:spid="_x0000_s1084" style="position:absolute;left:16992;top:790;width:34671;height:1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" filled="f" stroked="f" strokeweight="1pt">
                  <v:textbox inset="0,0,0,0">
                    <w:txbxContent>
                      <w:p w14:paraId="7000B55F" w14:textId="519BDCF1" w:rsidR="00BF31A2" w:rsidRPr="008A0698" w:rsidRDefault="00BF31A2" w:rsidP="0030065C">
                        <w:pPr>
                          <w:spacing w:after="0"/>
                          <w:ind w:left="360"/>
                          <w:jc w:val="center"/>
                          <w:rPr>
                            <w:b/>
                            <w:color w:val="1D7EBE"/>
                            <w:lang w:val="nb-NO"/>
                          </w:rPr>
                        </w:pPr>
                        <w:r>
                          <w:rPr>
                            <w:b/>
                            <w:color w:val="1D7EBE"/>
                            <w:lang w:val="nb-NO"/>
                          </w:rPr>
                          <w:t>2</w:t>
                        </w:r>
                        <w:r w:rsidRPr="008A0698">
                          <w:rPr>
                            <w:b/>
                            <w:color w:val="1D7EBE"/>
                            <w:lang w:val="nb-NO"/>
                          </w:rPr>
                          <w:t xml:space="preserve">. </w:t>
                        </w:r>
                        <w:r w:rsidR="00713949">
                          <w:rPr>
                            <w:b/>
                            <w:color w:val="1D7EBE"/>
                            <w:lang w:val="nb-NO"/>
                          </w:rPr>
                          <w:t>BATTLE</w:t>
                        </w:r>
                      </w:p>
                    </w:txbxContent>
                  </v:textbox>
                </v:rect>
                <v:line id="Rett linje 13" o:spid="_x0000_s1085" style="position:absolute;visibility:visible;mso-wrap-style:square" from="-762,3303" to="69342,3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" strokecolor="#1d7ebe" strokeweight="1pt">
                  <v:stroke joinstyle="miter"/>
                </v:line>
                <w10:wrap type="topAndBottom" anchory="page"/>
              </v:group>
            </w:pict>
          </mc:Fallback>
        </mc:AlternateContent>
      </w:r>
      <w:r w:rsidR="002210DF">
        <w:rPr>
          <w:b/>
          <w:noProof/>
        </w:rPr>
        <mc:AlternateContent>
          <mc:Choice Requires="wpg">
            <w:drawing>
              <wp:anchor distT="0" distB="0" distL="114300" distR="114300" simplePos="0" relativeHeight="251658247" behindDoc="0" locked="0" layoutInCell="1" allowOverlap="1" wp14:anchorId="3BEBC289" wp14:editId="68410523">
                <wp:simplePos x="0" y="0"/>
                <wp:positionH relativeFrom="column">
                  <wp:posOffset>0</wp:posOffset>
                </wp:positionH>
                <wp:positionV relativeFrom="paragraph">
                  <wp:posOffset>1600200</wp:posOffset>
                </wp:positionV>
                <wp:extent cx="7020560" cy="3124200"/>
                <wp:effectExtent l="0" t="0" r="8890" b="0"/>
                <wp:wrapTopAndBottom/>
                <wp:docPr id="359" name="Gruppe 3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0560" cy="3124200"/>
                          <a:chOff x="0" y="0"/>
                          <a:chExt cx="7020560" cy="3124200"/>
                        </a:xfrm>
                      </wpg:grpSpPr>
                      <wps:wsp>
                        <wps:cNvPr id="3" name="Tekstboks 3"/>
                        <wps:cNvSpPr txBox="1"/>
                        <wps:spPr>
                          <a:xfrm>
                            <a:off x="0" y="0"/>
                            <a:ext cx="700278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7BE4F28" w14:textId="3D0572EE" w:rsidR="007C4F5A" w:rsidRPr="005C0980" w:rsidRDefault="004D22D5" w:rsidP="007C4F5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5C0980">
                                <w:rPr>
                                  <w:b/>
                                  <w:szCs w:val="18"/>
                                </w:rPr>
                                <w:t>Round 1:</w:t>
                              </w:r>
                            </w:p>
                            <w:p w14:paraId="453E1FC0" w14:textId="1588C464" w:rsidR="004D22D5" w:rsidRPr="005C0980" w:rsidRDefault="004D22D5" w:rsidP="004D22D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3" name="Gruppe 313"/>
                        <wpg:cNvGrpSpPr/>
                        <wpg:grpSpPr>
                          <a:xfrm>
                            <a:off x="0" y="218440"/>
                            <a:ext cx="7020560" cy="914400"/>
                            <a:chOff x="0" y="0"/>
                            <a:chExt cx="7020560" cy="914400"/>
                          </a:xfrm>
                        </wpg:grpSpPr>
                        <wps:wsp>
                          <wps:cNvPr id="292" name="Tekstboks 292"/>
                          <wps:cNvSpPr txBox="1"/>
                          <wps:spPr>
                            <a:xfrm>
                              <a:off x="1" y="457200"/>
                              <a:ext cx="381000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C4D9A98" w14:textId="5A44274B" w:rsidR="007C4F5A" w:rsidRPr="00353881" w:rsidRDefault="00353881" w:rsidP="007260D5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 w:rsidRPr="00353881"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Main argument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96" name="Gruppe 296"/>
                          <wpg:cNvGrpSpPr/>
                          <wpg:grpSpPr>
                            <a:xfrm>
                              <a:off x="0" y="0"/>
                              <a:ext cx="7020560" cy="914400"/>
                              <a:chOff x="0" y="0"/>
                              <a:chExt cx="7020635" cy="914400"/>
                            </a:xfrm>
                          </wpg:grpSpPr>
                          <wpg:grpSp>
                            <wpg:cNvPr id="324" name="Gruppe 324"/>
                            <wpg:cNvGrpSpPr/>
                            <wpg:grpSpPr>
                              <a:xfrm>
                                <a:off x="466165" y="0"/>
                                <a:ext cx="6554470" cy="914400"/>
                                <a:chOff x="-71201" y="0"/>
                                <a:chExt cx="6554574" cy="914400"/>
                              </a:xfrm>
                            </wpg:grpSpPr>
                            <wps:wsp>
                              <wps:cNvPr id="265" name="Rektangel 265"/>
                              <wps:cNvSpPr/>
                              <wps:spPr>
                                <a:xfrm>
                                  <a:off x="5001" y="0"/>
                                  <a:ext cx="6478372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19608BE0" w14:textId="77777777" w:rsidR="00C92644" w:rsidRPr="008A0698" w:rsidRDefault="00C92644" w:rsidP="00C92644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3" name="Likebent trekant 323"/>
                              <wps:cNvSpPr/>
                              <wps:spPr>
                                <a:xfrm rot="16200000">
                                  <a:off x="-147401" y="152904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84" name="Bilde 28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wpg:grpSp>
                        <wpg:cNvPr id="315" name="Gruppe 315"/>
                        <wpg:cNvGrpSpPr/>
                        <wpg:grpSpPr>
                          <a:xfrm>
                            <a:off x="533400" y="1219200"/>
                            <a:ext cx="6476409" cy="914400"/>
                            <a:chOff x="0" y="0"/>
                            <a:chExt cx="6476409" cy="914400"/>
                          </a:xfrm>
                        </wpg:grpSpPr>
                        <wpg:grpSp>
                          <wpg:cNvPr id="307" name="Gruppe 307"/>
                          <wpg:cNvGrpSpPr/>
                          <wpg:grpSpPr>
                            <a:xfrm>
                              <a:off x="0" y="0"/>
                              <a:ext cx="6476409" cy="914400"/>
                              <a:chOff x="0" y="0"/>
                              <a:chExt cx="6476409" cy="914400"/>
                            </a:xfrm>
                          </wpg:grpSpPr>
                          <wpg:grpSp>
                            <wpg:cNvPr id="242" name="Gruppe 242"/>
                            <wpg:cNvGrpSpPr/>
                            <wpg:grpSpPr>
                              <a:xfrm>
                                <a:off x="457200" y="0"/>
                                <a:ext cx="6019209" cy="914400"/>
                                <a:chOff x="-78813" y="0"/>
                                <a:chExt cx="6019986" cy="914400"/>
                              </a:xfrm>
                            </wpg:grpSpPr>
                            <wps:wsp>
                              <wps:cNvPr id="243" name="Rektangel 243"/>
                              <wps:cNvSpPr/>
                              <wps:spPr>
                                <a:xfrm>
                                  <a:off x="-2658" y="0"/>
                                  <a:ext cx="594383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5BB0152B" w14:textId="77777777" w:rsidR="002C47C9" w:rsidRPr="008A0698" w:rsidRDefault="002C47C9" w:rsidP="002C47C9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4" name="Likebent trekant 244"/>
                              <wps:cNvSpPr/>
                              <wps:spPr>
                                <a:xfrm rot="16200000">
                                  <a:off x="-155013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87" name="Bilde 28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14" name="Tekstboks 314"/>
                          <wps:cNvSpPr txBox="1"/>
                          <wps:spPr>
                            <a:xfrm>
                              <a:off x="8965" y="457200"/>
                              <a:ext cx="372032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879EF8F" w14:textId="5DE46DF9" w:rsidR="007260D5" w:rsidRDefault="007260D5" w:rsidP="007260D5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Counter</w:t>
                                </w:r>
                              </w:p>
                              <w:p w14:paraId="1F5BD129" w14:textId="232A442D" w:rsidR="007260D5" w:rsidRPr="00353881" w:rsidRDefault="006D5F42" w:rsidP="007260D5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a</w:t>
                                </w:r>
                                <w:r w:rsidR="007260D5"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17" name="Gruppe 317"/>
                        <wpg:cNvGrpSpPr/>
                        <wpg:grpSpPr>
                          <a:xfrm>
                            <a:off x="1051560" y="2209800"/>
                            <a:ext cx="5952490" cy="914400"/>
                            <a:chOff x="0" y="0"/>
                            <a:chExt cx="5952661" cy="914400"/>
                          </a:xfrm>
                        </wpg:grpSpPr>
                        <wpg:grpSp>
                          <wpg:cNvPr id="308" name="Gruppe 308"/>
                          <wpg:cNvGrpSpPr/>
                          <wpg:grpSpPr>
                            <a:xfrm>
                              <a:off x="13447" y="0"/>
                              <a:ext cx="5939214" cy="914400"/>
                              <a:chOff x="0" y="0"/>
                              <a:chExt cx="5939214" cy="914400"/>
                            </a:xfrm>
                          </wpg:grpSpPr>
                          <wpg:grpSp>
                            <wpg:cNvPr id="247" name="Gruppe 247"/>
                            <wpg:cNvGrpSpPr/>
                            <wpg:grpSpPr>
                              <a:xfrm>
                                <a:off x="466165" y="0"/>
                                <a:ext cx="5473049" cy="914400"/>
                                <a:chOff x="-2580" y="0"/>
                                <a:chExt cx="5474244" cy="914400"/>
                              </a:xfrm>
                            </wpg:grpSpPr>
                            <wps:wsp>
                              <wps:cNvPr id="248" name="Rektangel 248"/>
                              <wps:cNvSpPr/>
                              <wps:spPr>
                                <a:xfrm>
                                  <a:off x="64653" y="0"/>
                                  <a:ext cx="540701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7EF2E013" w14:textId="77777777" w:rsidR="002C47C9" w:rsidRPr="008A0698" w:rsidRDefault="002C47C9" w:rsidP="002C47C9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9" name="Likebent trekant 249"/>
                              <wps:cNvSpPr/>
                              <wps:spPr>
                                <a:xfrm rot="16200000">
                                  <a:off x="-78780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85" name="Bilde 28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16" name="Tekstboks 316"/>
                          <wps:cNvSpPr txBox="1"/>
                          <wps:spPr>
                            <a:xfrm>
                              <a:off x="0" y="493059"/>
                              <a:ext cx="394447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889567F" w14:textId="65A8B189" w:rsidR="007260D5" w:rsidRPr="007A19BB" w:rsidRDefault="007260D5" w:rsidP="007260D5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7A19BB">
                                  <w:rPr>
                                    <w:sz w:val="12"/>
                                    <w:szCs w:val="12"/>
                                  </w:rPr>
                                  <w:t>Rebuttal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BEBC289" id="Gruppe 359" o:spid="_x0000_s1086" style="position:absolute;margin-left:0;margin-top:126pt;width:552.8pt;height:246pt;z-index:251658247;mso-position-horizontal-relative:text;mso-position-vertical-relative:text" coordsize="70205,312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">
                <v:shape id="Tekstboks 3" o:spid="_x0000_s1087" type="#_x0000_t202" style="position:absolute;width:7002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" filled="f" stroked="f" strokeweight=".5pt">
                  <v:textbox inset="0,0,0,0">
                    <w:txbxContent>
                      <w:p w14:paraId="47BE4F28" w14:textId="3D0572EE" w:rsidR="007C4F5A" w:rsidRPr="005C0980" w:rsidRDefault="004D22D5" w:rsidP="007C4F5A">
                        <w:pPr>
                          <w:rPr>
                            <w:sz w:val="18"/>
                            <w:szCs w:val="18"/>
                          </w:rPr>
                        </w:pPr>
                        <w:r w:rsidRPr="005C0980">
                          <w:rPr>
                            <w:b/>
                            <w:szCs w:val="18"/>
                          </w:rPr>
                          <w:t>Round 1:</w:t>
                        </w:r>
                      </w:p>
                      <w:p w14:paraId="453E1FC0" w14:textId="1588C464" w:rsidR="004D22D5" w:rsidRPr="005C0980" w:rsidRDefault="004D22D5" w:rsidP="004D22D5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group id="Gruppe 313" o:spid="_x0000_s1088" style="position:absolute;top:2184;width:70205;height:9144" coordsize="7020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Tekstboks 292" o:spid="_x0000_s1089" type="#_x0000_t202" style="position:absolute;top:4572;width:3810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" filled="f" stroked="f" strokeweight=".5pt">
                    <v:textbox inset="0,0,0,0">
                      <w:txbxContent>
                        <w:p w14:paraId="0C4D9A98" w14:textId="5A44274B" w:rsidR="007C4F5A" w:rsidRPr="00353881" w:rsidRDefault="00353881" w:rsidP="007260D5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 w:rsidRPr="00353881">
                            <w:rPr>
                              <w:sz w:val="12"/>
                              <w:szCs w:val="12"/>
                              <w:lang w:val="nb-NO"/>
                            </w:rPr>
                            <w:t>Main argument</w:t>
                          </w:r>
                        </w:p>
                      </w:txbxContent>
                    </v:textbox>
                  </v:shape>
                  <v:group id="Gruppe 296" o:spid="_x0000_s1090" style="position:absolute;width:70205;height:9144" coordsize="7020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  <v:group id="Gruppe 324" o:spid="_x0000_s1091" style="position:absolute;left:4661;width:65545;height:9144" coordorigin="-712" coordsize="6554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    <v:rect id="Rektangel 265" o:spid="_x0000_s1092" style="position:absolute;left:50;width:64783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" fillcolor="#d9d9d8" stroked="f" strokeweight="1pt">
                        <v:textbox>
                          <w:txbxContent>
                            <w:p w14:paraId="19608BE0" w14:textId="77777777" w:rsidR="00C92644" w:rsidRPr="008A0698" w:rsidRDefault="00C92644" w:rsidP="00C92644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323" o:spid="_x0000_s1093" type="#_x0000_t5" style="position:absolute;left:-1474;top:1529;width:2286;height:76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" fillcolor="#d9d9d8" stroked="f" strokeweight="1pt"/>
                    </v:group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Bilde 284" o:spid="_x0000_s1094" type="#_x0000_t75" style="position:absolute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">
                      <v:imagedata r:id="rId10" o:title=""/>
                    </v:shape>
                  </v:group>
                </v:group>
                <v:group id="Gruppe 315" o:spid="_x0000_s1095" style="position:absolute;left:5334;top:12192;width:64764;height:9144" coordsize="647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H4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zjFfyeCUdAZg8AAAD//wMAUEsBAi0AFAAGAAgAAAAhANvh9svuAAAAhQEAABMAAAAAAAAA&#10;AAAAAAAAAAAAAFtDb250ZW50X1R5cGVzXS54bWxQSwECLQAUAAYACAAAACEAWvQsW78AAAAVAQAA&#10;CwAAAAAAAAAAAAAAAAAfAQAAX3JlbHMvLnJlbHNQSwECLQAUAAYACAAAACEAc67B+MYAAADcAAAA&#10;DwAAAAAAAAAAAAAAAAAHAgAAZHJzL2Rvd25yZXYueG1sUEsFBgAAAAADAAMAtwAAAPoCAAAAAA==&#10;">
                  <v:group id="Gruppe 307" o:spid="_x0000_s1096" style="position:absolute;width:64764;height:9144" coordsize="647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  <v:group id="Gruppe 242" o:spid="_x0000_s1097" style="position:absolute;left:4572;width:60192;height:9144" coordorigin="-788" coordsize="6019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    <v:rect id="Rektangel 243" o:spid="_x0000_s1098" style="position:absolute;left:-26;width:59437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" fillcolor="#f3f3f3 [3214]" stroked="f" strokeweight="1pt">
                        <v:textbox>
                          <w:txbxContent>
                            <w:p w14:paraId="5BB0152B" w14:textId="77777777" w:rsidR="002C47C9" w:rsidRPr="008A0698" w:rsidRDefault="002C47C9" w:rsidP="002C47C9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244" o:spid="_x0000_s1099" type="#_x0000_t5" style="position:absolute;left:-1550;top:1524;width:2286;height:762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" fillcolor="#f3f3f3 [3214]" stroked="f" strokeweight="1pt"/>
                    </v:group>
                    <v:shape id="Bilde 287" o:spid="_x0000_s1100" type="#_x0000_t75" style="position:absolute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">
                      <v:imagedata r:id="rId11" o:title=""/>
                    </v:shape>
                  </v:group>
                  <v:shape id="Tekstboks 314" o:spid="_x0000_s1101" type="#_x0000_t202" style="position:absolute;left:89;top:4572;width:3720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" filled="f" stroked="f" strokeweight=".5pt">
                    <v:textbox inset="0,0,0,0">
                      <w:txbxContent>
                        <w:p w14:paraId="0879EF8F" w14:textId="5DE46DF9" w:rsidR="007260D5" w:rsidRDefault="007260D5" w:rsidP="007260D5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Counter</w:t>
                          </w:r>
                        </w:p>
                        <w:p w14:paraId="1F5BD129" w14:textId="232A442D" w:rsidR="007260D5" w:rsidRPr="00353881" w:rsidRDefault="006D5F42" w:rsidP="007260D5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a</w:t>
                          </w:r>
                          <w:r w:rsidR="007260D5">
                            <w:rPr>
                              <w:sz w:val="12"/>
                              <w:szCs w:val="12"/>
                              <w:lang w:val="nb-NO"/>
                            </w:rPr>
                            <w:t>rgument</w:t>
                          </w:r>
                        </w:p>
                      </w:txbxContent>
                    </v:textbox>
                  </v:shape>
                </v:group>
                <v:group id="Gruppe 317" o:spid="_x0000_s1102" style="position:absolute;left:10515;top:22098;width:59525;height:9144" coordsize="595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group id="Gruppe 308" o:spid="_x0000_s1103" style="position:absolute;left:134;width:59392;height:9144" coordsize="5939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  <v:group id="Gruppe 247" o:spid="_x0000_s1104" style="position:absolute;left:4661;width:54731;height:9144" coordorigin="-25" coordsize="5474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    <v:rect id="Rektangel 248" o:spid="_x0000_s1105" style="position:absolute;left:646;width:54070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" fillcolor="#d9d9d8" stroked="f" strokeweight="1pt">
                        <v:textbox>
                          <w:txbxContent>
                            <w:p w14:paraId="7EF2E013" w14:textId="77777777" w:rsidR="002C47C9" w:rsidRPr="008A0698" w:rsidRDefault="002C47C9" w:rsidP="002C47C9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249" o:spid="_x0000_s1106" type="#_x0000_t5" style="position:absolute;left:-787;top:1524;width:2286;height:76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" fillcolor="#d9d9d8" stroked="f" strokeweight="1pt"/>
                    </v:group>
                    <v:shape id="Bilde 285" o:spid="_x0000_s1107" type="#_x0000_t75" style="position:absolute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">
                      <v:imagedata r:id="rId10" o:title=""/>
                    </v:shape>
                  </v:group>
                  <v:shape id="Tekstboks 316" o:spid="_x0000_s1108" type="#_x0000_t202" style="position:absolute;top:4930;width:3944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" filled="f" stroked="f" strokeweight=".5pt">
                    <v:textbox inset="0,0,0,0">
                      <w:txbxContent>
                        <w:p w14:paraId="4889567F" w14:textId="65A8B189" w:rsidR="007260D5" w:rsidRPr="007A19BB" w:rsidRDefault="007260D5" w:rsidP="007260D5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7A19BB">
                            <w:rPr>
                              <w:sz w:val="12"/>
                              <w:szCs w:val="12"/>
                            </w:rPr>
                            <w:t>Rebuttal</w:t>
                          </w:r>
                        </w:p>
                      </w:txbxContent>
                    </v:textbox>
                  </v:shape>
                </v:group>
                <w10:wrap type="topAndBottom"/>
              </v:group>
            </w:pict>
          </mc:Fallback>
        </mc:AlternateContent>
      </w:r>
      <w:r w:rsidR="002210DF">
        <w:rPr>
          <w:b/>
          <w:noProof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E53EF61" wp14:editId="38EFCE5F">
                <wp:simplePos x="0" y="0"/>
                <wp:positionH relativeFrom="column">
                  <wp:posOffset>35560</wp:posOffset>
                </wp:positionH>
                <wp:positionV relativeFrom="paragraph">
                  <wp:posOffset>4724400</wp:posOffset>
                </wp:positionV>
                <wp:extent cx="7020560" cy="3124200"/>
                <wp:effectExtent l="0" t="0" r="8890" b="0"/>
                <wp:wrapTopAndBottom/>
                <wp:docPr id="373" name="Gruppe 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0560" cy="3124200"/>
                          <a:chOff x="0" y="0"/>
                          <a:chExt cx="7020560" cy="3124200"/>
                        </a:xfrm>
                      </wpg:grpSpPr>
                      <wps:wsp>
                        <wps:cNvPr id="233" name="Tekstboks 233"/>
                        <wps:cNvSpPr txBox="1"/>
                        <wps:spPr>
                          <a:xfrm>
                            <a:off x="0" y="0"/>
                            <a:ext cx="700278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C416B07" w14:textId="4811F71D" w:rsidR="005C0980" w:rsidRPr="004667CB" w:rsidRDefault="005C0980" w:rsidP="005C0980">
                              <w:pPr>
                                <w:rPr>
                                  <w:b/>
                                  <w:szCs w:val="18"/>
                                </w:rPr>
                              </w:pPr>
                              <w:r w:rsidRPr="005C0980">
                                <w:rPr>
                                  <w:b/>
                                  <w:szCs w:val="18"/>
                                </w:rPr>
                                <w:t xml:space="preserve">Round </w:t>
                              </w:r>
                              <w:r>
                                <w:rPr>
                                  <w:b/>
                                  <w:szCs w:val="18"/>
                                </w:rPr>
                                <w:t>2</w:t>
                              </w:r>
                              <w:r w:rsidRPr="005C0980">
                                <w:rPr>
                                  <w:b/>
                                  <w:szCs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8" name="Gruppe 318"/>
                        <wpg:cNvGrpSpPr/>
                        <wpg:grpSpPr>
                          <a:xfrm>
                            <a:off x="0" y="228600"/>
                            <a:ext cx="7020560" cy="914400"/>
                            <a:chOff x="0" y="0"/>
                            <a:chExt cx="7020560" cy="914400"/>
                          </a:xfrm>
                        </wpg:grpSpPr>
                        <wps:wsp>
                          <wps:cNvPr id="319" name="Tekstboks 319"/>
                          <wps:cNvSpPr txBox="1"/>
                          <wps:spPr>
                            <a:xfrm>
                              <a:off x="0" y="457200"/>
                              <a:ext cx="381001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250E5B6" w14:textId="77777777" w:rsidR="004667CB" w:rsidRPr="00353881" w:rsidRDefault="004667CB" w:rsidP="004667CB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 w:rsidRPr="00353881"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Main argument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20" name="Gruppe 320"/>
                          <wpg:cNvGrpSpPr/>
                          <wpg:grpSpPr>
                            <a:xfrm>
                              <a:off x="0" y="0"/>
                              <a:ext cx="7020560" cy="914400"/>
                              <a:chOff x="0" y="0"/>
                              <a:chExt cx="7020635" cy="914400"/>
                            </a:xfrm>
                          </wpg:grpSpPr>
                          <wpg:grpSp>
                            <wpg:cNvPr id="326" name="Gruppe 326"/>
                            <wpg:cNvGrpSpPr/>
                            <wpg:grpSpPr>
                              <a:xfrm>
                                <a:off x="466165" y="0"/>
                                <a:ext cx="6554470" cy="914400"/>
                                <a:chOff x="-71201" y="0"/>
                                <a:chExt cx="6554574" cy="914400"/>
                              </a:xfrm>
                            </wpg:grpSpPr>
                            <wps:wsp>
                              <wps:cNvPr id="327" name="Rektangel 327"/>
                              <wps:cNvSpPr/>
                              <wps:spPr>
                                <a:xfrm>
                                  <a:off x="5001" y="0"/>
                                  <a:ext cx="6478372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248971ED" w14:textId="77777777" w:rsidR="004667CB" w:rsidRPr="008A0698" w:rsidRDefault="004667CB" w:rsidP="004667CB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8" name="Likebent trekant 328"/>
                              <wps:cNvSpPr/>
                              <wps:spPr>
                                <a:xfrm rot="16200000">
                                  <a:off x="-147401" y="152904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29" name="Bilde 32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2"/>
                                <a:ext cx="381000" cy="38099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wpg:grpSp>
                        <wpg:cNvPr id="330" name="Gruppe 330"/>
                        <wpg:cNvGrpSpPr/>
                        <wpg:grpSpPr>
                          <a:xfrm>
                            <a:off x="533400" y="1219200"/>
                            <a:ext cx="6476365" cy="914400"/>
                            <a:chOff x="0" y="0"/>
                            <a:chExt cx="6476409" cy="914400"/>
                          </a:xfrm>
                        </wpg:grpSpPr>
                        <wpg:grpSp>
                          <wpg:cNvPr id="331" name="Gruppe 331"/>
                          <wpg:cNvGrpSpPr/>
                          <wpg:grpSpPr>
                            <a:xfrm>
                              <a:off x="0" y="0"/>
                              <a:ext cx="6476409" cy="914400"/>
                              <a:chOff x="0" y="0"/>
                              <a:chExt cx="6476409" cy="914400"/>
                            </a:xfrm>
                          </wpg:grpSpPr>
                          <wpg:grpSp>
                            <wpg:cNvPr id="332" name="Gruppe 332"/>
                            <wpg:cNvGrpSpPr/>
                            <wpg:grpSpPr>
                              <a:xfrm>
                                <a:off x="457200" y="0"/>
                                <a:ext cx="6019209" cy="914400"/>
                                <a:chOff x="-78813" y="0"/>
                                <a:chExt cx="6019986" cy="914400"/>
                              </a:xfrm>
                            </wpg:grpSpPr>
                            <wps:wsp>
                              <wps:cNvPr id="333" name="Rektangel 333"/>
                              <wps:cNvSpPr/>
                              <wps:spPr>
                                <a:xfrm>
                                  <a:off x="-2658" y="0"/>
                                  <a:ext cx="594383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47E45FD9" w14:textId="77777777" w:rsidR="004667CB" w:rsidRPr="008A0698" w:rsidRDefault="004667CB" w:rsidP="004667CB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4" name="Likebent trekant 334"/>
                              <wps:cNvSpPr/>
                              <wps:spPr>
                                <a:xfrm rot="16200000">
                                  <a:off x="-155013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35" name="Bilde 33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1"/>
                                <a:ext cx="381000" cy="38099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36" name="Tekstboks 336"/>
                          <wps:cNvSpPr txBox="1"/>
                          <wps:spPr>
                            <a:xfrm>
                              <a:off x="8965" y="457200"/>
                              <a:ext cx="372038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F3DDE00" w14:textId="77777777" w:rsidR="004667CB" w:rsidRDefault="004667CB" w:rsidP="004667CB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Counter</w:t>
                                </w:r>
                              </w:p>
                              <w:p w14:paraId="237A7B7F" w14:textId="64D70425" w:rsidR="004667CB" w:rsidRPr="00353881" w:rsidRDefault="007A19BB" w:rsidP="004667CB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a</w:t>
                                </w:r>
                                <w:r w:rsidR="004667CB"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37" name="Gruppe 337"/>
                        <wpg:cNvGrpSpPr/>
                        <wpg:grpSpPr>
                          <a:xfrm>
                            <a:off x="1053353" y="2209800"/>
                            <a:ext cx="5952490" cy="914400"/>
                            <a:chOff x="0" y="0"/>
                            <a:chExt cx="5952661" cy="914400"/>
                          </a:xfrm>
                        </wpg:grpSpPr>
                        <wpg:grpSp>
                          <wpg:cNvPr id="338" name="Gruppe 338"/>
                          <wpg:cNvGrpSpPr/>
                          <wpg:grpSpPr>
                            <a:xfrm>
                              <a:off x="13447" y="0"/>
                              <a:ext cx="5939214" cy="914400"/>
                              <a:chOff x="0" y="0"/>
                              <a:chExt cx="5939214" cy="914400"/>
                            </a:xfrm>
                          </wpg:grpSpPr>
                          <wpg:grpSp>
                            <wpg:cNvPr id="339" name="Gruppe 339"/>
                            <wpg:cNvGrpSpPr/>
                            <wpg:grpSpPr>
                              <a:xfrm>
                                <a:off x="466165" y="0"/>
                                <a:ext cx="5473049" cy="914400"/>
                                <a:chOff x="-2580" y="0"/>
                                <a:chExt cx="5474244" cy="914400"/>
                              </a:xfrm>
                            </wpg:grpSpPr>
                            <wps:wsp>
                              <wps:cNvPr id="340" name="Rektangel 340"/>
                              <wps:cNvSpPr/>
                              <wps:spPr>
                                <a:xfrm>
                                  <a:off x="64653" y="0"/>
                                  <a:ext cx="540701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2CE07448" w14:textId="77777777" w:rsidR="004667CB" w:rsidRPr="008A0698" w:rsidRDefault="004667CB" w:rsidP="004667CB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1" name="Likebent trekant 341"/>
                              <wps:cNvSpPr/>
                              <wps:spPr>
                                <a:xfrm rot="16200000">
                                  <a:off x="-78780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42" name="Bilde 34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5"/>
                                <a:ext cx="381000" cy="38098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43" name="Tekstboks 343"/>
                          <wps:cNvSpPr txBox="1"/>
                          <wps:spPr>
                            <a:xfrm>
                              <a:off x="0" y="493059"/>
                              <a:ext cx="394447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E5C8709" w14:textId="77777777" w:rsidR="004667CB" w:rsidRPr="007A19BB" w:rsidRDefault="004667CB" w:rsidP="004667CB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7A19BB">
                                  <w:rPr>
                                    <w:sz w:val="12"/>
                                    <w:szCs w:val="12"/>
                                  </w:rPr>
                                  <w:t>Rebuttal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E53EF61" id="Gruppe 373" o:spid="_x0000_s1109" style="position:absolute;margin-left:2.8pt;margin-top:372pt;width:552.8pt;height:246pt;z-index:251658248;mso-position-horizontal-relative:text;mso-position-vertical-relative:text" coordsize="70205,312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">
                <v:shape id="Tekstboks 233" o:spid="_x0000_s1110" type="#_x0000_t202" style="position:absolute;width:7002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" filled="f" stroked="f" strokeweight=".5pt">
                  <v:textbox inset="0,0,0,0">
                    <w:txbxContent>
                      <w:p w14:paraId="7C416B07" w14:textId="4811F71D" w:rsidR="005C0980" w:rsidRPr="004667CB" w:rsidRDefault="005C0980" w:rsidP="005C0980">
                        <w:pPr>
                          <w:rPr>
                            <w:b/>
                            <w:szCs w:val="18"/>
                          </w:rPr>
                        </w:pPr>
                        <w:r w:rsidRPr="005C0980">
                          <w:rPr>
                            <w:b/>
                            <w:szCs w:val="18"/>
                          </w:rPr>
                          <w:t xml:space="preserve">Round </w:t>
                        </w:r>
                        <w:r>
                          <w:rPr>
                            <w:b/>
                            <w:szCs w:val="18"/>
                          </w:rPr>
                          <w:t>2</w:t>
                        </w:r>
                        <w:r w:rsidRPr="005C0980">
                          <w:rPr>
                            <w:b/>
                            <w:szCs w:val="18"/>
                          </w:rPr>
                          <w:t>:</w:t>
                        </w:r>
                      </w:p>
                    </w:txbxContent>
                  </v:textbox>
                </v:shape>
                <v:group id="Gruppe 318" o:spid="_x0000_s1111" style="position:absolute;top:2286;width:70205;height:9144" coordsize="7020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Tekstboks 319" o:spid="_x0000_s1112" type="#_x0000_t202" style="position:absolute;top:4572;width:3810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" filled="f" stroked="f" strokeweight=".5pt">
                    <v:textbox inset="0,0,0,0">
                      <w:txbxContent>
                        <w:p w14:paraId="7250E5B6" w14:textId="77777777" w:rsidR="004667CB" w:rsidRPr="00353881" w:rsidRDefault="004667CB" w:rsidP="004667CB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 w:rsidRPr="00353881">
                            <w:rPr>
                              <w:sz w:val="12"/>
                              <w:szCs w:val="12"/>
                              <w:lang w:val="nb-NO"/>
                            </w:rPr>
                            <w:t>Main argument</w:t>
                          </w:r>
                        </w:p>
                      </w:txbxContent>
                    </v:textbox>
                  </v:shape>
                  <v:group id="Gruppe 320" o:spid="_x0000_s1113" style="position:absolute;width:70205;height:9144" coordsize="7020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  <v:group id="Gruppe 326" o:spid="_x0000_s1114" style="position:absolute;left:4661;width:65545;height:9144" coordorigin="-712" coordsize="6554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    <v:rect id="Rektangel 327" o:spid="_x0000_s1115" style="position:absolute;left:50;width:64783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" fillcolor="#d9d9d8" stroked="f" strokeweight="1pt">
                        <v:textbox>
                          <w:txbxContent>
                            <w:p w14:paraId="248971ED" w14:textId="77777777" w:rsidR="004667CB" w:rsidRPr="008A0698" w:rsidRDefault="004667CB" w:rsidP="004667CB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328" o:spid="_x0000_s1116" type="#_x0000_t5" style="position:absolute;left:-1474;top:1529;width:2286;height:76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" fillcolor="#d9d9d8" stroked="f" strokeweight="1pt"/>
                    </v:group>
                    <v:shape id="Bilde 329" o:spid="_x0000_s1117" type="#_x0000_t75" style="position:absolute;width:3810;height:3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">
                      <v:imagedata r:id="rId11" o:title=""/>
                    </v:shape>
                  </v:group>
                </v:group>
                <v:group id="Gruppe 330" o:spid="_x0000_s1118" style="position:absolute;left:5334;top:12192;width:64763;height:9144" coordsize="647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group id="Gruppe 331" o:spid="_x0000_s1119" style="position:absolute;width:64764;height:9144" coordsize="647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  <v:group id="Gruppe 332" o:spid="_x0000_s1120" style="position:absolute;left:4572;width:60192;height:9144" coordorigin="-788" coordsize="6019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    <v:rect id="Rektangel 333" o:spid="_x0000_s1121" style="position:absolute;left:-26;width:59437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" fillcolor="#f3f3f3 [3214]" stroked="f" strokeweight="1pt">
                        <v:textbox>
                          <w:txbxContent>
                            <w:p w14:paraId="47E45FD9" w14:textId="77777777" w:rsidR="004667CB" w:rsidRPr="008A0698" w:rsidRDefault="004667CB" w:rsidP="004667CB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334" o:spid="_x0000_s1122" type="#_x0000_t5" style="position:absolute;left:-1550;top:1524;width:2286;height:762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" fillcolor="#f3f3f3 [3214]" stroked="f" strokeweight="1pt"/>
                    </v:group>
                    <v:shape id="Bilde 335" o:spid="_x0000_s1123" type="#_x0000_t75" style="position:absolute;width:3810;height:3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">
                      <v:imagedata r:id="rId10" o:title=""/>
                    </v:shape>
                  </v:group>
                  <v:shape id="Tekstboks 336" o:spid="_x0000_s1124" type="#_x0000_t202" style="position:absolute;left:89;top:4572;width:3721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" filled="f" stroked="f" strokeweight=".5pt">
                    <v:textbox inset="0,0,0,0">
                      <w:txbxContent>
                        <w:p w14:paraId="1F3DDE00" w14:textId="77777777" w:rsidR="004667CB" w:rsidRDefault="004667CB" w:rsidP="004667CB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Counter</w:t>
                          </w:r>
                        </w:p>
                        <w:p w14:paraId="237A7B7F" w14:textId="64D70425" w:rsidR="004667CB" w:rsidRPr="00353881" w:rsidRDefault="007A19BB" w:rsidP="004667CB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a</w:t>
                          </w:r>
                          <w:r w:rsidR="004667CB">
                            <w:rPr>
                              <w:sz w:val="12"/>
                              <w:szCs w:val="12"/>
                              <w:lang w:val="nb-NO"/>
                            </w:rPr>
                            <w:t>rgument</w:t>
                          </w:r>
                        </w:p>
                      </w:txbxContent>
                    </v:textbox>
                  </v:shape>
                </v:group>
                <v:group id="Gruppe 337" o:spid="_x0000_s1125" style="position:absolute;left:10533;top:22098;width:59525;height:9144" coordsize="595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group id="Gruppe 338" o:spid="_x0000_s1126" style="position:absolute;left:134;width:59392;height:9144" coordsize="5939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  <v:group id="Gruppe 339" o:spid="_x0000_s1127" style="position:absolute;left:4661;width:54731;height:9144" coordorigin="-25" coordsize="5474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    <v:rect id="Rektangel 340" o:spid="_x0000_s1128" style="position:absolute;left:646;width:54070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" fillcolor="#d9d9d8" stroked="f" strokeweight="1pt">
                        <v:textbox>
                          <w:txbxContent>
                            <w:p w14:paraId="2CE07448" w14:textId="77777777" w:rsidR="004667CB" w:rsidRPr="008A0698" w:rsidRDefault="004667CB" w:rsidP="004667CB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341" o:spid="_x0000_s1129" type="#_x0000_t5" style="position:absolute;left:-787;top:1524;width:2286;height:76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" fillcolor="#d9d9d8" stroked="f" strokeweight="1pt"/>
                    </v:group>
                    <v:shape id="Bilde 342" o:spid="_x0000_s1130" type="#_x0000_t75" style="position:absolute;width:3810;height:3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">
                      <v:imagedata r:id="rId11" o:title=""/>
                    </v:shape>
                  </v:group>
                  <v:shape id="Tekstboks 343" o:spid="_x0000_s1131" type="#_x0000_t202" style="position:absolute;top:4930;width:3944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" filled="f" stroked="f" strokeweight=".5pt">
                    <v:textbox inset="0,0,0,0">
                      <w:txbxContent>
                        <w:p w14:paraId="6E5C8709" w14:textId="77777777" w:rsidR="004667CB" w:rsidRPr="007A19BB" w:rsidRDefault="004667CB" w:rsidP="004667CB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7A19BB">
                            <w:rPr>
                              <w:sz w:val="12"/>
                              <w:szCs w:val="12"/>
                            </w:rPr>
                            <w:t>Rebuttal</w:t>
                          </w:r>
                        </w:p>
                      </w:txbxContent>
                    </v:textbox>
                  </v:shape>
                </v:group>
                <w10:wrap type="topAndBottom"/>
              </v:group>
            </w:pict>
          </mc:Fallback>
        </mc:AlternateContent>
      </w:r>
      <w:r w:rsidR="002210DF">
        <w:rPr>
          <w:noProof/>
        </w:rPr>
        <mc:AlternateContent>
          <mc:Choice Requires="wpg">
            <w:drawing>
              <wp:anchor distT="0" distB="0" distL="114300" distR="114300" simplePos="0" relativeHeight="251658251" behindDoc="0" locked="0" layoutInCell="1" allowOverlap="1" wp14:anchorId="7D2898BA" wp14:editId="5AEFF704">
                <wp:simplePos x="0" y="0"/>
                <wp:positionH relativeFrom="column">
                  <wp:posOffset>0</wp:posOffset>
                </wp:positionH>
                <wp:positionV relativeFrom="paragraph">
                  <wp:posOffset>986155</wp:posOffset>
                </wp:positionV>
                <wp:extent cx="6969125" cy="385445"/>
                <wp:effectExtent l="0" t="0" r="3175" b="14605"/>
                <wp:wrapTopAndBottom/>
                <wp:docPr id="372" name="Gruppe 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125" cy="385445"/>
                          <a:chOff x="0" y="0"/>
                          <a:chExt cx="6969723" cy="385445"/>
                        </a:xfrm>
                      </wpg:grpSpPr>
                      <wpg:grpSp>
                        <wpg:cNvPr id="290" name="Gruppe 290"/>
                        <wpg:cNvGrpSpPr/>
                        <wpg:grpSpPr>
                          <a:xfrm>
                            <a:off x="0" y="0"/>
                            <a:ext cx="5524500" cy="385445"/>
                            <a:chOff x="0" y="0"/>
                            <a:chExt cx="5524500" cy="385482"/>
                          </a:xfrm>
                        </wpg:grpSpPr>
                        <pic:pic xmlns:pic="http://schemas.openxmlformats.org/drawingml/2006/picture">
                          <pic:nvPicPr>
                            <pic:cNvPr id="231" name="Bilde 2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81000" cy="381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37" name="Rett linje 237"/>
                          <wps:cNvCnPr/>
                          <wps:spPr>
                            <a:xfrm>
                              <a:off x="466165" y="228600"/>
                              <a:ext cx="1447800" cy="0"/>
                            </a:xfrm>
                            <a:prstGeom prst="line">
                              <a:avLst/>
                            </a:prstGeom>
                            <a:ln w="12700">
                              <a:prstDash val="lg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8" name="Tekstboks 238"/>
                          <wps:cNvSpPr txBox="1"/>
                          <wps:spPr>
                            <a:xfrm>
                              <a:off x="466125" y="255494"/>
                              <a:ext cx="1362675" cy="12998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6C3D198" w14:textId="41C1DC9E" w:rsidR="004D22D5" w:rsidRPr="004D22D5" w:rsidRDefault="00A1731A">
                                <w:pP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  <w:t>NAME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3" name="Bilde 28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581400" y="4482"/>
                              <a:ext cx="381000" cy="381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81" name="Rett linje 281"/>
                          <wps:cNvCnPr/>
                          <wps:spPr>
                            <a:xfrm>
                              <a:off x="4038600" y="228622"/>
                              <a:ext cx="1485900" cy="0"/>
                            </a:xfrm>
                            <a:prstGeom prst="line">
                              <a:avLst/>
                            </a:prstGeom>
                            <a:ln w="12700">
                              <a:prstDash val="lg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2" name="Tekstboks 282"/>
                          <wps:cNvSpPr txBox="1"/>
                          <wps:spPr>
                            <a:xfrm>
                              <a:off x="4033774" y="251011"/>
                              <a:ext cx="1376426" cy="1344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B08EB0F" w14:textId="254A01B5" w:rsidR="004D22D5" w:rsidRPr="004D22D5" w:rsidRDefault="00A1731A" w:rsidP="004D22D5">
                                <w:pP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  <w:t>NAME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66" name="Gruppe 366"/>
                        <wpg:cNvGrpSpPr/>
                        <wpg:grpSpPr>
                          <a:xfrm>
                            <a:off x="2017059" y="71718"/>
                            <a:ext cx="1335405" cy="306705"/>
                            <a:chOff x="0" y="0"/>
                            <a:chExt cx="1335741" cy="307041"/>
                          </a:xfrm>
                        </wpg:grpSpPr>
                        <wps:wsp>
                          <wps:cNvPr id="360" name="Rektangel 360"/>
                          <wps:cNvSpPr/>
                          <wps:spPr>
                            <a:xfrm>
                              <a:off x="0" y="0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1" name="Tekstboks 361"/>
                          <wps:cNvSpPr txBox="1"/>
                          <wps:spPr>
                            <a:xfrm>
                              <a:off x="192741" y="0"/>
                              <a:ext cx="837565" cy="114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0CE777E" w14:textId="1A3398C0" w:rsidR="00A405BE" w:rsidRPr="00A405BE" w:rsidRDefault="00A1731A" w:rsidP="00A405BE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A405BE">
                                  <w:rPr>
                                    <w:sz w:val="18"/>
                                    <w:szCs w:val="18"/>
                                  </w:rPr>
                                  <w:t>YES/</w:t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t>FOR/</w:t>
                                </w:r>
                                <w:r w:rsidRPr="00A405BE">
                                  <w:rPr>
                                    <w:sz w:val="18"/>
                                    <w:szCs w:val="18"/>
                                  </w:rPr>
                                  <w:t>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3" name="Tekstboks 363"/>
                          <wps:cNvSpPr txBox="1"/>
                          <wps:spPr>
                            <a:xfrm>
                              <a:off x="188259" y="192741"/>
                              <a:ext cx="1147482" cy="114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59A28BD" w14:textId="0EA707A1" w:rsidR="00A405BE" w:rsidRPr="00A1731A" w:rsidRDefault="00A1731A" w:rsidP="00A405BE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A1731A">
                                  <w:rPr>
                                    <w:sz w:val="18"/>
                                    <w:szCs w:val="18"/>
                                  </w:rPr>
                                  <w:t>NO/</w:t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t>AGAINST/</w:t>
                                </w:r>
                                <w:r w:rsidRPr="00A1731A">
                                  <w:rPr>
                                    <w:sz w:val="18"/>
                                    <w:szCs w:val="18"/>
                                  </w:rPr>
                                  <w:t>DISAGREE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5" name="Rektangel 365"/>
                          <wps:cNvSpPr/>
                          <wps:spPr>
                            <a:xfrm>
                              <a:off x="0" y="192741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67" name="Gruppe 367"/>
                        <wpg:cNvGrpSpPr/>
                        <wpg:grpSpPr>
                          <a:xfrm>
                            <a:off x="5634318" y="76200"/>
                            <a:ext cx="1335405" cy="306705"/>
                            <a:chOff x="0" y="0"/>
                            <a:chExt cx="1335741" cy="307041"/>
                          </a:xfrm>
                        </wpg:grpSpPr>
                        <wps:wsp>
                          <wps:cNvPr id="368" name="Rektangel 368"/>
                          <wps:cNvSpPr/>
                          <wps:spPr>
                            <a:xfrm>
                              <a:off x="0" y="0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9" name="Tekstboks 369"/>
                          <wps:cNvSpPr txBox="1"/>
                          <wps:spPr>
                            <a:xfrm>
                              <a:off x="192741" y="0"/>
                              <a:ext cx="837565" cy="114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34C080B" w14:textId="77777777" w:rsidR="00B63DF6" w:rsidRPr="00A405BE" w:rsidRDefault="00B63DF6" w:rsidP="00B63DF6">
                                <w:pPr>
                                  <w:pStyle w:val="TAG"/>
                                  <w:rPr>
                                    <w:szCs w:val="18"/>
                                  </w:rPr>
                                </w:pPr>
                                <w:r w:rsidRPr="00A405BE">
                                  <w:rPr>
                                    <w:szCs w:val="18"/>
                                  </w:rPr>
                                  <w:t>YES/</w:t>
                                </w:r>
                                <w:r>
                                  <w:rPr>
                                    <w:szCs w:val="18"/>
                                  </w:rPr>
                                  <w:t>FOR/</w:t>
                                </w:r>
                                <w:r w:rsidRPr="00A405BE">
                                  <w:rPr>
                                    <w:szCs w:val="18"/>
                                  </w:rPr>
                                  <w:t>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0" name="Tekstboks 370"/>
                          <wps:cNvSpPr txBox="1"/>
                          <wps:spPr>
                            <a:xfrm>
                              <a:off x="188259" y="192741"/>
                              <a:ext cx="1147482" cy="114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103122F" w14:textId="77777777" w:rsidR="00B63DF6" w:rsidRPr="00A1731A" w:rsidRDefault="00B63DF6" w:rsidP="00B63DF6">
                                <w:pPr>
                                  <w:pStyle w:val="TAG"/>
                                  <w:rPr>
                                    <w:szCs w:val="18"/>
                                  </w:rPr>
                                </w:pPr>
                                <w:r w:rsidRPr="00A1731A">
                                  <w:rPr>
                                    <w:szCs w:val="18"/>
                                  </w:rPr>
                                  <w:t>NO/</w:t>
                                </w:r>
                                <w:r>
                                  <w:rPr>
                                    <w:szCs w:val="18"/>
                                  </w:rPr>
                                  <w:t>AGAINST/</w:t>
                                </w:r>
                                <w:r w:rsidRPr="00A1731A">
                                  <w:rPr>
                                    <w:szCs w:val="18"/>
                                  </w:rPr>
                                  <w:t>DISAGREE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1" name="Rektangel 371"/>
                          <wps:cNvSpPr/>
                          <wps:spPr>
                            <a:xfrm>
                              <a:off x="0" y="192741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D2898BA" id="Gruppe 372" o:spid="_x0000_s1132" style="position:absolute;margin-left:0;margin-top:77.65pt;width:548.75pt;height:30.35pt;z-index:251658251;mso-position-horizontal-relative:text;mso-position-vertical-relative:text" coordsize="69697,38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">
                <v:group id="Gruppe 290" o:spid="_x0000_s1133" style="position:absolute;width:55245;height:3854" coordsize="55245,3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Bilde 231" o:spid="_x0000_s1134" type="#_x0000_t75" style="position:absolute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">
                    <v:imagedata r:id="rId10" o:title=""/>
                  </v:shape>
                  <v:line id="Rett linje 237" o:spid="_x0000_s1135" style="position:absolute;visibility:visible;mso-wrap-style:square" from="4661,2286" to="19139,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" strokecolor="#1d7ebe [3204]" strokeweight="1pt">
                    <v:stroke dashstyle="longDash" joinstyle="miter"/>
                  </v:line>
                  <v:shape id="Tekstboks 238" o:spid="_x0000_s1136" type="#_x0000_t202" style="position:absolute;left:4661;top:2554;width:13627;height:1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" filled="f" stroked="f" strokeweight=".5pt">
                    <v:textbox inset="0,0,0,0">
                      <w:txbxContent>
                        <w:p w14:paraId="16C3D198" w14:textId="41C1DC9E" w:rsidR="004D22D5" w:rsidRPr="004D22D5" w:rsidRDefault="00A1731A">
                          <w:pP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  <w:t>NAME</w:t>
                          </w:r>
                        </w:p>
                      </w:txbxContent>
                    </v:textbox>
                  </v:shape>
                  <v:shape id="Bilde 283" o:spid="_x0000_s1137" type="#_x0000_t75" style="position:absolute;left:35814;top:44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">
                    <v:imagedata r:id="rId11" o:title=""/>
                  </v:shape>
                  <v:line id="Rett linje 281" o:spid="_x0000_s1138" style="position:absolute;visibility:visible;mso-wrap-style:square" from="40386,2286" to="55245,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" strokecolor="#1d7ebe [3204]" strokeweight="1pt">
                    <v:stroke dashstyle="longDash" joinstyle="miter"/>
                  </v:line>
                  <v:shape id="Tekstboks 282" o:spid="_x0000_s1139" type="#_x0000_t202" style="position:absolute;left:40337;top:2510;width:13765;height:1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" filled="f" stroked="f" strokeweight=".5pt">
                    <v:textbox inset="0,0,0,0">
                      <w:txbxContent>
                        <w:p w14:paraId="3B08EB0F" w14:textId="254A01B5" w:rsidR="004D22D5" w:rsidRPr="004D22D5" w:rsidRDefault="00A1731A" w:rsidP="004D22D5">
                          <w:pP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  <w:t>NAME</w:t>
                          </w:r>
                        </w:p>
                      </w:txbxContent>
                    </v:textbox>
                  </v:shape>
                </v:group>
                <v:group id="Gruppe 366" o:spid="_x0000_s1140" style="position:absolute;left:20170;top:717;width:13354;height:3067" coordsize="13357,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rect id="Rektangel 360" o:spid="_x0000_s1141" style="position:absolute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" filled="f" strokecolor="#125b8b" strokeweight="1pt"/>
                  <v:shape id="Tekstboks 361" o:spid="_x0000_s1142" type="#_x0000_t202" style="position:absolute;left:1927;width:8376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" filled="f" stroked="f" strokeweight=".5pt">
                    <v:textbox inset="0,0,0,0">
                      <w:txbxContent>
                        <w:p w14:paraId="40CE777E" w14:textId="1A3398C0" w:rsidR="00A405BE" w:rsidRPr="00A405BE" w:rsidRDefault="00A1731A" w:rsidP="00A405BE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A405BE">
                            <w:rPr>
                              <w:sz w:val="18"/>
                              <w:szCs w:val="18"/>
                            </w:rPr>
                            <w:t>YES/</w:t>
                          </w:r>
                          <w:r>
                            <w:rPr>
                              <w:sz w:val="18"/>
                              <w:szCs w:val="18"/>
                            </w:rPr>
                            <w:t>FOR/</w:t>
                          </w:r>
                          <w:r w:rsidRPr="00A405BE">
                            <w:rPr>
                              <w:sz w:val="18"/>
                              <w:szCs w:val="18"/>
                            </w:rPr>
                            <w:t>AGREE</w:t>
                          </w:r>
                        </w:p>
                      </w:txbxContent>
                    </v:textbox>
                  </v:shape>
                  <v:shape id="Tekstboks 363" o:spid="_x0000_s1143" type="#_x0000_t202" style="position:absolute;left:1882;top:1927;width:11475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" filled="f" stroked="f" strokeweight=".5pt">
                    <v:textbox inset="0,0,0,0">
                      <w:txbxContent>
                        <w:p w14:paraId="459A28BD" w14:textId="0EA707A1" w:rsidR="00A405BE" w:rsidRPr="00A1731A" w:rsidRDefault="00A1731A" w:rsidP="00A405BE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A1731A">
                            <w:rPr>
                              <w:sz w:val="18"/>
                              <w:szCs w:val="18"/>
                            </w:rPr>
                            <w:t>NO/</w:t>
                          </w:r>
                          <w:r>
                            <w:rPr>
                              <w:sz w:val="18"/>
                              <w:szCs w:val="18"/>
                            </w:rPr>
                            <w:t>AGAINST/</w:t>
                          </w:r>
                          <w:r w:rsidRPr="00A1731A">
                            <w:rPr>
                              <w:sz w:val="18"/>
                              <w:szCs w:val="18"/>
                            </w:rPr>
                            <w:t>DISAGREE</w:t>
                          </w:r>
                        </w:p>
                      </w:txbxContent>
                    </v:textbox>
                  </v:shape>
                  <v:rect id="Rektangel 365" o:spid="_x0000_s1144" style="position:absolute;top:1927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" filled="f" strokecolor="#125b8b" strokeweight="1pt"/>
                </v:group>
                <v:group id="Gruppe 367" o:spid="_x0000_s1145" style="position:absolute;left:56343;top:762;width:13354;height:3067" coordsize="13357,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olp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">
                  <v:rect id="Rektangel 368" o:spid="_x0000_s1146" style="position:absolute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" filled="f" strokecolor="#125b8b" strokeweight="1pt"/>
                  <v:shape id="Tekstboks 369" o:spid="_x0000_s1147" type="#_x0000_t202" style="position:absolute;left:1927;width:8376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" filled="f" stroked="f" strokeweight=".5pt">
                    <v:textbox inset="0,0,0,0">
                      <w:txbxContent>
                        <w:p w14:paraId="034C080B" w14:textId="77777777" w:rsidR="00B63DF6" w:rsidRPr="00A405BE" w:rsidRDefault="00B63DF6" w:rsidP="00B63DF6">
                          <w:pPr>
                            <w:pStyle w:val="TAG"/>
                            <w:rPr>
                              <w:szCs w:val="18"/>
                            </w:rPr>
                          </w:pPr>
                          <w:r w:rsidRPr="00A405BE">
                            <w:rPr>
                              <w:szCs w:val="18"/>
                            </w:rPr>
                            <w:t>YES/</w:t>
                          </w:r>
                          <w:r>
                            <w:rPr>
                              <w:szCs w:val="18"/>
                            </w:rPr>
                            <w:t>FOR/</w:t>
                          </w:r>
                          <w:r w:rsidRPr="00A405BE">
                            <w:rPr>
                              <w:szCs w:val="18"/>
                            </w:rPr>
                            <w:t>AGREE</w:t>
                          </w:r>
                        </w:p>
                      </w:txbxContent>
                    </v:textbox>
                  </v:shape>
                  <v:shape id="Tekstboks 370" o:spid="_x0000_s1148" type="#_x0000_t202" style="position:absolute;left:1882;top:1927;width:11475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" filled="f" stroked="f" strokeweight=".5pt">
                    <v:textbox inset="0,0,0,0">
                      <w:txbxContent>
                        <w:p w14:paraId="4103122F" w14:textId="77777777" w:rsidR="00B63DF6" w:rsidRPr="00A1731A" w:rsidRDefault="00B63DF6" w:rsidP="00B63DF6">
                          <w:pPr>
                            <w:pStyle w:val="TAG"/>
                            <w:rPr>
                              <w:szCs w:val="18"/>
                            </w:rPr>
                          </w:pPr>
                          <w:r w:rsidRPr="00A1731A">
                            <w:rPr>
                              <w:szCs w:val="18"/>
                            </w:rPr>
                            <w:t>NO/</w:t>
                          </w:r>
                          <w:r>
                            <w:rPr>
                              <w:szCs w:val="18"/>
                            </w:rPr>
                            <w:t>AGAINST/</w:t>
                          </w:r>
                          <w:r w:rsidRPr="00A1731A">
                            <w:rPr>
                              <w:szCs w:val="18"/>
                            </w:rPr>
                            <w:t>DISAGREE</w:t>
                          </w:r>
                        </w:p>
                      </w:txbxContent>
                    </v:textbox>
                  </v:shape>
                  <v:rect id="Rektangel 371" o:spid="_x0000_s1149" style="position:absolute;top:1927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" filled="f" strokecolor="#125b8b" strokeweight="1pt"/>
                </v:group>
                <w10:wrap type="topAndBottom"/>
              </v:group>
            </w:pict>
          </mc:Fallback>
        </mc:AlternateContent>
      </w:r>
      <w:r w:rsidR="002210DF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3045E6F" wp14:editId="4B84AFC8">
                <wp:simplePos x="0" y="0"/>
                <wp:positionH relativeFrom="column">
                  <wp:posOffset>8890</wp:posOffset>
                </wp:positionH>
                <wp:positionV relativeFrom="paragraph">
                  <wp:posOffset>304800</wp:posOffset>
                </wp:positionV>
                <wp:extent cx="7002780" cy="609600"/>
                <wp:effectExtent l="0" t="0" r="7620" b="0"/>
                <wp:wrapTopAndBottom/>
                <wp:docPr id="232" name="Tekstboks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278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658D79" w14:textId="78321197" w:rsidR="00353881" w:rsidRDefault="00353881" w:rsidP="00353881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Pair up with someone whose position is opposite of yours. Use the (pretend) comment section below to debate. </w:t>
                            </w:r>
                          </w:p>
                          <w:p w14:paraId="1E29C4CB" w14:textId="658DED9D" w:rsidR="00CE3DB8" w:rsidRDefault="00353881" w:rsidP="000137E3">
                            <w:pPr>
                              <w:pStyle w:val="Default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3487D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Imagine that </w:t>
                            </w:r>
                            <w:r w:rsidR="00063CC0">
                              <w:rPr>
                                <w:sz w:val="18"/>
                                <w:szCs w:val="18"/>
                                <w:lang w:val="en-US"/>
                              </w:rPr>
                              <w:t>it is an online</w:t>
                            </w:r>
                            <w:r w:rsidRPr="0013487D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comment section</w:t>
                            </w:r>
                            <w:r w:rsidR="00063CC0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under a </w:t>
                            </w:r>
                            <w:r w:rsidRPr="0013487D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newspaper article.  </w:t>
                            </w:r>
                            <w:r w:rsidRPr="00353881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There are two rounds in the battle. </w:t>
                            </w:r>
                            <w:r w:rsidR="00CE3DB8">
                              <w:rPr>
                                <w:sz w:val="18"/>
                                <w:szCs w:val="18"/>
                                <w:lang w:val="en-US"/>
                              </w:rPr>
                              <w:t>Take turns</w:t>
                            </w:r>
                            <w:r w:rsidR="00443553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being first.</w:t>
                            </w:r>
                          </w:p>
                          <w:p w14:paraId="71989383" w14:textId="77777777" w:rsidR="00CE3DB8" w:rsidRDefault="00F021B3" w:rsidP="000137E3">
                            <w:pPr>
                              <w:pStyle w:val="Default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One person </w:t>
                            </w:r>
                            <w:r w:rsidR="006F7CCC">
                              <w:rPr>
                                <w:sz w:val="18"/>
                                <w:szCs w:val="18"/>
                                <w:lang w:val="en-US"/>
                              </w:rPr>
                              <w:t>starts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the round by</w:t>
                            </w:r>
                            <w:r w:rsidR="00353881" w:rsidRPr="00353881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writing down </w:t>
                            </w:r>
                            <w:r w:rsidR="00555978">
                              <w:rPr>
                                <w:sz w:val="18"/>
                                <w:szCs w:val="18"/>
                                <w:lang w:val="en-US"/>
                              </w:rPr>
                              <w:t>their</w:t>
                            </w:r>
                            <w:r w:rsidR="00353881" w:rsidRPr="00353881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main argument. Next, the opponent</w:t>
                            </w:r>
                            <w:r w:rsidR="00AD288C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555978">
                              <w:rPr>
                                <w:sz w:val="18"/>
                                <w:szCs w:val="18"/>
                                <w:lang w:val="en-US"/>
                              </w:rPr>
                              <w:t>responds</w:t>
                            </w:r>
                            <w:r w:rsidR="00AD288C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555978">
                              <w:rPr>
                                <w:sz w:val="18"/>
                                <w:szCs w:val="18"/>
                                <w:lang w:val="en-US"/>
                              </w:rPr>
                              <w:t>with</w:t>
                            </w:r>
                            <w:r w:rsidR="00353881" w:rsidRPr="00353881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a counter</w:t>
                            </w:r>
                            <w:r w:rsidR="00AD288C">
                              <w:rPr>
                                <w:sz w:val="18"/>
                                <w:szCs w:val="18"/>
                                <w:lang w:val="en-US"/>
                              </w:rPr>
                              <w:t>-</w:t>
                            </w:r>
                            <w:r w:rsidR="00353881" w:rsidRPr="00353881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argument. </w:t>
                            </w:r>
                            <w:r w:rsidR="003600E0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73B1E9EF" w14:textId="6DF52BA7" w:rsidR="005C0980" w:rsidRPr="000137E3" w:rsidRDefault="00555978" w:rsidP="000137E3">
                            <w:pPr>
                              <w:pStyle w:val="Default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Lastly, the person w</w:t>
                            </w:r>
                            <w:r w:rsidR="00AD288C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ho started </w:t>
                            </w:r>
                            <w:r w:rsidR="00C65B38">
                              <w:rPr>
                                <w:sz w:val="18"/>
                                <w:szCs w:val="18"/>
                                <w:lang w:val="en-US"/>
                              </w:rPr>
                              <w:t>the round</w:t>
                            </w:r>
                            <w:r w:rsidR="00AD288C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makes a rebuttal.</w:t>
                            </w:r>
                            <w:r w:rsidR="00353881" w:rsidRPr="00353881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45E6F" id="Tekstboks 232" o:spid="_x0000_s1150" type="#_x0000_t202" style="position:absolute;margin-left:.7pt;margin-top:24pt;width:551.4pt;height:48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" filled="f" stroked="f" strokeweight=".5pt">
                <v:textbox inset="0,0,0,0">
                  <w:txbxContent>
                    <w:p w14:paraId="7E658D79" w14:textId="78321197" w:rsidR="00353881" w:rsidRDefault="00353881" w:rsidP="00353881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Pair up with someone whose position is opposite of yours. Use the (pretend) comment section below to debate. </w:t>
                      </w:r>
                    </w:p>
                    <w:p w14:paraId="1E29C4CB" w14:textId="658DED9D" w:rsidR="00CE3DB8" w:rsidRDefault="00353881" w:rsidP="000137E3">
                      <w:pPr>
                        <w:pStyle w:val="Default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13487D">
                        <w:rPr>
                          <w:sz w:val="18"/>
                          <w:szCs w:val="18"/>
                          <w:lang w:val="en-US"/>
                        </w:rPr>
                        <w:t xml:space="preserve">Imagine that </w:t>
                      </w:r>
                      <w:r w:rsidR="00063CC0">
                        <w:rPr>
                          <w:sz w:val="18"/>
                          <w:szCs w:val="18"/>
                          <w:lang w:val="en-US"/>
                        </w:rPr>
                        <w:t>it is an online</w:t>
                      </w:r>
                      <w:r w:rsidRPr="0013487D">
                        <w:rPr>
                          <w:sz w:val="18"/>
                          <w:szCs w:val="18"/>
                          <w:lang w:val="en-US"/>
                        </w:rPr>
                        <w:t xml:space="preserve"> comment section</w:t>
                      </w:r>
                      <w:r w:rsidR="00063CC0">
                        <w:rPr>
                          <w:sz w:val="18"/>
                          <w:szCs w:val="18"/>
                          <w:lang w:val="en-US"/>
                        </w:rPr>
                        <w:t xml:space="preserve"> under a </w:t>
                      </w:r>
                      <w:r w:rsidRPr="0013487D">
                        <w:rPr>
                          <w:sz w:val="18"/>
                          <w:szCs w:val="18"/>
                          <w:lang w:val="en-US"/>
                        </w:rPr>
                        <w:t xml:space="preserve">newspaper article.  </w:t>
                      </w:r>
                      <w:r w:rsidRPr="00353881">
                        <w:rPr>
                          <w:sz w:val="18"/>
                          <w:szCs w:val="18"/>
                          <w:lang w:val="en-US"/>
                        </w:rPr>
                        <w:t xml:space="preserve">There are two rounds in the battle. </w:t>
                      </w:r>
                      <w:r w:rsidR="00CE3DB8">
                        <w:rPr>
                          <w:sz w:val="18"/>
                          <w:szCs w:val="18"/>
                          <w:lang w:val="en-US"/>
                        </w:rPr>
                        <w:t>Take turns</w:t>
                      </w:r>
                      <w:r w:rsidR="00443553">
                        <w:rPr>
                          <w:sz w:val="18"/>
                          <w:szCs w:val="18"/>
                          <w:lang w:val="en-US"/>
                        </w:rPr>
                        <w:t xml:space="preserve"> being first.</w:t>
                      </w:r>
                    </w:p>
                    <w:p w14:paraId="71989383" w14:textId="77777777" w:rsidR="00CE3DB8" w:rsidRDefault="00F021B3" w:rsidP="000137E3">
                      <w:pPr>
                        <w:pStyle w:val="Default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One person </w:t>
                      </w:r>
                      <w:r w:rsidR="006F7CCC">
                        <w:rPr>
                          <w:sz w:val="18"/>
                          <w:szCs w:val="18"/>
                          <w:lang w:val="en-US"/>
                        </w:rPr>
                        <w:t>starts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 the round by</w:t>
                      </w:r>
                      <w:r w:rsidR="00353881" w:rsidRPr="00353881">
                        <w:rPr>
                          <w:sz w:val="18"/>
                          <w:szCs w:val="18"/>
                          <w:lang w:val="en-US"/>
                        </w:rPr>
                        <w:t xml:space="preserve"> writing down </w:t>
                      </w:r>
                      <w:r w:rsidR="00555978">
                        <w:rPr>
                          <w:sz w:val="18"/>
                          <w:szCs w:val="18"/>
                          <w:lang w:val="en-US"/>
                        </w:rPr>
                        <w:t>their</w:t>
                      </w:r>
                      <w:r w:rsidR="00353881" w:rsidRPr="00353881">
                        <w:rPr>
                          <w:sz w:val="18"/>
                          <w:szCs w:val="18"/>
                          <w:lang w:val="en-US"/>
                        </w:rPr>
                        <w:t xml:space="preserve"> main argument. Next, the opponent</w:t>
                      </w:r>
                      <w:r w:rsidR="00AD288C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555978">
                        <w:rPr>
                          <w:sz w:val="18"/>
                          <w:szCs w:val="18"/>
                          <w:lang w:val="en-US"/>
                        </w:rPr>
                        <w:t>responds</w:t>
                      </w:r>
                      <w:r w:rsidR="00AD288C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555978">
                        <w:rPr>
                          <w:sz w:val="18"/>
                          <w:szCs w:val="18"/>
                          <w:lang w:val="en-US"/>
                        </w:rPr>
                        <w:t>with</w:t>
                      </w:r>
                      <w:r w:rsidR="00353881" w:rsidRPr="00353881">
                        <w:rPr>
                          <w:sz w:val="18"/>
                          <w:szCs w:val="18"/>
                          <w:lang w:val="en-US"/>
                        </w:rPr>
                        <w:t xml:space="preserve"> a counter</w:t>
                      </w:r>
                      <w:r w:rsidR="00AD288C">
                        <w:rPr>
                          <w:sz w:val="18"/>
                          <w:szCs w:val="18"/>
                          <w:lang w:val="en-US"/>
                        </w:rPr>
                        <w:t>-</w:t>
                      </w:r>
                      <w:r w:rsidR="00353881" w:rsidRPr="00353881">
                        <w:rPr>
                          <w:sz w:val="18"/>
                          <w:szCs w:val="18"/>
                          <w:lang w:val="en-US"/>
                        </w:rPr>
                        <w:t xml:space="preserve">argument. </w:t>
                      </w:r>
                      <w:r w:rsidR="003600E0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  <w:p w14:paraId="73B1E9EF" w14:textId="6DF52BA7" w:rsidR="005C0980" w:rsidRPr="000137E3" w:rsidRDefault="00555978" w:rsidP="000137E3">
                      <w:pPr>
                        <w:pStyle w:val="Default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Lastly, the person w</w:t>
                      </w:r>
                      <w:r w:rsidR="00AD288C">
                        <w:rPr>
                          <w:sz w:val="18"/>
                          <w:szCs w:val="18"/>
                          <w:lang w:val="en-US"/>
                        </w:rPr>
                        <w:t xml:space="preserve">ho started </w:t>
                      </w:r>
                      <w:r w:rsidR="00C65B38">
                        <w:rPr>
                          <w:sz w:val="18"/>
                          <w:szCs w:val="18"/>
                          <w:lang w:val="en-US"/>
                        </w:rPr>
                        <w:t>the round</w:t>
                      </w:r>
                      <w:r w:rsidR="00AD288C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makes a rebuttal.</w:t>
                      </w:r>
                      <w:r w:rsidR="00353881" w:rsidRPr="00353881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9D62F8C" w14:textId="7FFE340D" w:rsidR="00D262E8" w:rsidRDefault="002210DF" w:rsidP="00D262E8"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E40E670" wp14:editId="54CF33E2">
                <wp:simplePos x="0" y="0"/>
                <wp:positionH relativeFrom="column">
                  <wp:posOffset>-635</wp:posOffset>
                </wp:positionH>
                <wp:positionV relativeFrom="paragraph">
                  <wp:posOffset>6388100</wp:posOffset>
                </wp:positionV>
                <wp:extent cx="7002780" cy="541020"/>
                <wp:effectExtent l="0" t="0" r="7620" b="11430"/>
                <wp:wrapNone/>
                <wp:docPr id="266" name="Tekstboks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2780" cy="541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7FB527" w14:textId="0747B1F6" w:rsidR="00881859" w:rsidRPr="005C0980" w:rsidRDefault="00881859" w:rsidP="00881859">
                            <w:pPr>
                              <w:rPr>
                                <w:b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Cs w:val="18"/>
                              </w:rPr>
                              <w:t>Who won?</w:t>
                            </w:r>
                          </w:p>
                          <w:p w14:paraId="049D0A76" w14:textId="1E5CD736" w:rsidR="00881859" w:rsidRPr="00881859" w:rsidRDefault="00881859" w:rsidP="00881859">
                            <w:pPr>
                              <w:rPr>
                                <w:sz w:val="18"/>
                              </w:rPr>
                            </w:pPr>
                            <w:r w:rsidRPr="00881859">
                              <w:rPr>
                                <w:sz w:val="18"/>
                              </w:rPr>
                              <w:t>Decide together who won. First</w:t>
                            </w:r>
                            <w:r w:rsidR="00FD42FB">
                              <w:rPr>
                                <w:sz w:val="18"/>
                              </w:rPr>
                              <w:t>,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 </w:t>
                            </w:r>
                            <w:r w:rsidR="003E6CA6">
                              <w:rPr>
                                <w:sz w:val="18"/>
                              </w:rPr>
                              <w:t>evaluate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 </w:t>
                            </w:r>
                            <w:r w:rsidR="003E6CA6">
                              <w:rPr>
                                <w:sz w:val="18"/>
                              </w:rPr>
                              <w:t>R</w:t>
                            </w:r>
                            <w:r w:rsidRPr="00881859">
                              <w:rPr>
                                <w:sz w:val="18"/>
                              </w:rPr>
                              <w:t>ound 1</w:t>
                            </w:r>
                            <w:r w:rsidR="00A163D0">
                              <w:rPr>
                                <w:sz w:val="18"/>
                              </w:rPr>
                              <w:t xml:space="preserve">, 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then </w:t>
                            </w:r>
                            <w:r w:rsidR="003E6CA6">
                              <w:rPr>
                                <w:sz w:val="18"/>
                              </w:rPr>
                              <w:t>R</w:t>
                            </w:r>
                            <w:r w:rsidRPr="00881859">
                              <w:rPr>
                                <w:sz w:val="18"/>
                              </w:rPr>
                              <w:t>ound 2. Consider the use of evidence and logical reasoning; if the responses directly addressed the opponent</w:t>
                            </w:r>
                            <w:r>
                              <w:rPr>
                                <w:sz w:val="18"/>
                              </w:rPr>
                              <w:t>’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s argument; and how well you were able to defend an attack.  </w:t>
                            </w:r>
                          </w:p>
                          <w:p w14:paraId="42F4786D" w14:textId="77777777" w:rsidR="00881859" w:rsidRPr="005C0980" w:rsidRDefault="00881859" w:rsidP="0088185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0E670" id="Tekstboks 266" o:spid="_x0000_s1151" type="#_x0000_t202" style="position:absolute;margin-left:-.05pt;margin-top:503pt;width:551.4pt;height:42.6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" filled="f" stroked="f" strokeweight=".5pt">
                <v:textbox inset="0,0,0,0">
                  <w:txbxContent>
                    <w:p w14:paraId="037FB527" w14:textId="0747B1F6" w:rsidR="00881859" w:rsidRPr="005C0980" w:rsidRDefault="00881859" w:rsidP="00881859">
                      <w:pPr>
                        <w:rPr>
                          <w:b/>
                          <w:szCs w:val="18"/>
                        </w:rPr>
                      </w:pPr>
                      <w:r>
                        <w:rPr>
                          <w:b/>
                          <w:szCs w:val="18"/>
                        </w:rPr>
                        <w:t>Who won?</w:t>
                      </w:r>
                    </w:p>
                    <w:p w14:paraId="049D0A76" w14:textId="1E5CD736" w:rsidR="00881859" w:rsidRPr="00881859" w:rsidRDefault="00881859" w:rsidP="00881859">
                      <w:pPr>
                        <w:rPr>
                          <w:sz w:val="18"/>
                        </w:rPr>
                      </w:pPr>
                      <w:r w:rsidRPr="00881859">
                        <w:rPr>
                          <w:sz w:val="18"/>
                        </w:rPr>
                        <w:t>Decide together who won. First</w:t>
                      </w:r>
                      <w:r w:rsidR="00FD42FB">
                        <w:rPr>
                          <w:sz w:val="18"/>
                        </w:rPr>
                        <w:t>,</w:t>
                      </w:r>
                      <w:r w:rsidRPr="00881859">
                        <w:rPr>
                          <w:sz w:val="18"/>
                        </w:rPr>
                        <w:t xml:space="preserve"> </w:t>
                      </w:r>
                      <w:r w:rsidR="003E6CA6">
                        <w:rPr>
                          <w:sz w:val="18"/>
                        </w:rPr>
                        <w:t>evaluate</w:t>
                      </w:r>
                      <w:r w:rsidRPr="00881859">
                        <w:rPr>
                          <w:sz w:val="18"/>
                        </w:rPr>
                        <w:t xml:space="preserve"> </w:t>
                      </w:r>
                      <w:r w:rsidR="003E6CA6">
                        <w:rPr>
                          <w:sz w:val="18"/>
                        </w:rPr>
                        <w:t>R</w:t>
                      </w:r>
                      <w:r w:rsidRPr="00881859">
                        <w:rPr>
                          <w:sz w:val="18"/>
                        </w:rPr>
                        <w:t>ound 1</w:t>
                      </w:r>
                      <w:r w:rsidR="00A163D0">
                        <w:rPr>
                          <w:sz w:val="18"/>
                        </w:rPr>
                        <w:t xml:space="preserve">, </w:t>
                      </w:r>
                      <w:r w:rsidRPr="00881859">
                        <w:rPr>
                          <w:sz w:val="18"/>
                        </w:rPr>
                        <w:t xml:space="preserve">then </w:t>
                      </w:r>
                      <w:r w:rsidR="003E6CA6">
                        <w:rPr>
                          <w:sz w:val="18"/>
                        </w:rPr>
                        <w:t>R</w:t>
                      </w:r>
                      <w:r w:rsidRPr="00881859">
                        <w:rPr>
                          <w:sz w:val="18"/>
                        </w:rPr>
                        <w:t>ound 2. Consider the use of evidence and logical reasoning; if the responses directly addressed the opponent</w:t>
                      </w:r>
                      <w:r>
                        <w:rPr>
                          <w:sz w:val="18"/>
                        </w:rPr>
                        <w:t>’</w:t>
                      </w:r>
                      <w:r w:rsidRPr="00881859">
                        <w:rPr>
                          <w:sz w:val="18"/>
                        </w:rPr>
                        <w:t xml:space="preserve">s argument; and how well you were able to defend an attack.  </w:t>
                      </w:r>
                    </w:p>
                    <w:p w14:paraId="42F4786D" w14:textId="77777777" w:rsidR="00881859" w:rsidRPr="005C0980" w:rsidRDefault="00881859" w:rsidP="00881859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51B2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1" layoutInCell="1" allowOverlap="1" wp14:anchorId="2CFB905F" wp14:editId="0E372797">
                <wp:simplePos x="0" y="0"/>
                <wp:positionH relativeFrom="page">
                  <wp:posOffset>0</wp:posOffset>
                </wp:positionH>
                <wp:positionV relativeFrom="page">
                  <wp:posOffset>-635</wp:posOffset>
                </wp:positionV>
                <wp:extent cx="152400" cy="10287000"/>
                <wp:effectExtent l="0" t="0" r="0" b="0"/>
                <wp:wrapNone/>
                <wp:docPr id="345" name="Rektangel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rgbClr val="1D7EBE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4FE1D" w14:textId="77777777" w:rsidR="00D551B2" w:rsidRDefault="00D551B2" w:rsidP="00D551B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FB905F" id="Rektangel 345" o:spid="_x0000_s1152" style="position:absolute;margin-left:0;margin-top:-.05pt;width:12pt;height:810pt;z-index:25165824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" fillcolor="#1d7ebe" stroked="f" strokeweight="1pt">
                <v:textbox>
                  <w:txbxContent>
                    <w:p w14:paraId="05E4FE1D" w14:textId="77777777" w:rsidR="00D551B2" w:rsidRDefault="00D551B2" w:rsidP="00D551B2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</w:p>
    <w:sectPr w:rsidR="00D262E8" w:rsidSect="00997763">
      <w:headerReference w:type="default" r:id="rId12"/>
      <w:footerReference w:type="default" r:id="rId13"/>
      <w:pgSz w:w="12240" w:h="15840" w:code="1"/>
      <w:pgMar w:top="600" w:right="600" w:bottom="600" w:left="600" w:header="240" w:footer="15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648D6B" w14:textId="77777777" w:rsidR="00BD7C7E" w:rsidRDefault="00BD7C7E" w:rsidP="00E46F9D">
      <w:pPr>
        <w:spacing w:after="0"/>
      </w:pPr>
      <w:r>
        <w:separator/>
      </w:r>
    </w:p>
  </w:endnote>
  <w:endnote w:type="continuationSeparator" w:id="0">
    <w:p w14:paraId="4E7E8006" w14:textId="77777777" w:rsidR="00BD7C7E" w:rsidRDefault="00BD7C7E" w:rsidP="00E46F9D">
      <w:pPr>
        <w:spacing w:after="0"/>
      </w:pPr>
      <w:r>
        <w:continuationSeparator/>
      </w:r>
    </w:p>
  </w:endnote>
  <w:endnote w:type="continuationNotice" w:id="1">
    <w:p w14:paraId="7FFFCA3E" w14:textId="77777777" w:rsidR="00BD7C7E" w:rsidRDefault="00BD7C7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0A831" w14:textId="1A9D0679" w:rsidR="008732E9" w:rsidRDefault="004775DC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8243" behindDoc="0" locked="0" layoutInCell="1" allowOverlap="1" wp14:anchorId="150E16D8" wp14:editId="7450AD40">
              <wp:simplePos x="0" y="0"/>
              <wp:positionH relativeFrom="margin">
                <wp:align>center</wp:align>
              </wp:positionH>
              <wp:positionV relativeFrom="paragraph">
                <wp:posOffset>90805</wp:posOffset>
              </wp:positionV>
              <wp:extent cx="5932805" cy="400050"/>
              <wp:effectExtent l="0" t="0" r="10795" b="0"/>
              <wp:wrapNone/>
              <wp:docPr id="239" name="Gruppe 2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32805" cy="400050"/>
                        <a:chOff x="0" y="0"/>
                        <a:chExt cx="5932805" cy="400050"/>
                      </a:xfrm>
                    </wpg:grpSpPr>
                    <pic:pic xmlns:pic="http://schemas.openxmlformats.org/drawingml/2006/picture">
                      <pic:nvPicPr>
                        <pic:cNvPr id="275" name="Bilde 27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2186940" y="49530"/>
                          <a:ext cx="20161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278" name="Rett linje 278"/>
                      <wps:cNvCnPr/>
                      <wps:spPr>
                        <a:xfrm flipV="1">
                          <a:off x="4389120" y="8763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349" name="Gruppe 349"/>
                      <wpg:cNvGrpSpPr/>
                      <wpg:grpSpPr>
                        <a:xfrm>
                          <a:off x="4575810" y="0"/>
                          <a:ext cx="1356995" cy="400050"/>
                          <a:chOff x="0" y="0"/>
                          <a:chExt cx="1356995" cy="400050"/>
                        </a:xfrm>
                      </wpg:grpSpPr>
                      <pic:pic xmlns:pic="http://schemas.openxmlformats.org/drawingml/2006/picture">
                        <pic:nvPicPr>
                          <pic:cNvPr id="273" name="Bilde 273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995" cy="379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Tekstboks 10"/>
                        <wps:cNvSpPr txBox="1"/>
                        <wps:spPr>
                          <a:xfrm>
                            <a:off x="300990" y="285750"/>
                            <a:ext cx="1054281" cy="1143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CB02F0E" w14:textId="431438DC" w:rsidR="002922C9" w:rsidRPr="00DA2200" w:rsidRDefault="00BD7C7E" w:rsidP="00703903">
                              <w:pPr>
                                <w:rPr>
                                  <w:color w:val="3C3C3C" w:themeColor="background2" w:themeShade="40"/>
                                  <w:sz w:val="14"/>
                                  <w:szCs w:val="12"/>
                                  <w:lang w:val="nb-NO"/>
                                </w:rPr>
                              </w:pPr>
                              <w:hyperlink r:id="rId3" w:history="1">
                                <w:r w:rsidR="003D44D9" w:rsidRPr="00DA2200">
                                  <w:rPr>
                                    <w:rStyle w:val="Hyperlink"/>
                                    <w:sz w:val="14"/>
                                    <w:szCs w:val="12"/>
                                    <w:u w:val="none"/>
                                    <w:lang w:val="nb-NO"/>
                                  </w:rPr>
                                  <w:t>www.readingways.org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2540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235" name="Tekstboks 235"/>
                      <wps:cNvSpPr txBox="1"/>
                      <wps:spPr>
                        <a:xfrm>
                          <a:off x="0" y="83820"/>
                          <a:ext cx="1814830" cy="2313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214EA5" w14:textId="48E4852D" w:rsidR="00D86C78" w:rsidRPr="00124306" w:rsidRDefault="00D86C78" w:rsidP="00124306">
                            <w:pPr>
                              <w:spacing w:after="0"/>
                              <w:jc w:val="center"/>
                              <w:rPr>
                                <w:rStyle w:val="Hyperlink"/>
                                <w:i/>
                                <w:color w:val="3C3C3C" w:themeColor="background2" w:themeShade="40"/>
                                <w:sz w:val="18"/>
                                <w:szCs w:val="12"/>
                                <w:u w:val="none"/>
                              </w:rPr>
                            </w:pPr>
                            <w:r w:rsidRPr="00124306">
                              <w:rPr>
                                <w:rStyle w:val="Hyperlink"/>
                                <w:i/>
                                <w:color w:val="3C3C3C" w:themeColor="background2" w:themeShade="40"/>
                                <w:sz w:val="18"/>
                                <w:szCs w:val="12"/>
                                <w:u w:val="none"/>
                              </w:rPr>
                              <w:t>Understanding Teachers as Designers</w:t>
                            </w:r>
                          </w:p>
                          <w:p w14:paraId="01D5F0C2" w14:textId="0EE64E90" w:rsidR="00124306" w:rsidRPr="00124306" w:rsidRDefault="00124306" w:rsidP="00124306">
                            <w:pPr>
                              <w:spacing w:after="0"/>
                              <w:jc w:val="center"/>
                              <w:rPr>
                                <w:color w:val="3C3C3C" w:themeColor="background2" w:themeShade="40"/>
                                <w:sz w:val="12"/>
                                <w:szCs w:val="12"/>
                              </w:rPr>
                            </w:pPr>
                            <w:r w:rsidRPr="00124306">
                              <w:rPr>
                                <w:color w:val="3C3C3C" w:themeColor="background2" w:themeShade="40"/>
                                <w:sz w:val="12"/>
                                <w:szCs w:val="12"/>
                              </w:rPr>
                              <w:t>Research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5080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7" name="Rett linje 347"/>
                      <wps:cNvCnPr/>
                      <wps:spPr>
                        <a:xfrm flipV="1">
                          <a:off x="2000250" y="8763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50E16D8" id="Gruppe 239" o:spid="_x0000_s1153" style="position:absolute;margin-left:0;margin-top:7.15pt;width:467.15pt;height:31.5pt;z-index:251658243;mso-position-horizontal:center;mso-position-horizontal-relative:margin;mso-position-vertical-relative:text" coordsize="59328,4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e 275" o:spid="_x0000_s1154" type="#_x0000_t75" style="position:absolute;left:21869;top:495;width:2016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">
                <v:imagedata r:id="rId4" o:title=""/>
              </v:shape>
              <v:line id="Rett linje 278" o:spid="_x0000_s1155" style="position:absolute;flip:y;visibility:visible;mso-wrap-style:square" from="43891,876" to="43891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" strokecolor="#1d7ebe [3204]" strokeweight=".5pt">
                <v:stroke joinstyle="miter"/>
              </v:line>
              <v:group id="Gruppe 349" o:spid="_x0000_s1156" style="position:absolute;left:45758;width:13570;height:4000" coordsize="13569,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OTg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">
                <v:shape id="Bilde 273" o:spid="_x0000_s1157" type="#_x0000_t75" style="position:absolute;width:13569;height:3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boks 10" o:spid="_x0000_s1158" type="#_x0000_t202" style="position:absolute;left:3009;top:2857;width:10543;height:114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" filled="f" stroked="f" strokeweight=".5pt">
                  <v:textbox inset="2pt,0,0,0">
                    <w:txbxContent>
                      <w:p w14:paraId="0CB02F0E" w14:textId="431438DC" w:rsidR="002922C9" w:rsidRPr="00DA2200" w:rsidRDefault="00BD7C7E" w:rsidP="00703903">
                        <w:pPr>
                          <w:rPr>
                            <w:color w:val="3C3C3C" w:themeColor="background2" w:themeShade="40"/>
                            <w:sz w:val="14"/>
                            <w:szCs w:val="12"/>
                            <w:lang w:val="nb-NO"/>
                          </w:rPr>
                        </w:pPr>
                        <w:hyperlink r:id="rId6" w:history="1">
                          <w:r w:rsidR="003D44D9" w:rsidRPr="00DA2200">
                            <w:rPr>
                              <w:rStyle w:val="Hyperlink"/>
                              <w:sz w:val="14"/>
                              <w:szCs w:val="12"/>
                              <w:u w:val="none"/>
                              <w:lang w:val="nb-NO"/>
                            </w:rPr>
                            <w:t>www.readingways.org</w:t>
                          </w:r>
                        </w:hyperlink>
                      </w:p>
                    </w:txbxContent>
                  </v:textbox>
                </v:shape>
              </v:group>
              <v:shape id="Tekstboks 235" o:spid="_x0000_s1159" type="#_x0000_t202" style="position:absolute;top:838;width:18148;height:23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" filled="f" stroked="f" strokeweight=".5pt">
                <v:textbox inset="4pt,0,0,0">
                  <w:txbxContent>
                    <w:p w14:paraId="2E214EA5" w14:textId="48E4852D" w:rsidR="00D86C78" w:rsidRPr="00124306" w:rsidRDefault="00D86C78" w:rsidP="00124306">
                      <w:pPr>
                        <w:spacing w:after="0"/>
                        <w:jc w:val="center"/>
                        <w:rPr>
                          <w:rStyle w:val="Hyperlink"/>
                          <w:i/>
                          <w:color w:val="3C3C3C" w:themeColor="background2" w:themeShade="40"/>
                          <w:sz w:val="18"/>
                          <w:szCs w:val="12"/>
                          <w:u w:val="none"/>
                        </w:rPr>
                      </w:pPr>
                      <w:r w:rsidRPr="00124306">
                        <w:rPr>
                          <w:rStyle w:val="Hyperlink"/>
                          <w:i/>
                          <w:color w:val="3C3C3C" w:themeColor="background2" w:themeShade="40"/>
                          <w:sz w:val="18"/>
                          <w:szCs w:val="12"/>
                          <w:u w:val="none"/>
                        </w:rPr>
                        <w:t>Understanding Teachers as Designers</w:t>
                      </w:r>
                    </w:p>
                    <w:p w14:paraId="01D5F0C2" w14:textId="0EE64E90" w:rsidR="00124306" w:rsidRPr="00124306" w:rsidRDefault="00124306" w:rsidP="00124306">
                      <w:pPr>
                        <w:spacing w:after="0"/>
                        <w:jc w:val="center"/>
                        <w:rPr>
                          <w:color w:val="3C3C3C" w:themeColor="background2" w:themeShade="40"/>
                          <w:sz w:val="12"/>
                          <w:szCs w:val="12"/>
                        </w:rPr>
                      </w:pPr>
                      <w:r w:rsidRPr="00124306">
                        <w:rPr>
                          <w:color w:val="3C3C3C" w:themeColor="background2" w:themeShade="40"/>
                          <w:sz w:val="12"/>
                          <w:szCs w:val="12"/>
                        </w:rPr>
                        <w:t>Research project</w:t>
                      </w:r>
                    </w:p>
                  </w:txbxContent>
                </v:textbox>
              </v:shape>
              <v:line id="Rett linje 347" o:spid="_x0000_s1160" style="position:absolute;flip:y;visibility:visible;mso-wrap-style:square" from="20002,876" to="20002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" strokecolor="#1d7ebe [3204]" strokeweight=".5pt">
                <v:stroke joinstyle="miter"/>
              </v:line>
              <w10:wrap anchorx="margin"/>
            </v:group>
          </w:pict>
        </mc:Fallback>
      </mc:AlternateContent>
    </w:r>
    <w:r w:rsidR="00153299" w:rsidRPr="002922C9"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3B87AC59" wp14:editId="5FC6140F">
              <wp:simplePos x="0" y="0"/>
              <wp:positionH relativeFrom="column">
                <wp:posOffset>0</wp:posOffset>
              </wp:positionH>
              <wp:positionV relativeFrom="paragraph">
                <wp:posOffset>567055</wp:posOffset>
              </wp:positionV>
              <wp:extent cx="7018655" cy="228600"/>
              <wp:effectExtent l="0" t="0" r="10795" b="0"/>
              <wp:wrapNone/>
              <wp:docPr id="236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8655" cy="228600"/>
                      </a:xfrm>
                      <a:prstGeom prst="rect">
                        <a:avLst/>
                      </a:prstGeom>
                      <a:noFill/>
                      <a:ln w="317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24CE5C" w14:textId="47AA6EA7" w:rsidR="002922C9" w:rsidRPr="002922C9" w:rsidRDefault="00797AA8" w:rsidP="002922C9">
                          <w:pPr>
                            <w:jc w:val="center"/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</w:pPr>
                          <w:r w:rsidRPr="00797AA8">
                            <w:rPr>
                              <w:rFonts w:ascii="Times New Roman" w:hAnsi="Times New Roman"/>
                              <w:b/>
                              <w:sz w:val="12"/>
                              <w:szCs w:val="12"/>
                            </w:rPr>
                            <w:t xml:space="preserve">Taylor, K. S., Lawrence, J. F., Connor, C. M., &amp; Snow, C. E. </w:t>
                          </w:r>
                          <w:r w:rsidR="002922C9" w:rsidRPr="002922C9">
                            <w:rPr>
                              <w:rFonts w:ascii="Times New Roman" w:hAnsi="Times New Roman"/>
                              <w:b/>
                              <w:sz w:val="12"/>
                              <w:szCs w:val="12"/>
                            </w:rPr>
                            <w:t>(2018).</w:t>
                          </w:r>
                          <w:r w:rsidR="002922C9" w:rsidRPr="002922C9"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  <w:t xml:space="preserve"> Cognitive and linguistic features of adolescent argumentative writing: Do connectives signal more complex reasoning? </w:t>
                          </w:r>
                          <w:r w:rsidR="002922C9" w:rsidRPr="002922C9">
                            <w:rPr>
                              <w:rFonts w:ascii="Times New Roman" w:hAnsi="Times New Roman"/>
                              <w:i/>
                              <w:sz w:val="12"/>
                              <w:szCs w:val="12"/>
                            </w:rPr>
                            <w:t>Reading and writing</w:t>
                          </w:r>
                          <w:r w:rsidR="002922C9" w:rsidRPr="002922C9"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  <w:t>.</w:t>
                          </w:r>
                        </w:p>
                        <w:p w14:paraId="250D6BDA" w14:textId="46B2BFDD" w:rsidR="002922C9" w:rsidRPr="002922C9" w:rsidRDefault="00C9360F" w:rsidP="002922C9">
                          <w:pPr>
                            <w:jc w:val="center"/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</w:pPr>
                          <w:r w:rsidRPr="00C9360F">
                            <w:rPr>
                              <w:rFonts w:ascii="Times New Roman" w:hAnsi="Times New Roman"/>
                              <w:b/>
                              <w:sz w:val="12"/>
                              <w:szCs w:val="12"/>
                            </w:rPr>
                            <w:t>Kuhn, D., &amp; Crowell, A.</w:t>
                          </w:r>
                          <w:r w:rsidRPr="00C9360F">
                            <w:rPr>
                              <w:rFonts w:ascii="Times New Roman" w:hAnsi="Times New Roman"/>
                              <w:b/>
                              <w:sz w:val="12"/>
                              <w:szCs w:val="12"/>
                            </w:rPr>
                            <w:t xml:space="preserve"> </w:t>
                          </w:r>
                          <w:r w:rsidR="002922C9" w:rsidRPr="002922C9">
                            <w:rPr>
                              <w:rFonts w:ascii="Times New Roman" w:hAnsi="Times New Roman"/>
                              <w:b/>
                              <w:sz w:val="12"/>
                              <w:szCs w:val="12"/>
                            </w:rPr>
                            <w:t>(2014).</w:t>
                          </w:r>
                          <w:r w:rsidR="002922C9" w:rsidRPr="002922C9"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  <w:t xml:space="preserve"> Developing Dialogic Argumentation Skills: A 3-year Intervention Study. </w:t>
                          </w:r>
                          <w:r w:rsidR="002922C9" w:rsidRPr="002922C9">
                            <w:rPr>
                              <w:rFonts w:ascii="Times New Roman" w:hAnsi="Times New Roman"/>
                              <w:i/>
                              <w:sz w:val="12"/>
                              <w:szCs w:val="12"/>
                            </w:rPr>
                            <w:t>Journal of Cognition and Development</w:t>
                          </w:r>
                          <w:r w:rsidR="002922C9" w:rsidRPr="002922C9"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  <w:t xml:space="preserve">. </w:t>
                          </w:r>
                        </w:p>
                        <w:p w14:paraId="0EEF482A" w14:textId="77777777" w:rsidR="002922C9" w:rsidRPr="002922C9" w:rsidRDefault="002922C9" w:rsidP="002922C9">
                          <w:pPr>
                            <w:jc w:val="center"/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87AC59" id="Tekstboks 2" o:spid="_x0000_s1161" type="#_x0000_t202" style="position:absolute;margin-left:0;margin-top:44.65pt;width:552.65pt;height:18pt;z-index:-251658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" filled="f" stroked="f" strokeweight=".25pt">
              <v:textbox inset="0,0,0,0">
                <w:txbxContent>
                  <w:p w14:paraId="3E24CE5C" w14:textId="47AA6EA7" w:rsidR="002922C9" w:rsidRPr="002922C9" w:rsidRDefault="00797AA8" w:rsidP="002922C9">
                    <w:pPr>
                      <w:jc w:val="center"/>
                      <w:rPr>
                        <w:rFonts w:ascii="Times New Roman" w:hAnsi="Times New Roman"/>
                        <w:sz w:val="12"/>
                        <w:szCs w:val="12"/>
                      </w:rPr>
                    </w:pPr>
                    <w:r w:rsidRPr="00797AA8">
                      <w:rPr>
                        <w:rFonts w:ascii="Times New Roman" w:hAnsi="Times New Roman"/>
                        <w:b/>
                        <w:sz w:val="12"/>
                        <w:szCs w:val="12"/>
                      </w:rPr>
                      <w:t xml:space="preserve">Taylor, K. S., Lawrence, J. F., Connor, C. M., &amp; Snow, C. E. </w:t>
                    </w:r>
                    <w:r w:rsidR="002922C9" w:rsidRPr="002922C9">
                      <w:rPr>
                        <w:rFonts w:ascii="Times New Roman" w:hAnsi="Times New Roman"/>
                        <w:b/>
                        <w:sz w:val="12"/>
                        <w:szCs w:val="12"/>
                      </w:rPr>
                      <w:t>(2018).</w:t>
                    </w:r>
                    <w:r w:rsidR="002922C9" w:rsidRPr="002922C9">
                      <w:rPr>
                        <w:rFonts w:ascii="Times New Roman" w:hAnsi="Times New Roman"/>
                        <w:sz w:val="12"/>
                        <w:szCs w:val="12"/>
                      </w:rPr>
                      <w:t xml:space="preserve"> Cognitive and linguistic features of adolescent argumentative writing: Do connectives signal more complex reasoning? </w:t>
                    </w:r>
                    <w:r w:rsidR="002922C9" w:rsidRPr="002922C9">
                      <w:rPr>
                        <w:rFonts w:ascii="Times New Roman" w:hAnsi="Times New Roman"/>
                        <w:i/>
                        <w:sz w:val="12"/>
                        <w:szCs w:val="12"/>
                      </w:rPr>
                      <w:t>Reading and writing</w:t>
                    </w:r>
                    <w:r w:rsidR="002922C9" w:rsidRPr="002922C9">
                      <w:rPr>
                        <w:rFonts w:ascii="Times New Roman" w:hAnsi="Times New Roman"/>
                        <w:sz w:val="12"/>
                        <w:szCs w:val="12"/>
                      </w:rPr>
                      <w:t>.</w:t>
                    </w:r>
                  </w:p>
                  <w:p w14:paraId="250D6BDA" w14:textId="46B2BFDD" w:rsidR="002922C9" w:rsidRPr="002922C9" w:rsidRDefault="00C9360F" w:rsidP="002922C9">
                    <w:pPr>
                      <w:jc w:val="center"/>
                      <w:rPr>
                        <w:rFonts w:ascii="Times New Roman" w:hAnsi="Times New Roman"/>
                        <w:sz w:val="12"/>
                        <w:szCs w:val="12"/>
                      </w:rPr>
                    </w:pPr>
                    <w:r w:rsidRPr="00C9360F">
                      <w:rPr>
                        <w:rFonts w:ascii="Times New Roman" w:hAnsi="Times New Roman"/>
                        <w:b/>
                        <w:sz w:val="12"/>
                        <w:szCs w:val="12"/>
                      </w:rPr>
                      <w:t>Kuhn, D., &amp; Crowell, A.</w:t>
                    </w:r>
                    <w:r w:rsidRPr="00C9360F">
                      <w:rPr>
                        <w:rFonts w:ascii="Times New Roman" w:hAnsi="Times New Roman"/>
                        <w:b/>
                        <w:sz w:val="12"/>
                        <w:szCs w:val="12"/>
                      </w:rPr>
                      <w:t xml:space="preserve"> </w:t>
                    </w:r>
                    <w:r w:rsidR="002922C9" w:rsidRPr="002922C9">
                      <w:rPr>
                        <w:rFonts w:ascii="Times New Roman" w:hAnsi="Times New Roman"/>
                        <w:b/>
                        <w:sz w:val="12"/>
                        <w:szCs w:val="12"/>
                      </w:rPr>
                      <w:t>(2014).</w:t>
                    </w:r>
                    <w:r w:rsidR="002922C9" w:rsidRPr="002922C9">
                      <w:rPr>
                        <w:rFonts w:ascii="Times New Roman" w:hAnsi="Times New Roman"/>
                        <w:sz w:val="12"/>
                        <w:szCs w:val="12"/>
                      </w:rPr>
                      <w:t xml:space="preserve"> Developing Dialogic Argumentation Skills: A 3-year Intervention Study. </w:t>
                    </w:r>
                    <w:r w:rsidR="002922C9" w:rsidRPr="002922C9">
                      <w:rPr>
                        <w:rFonts w:ascii="Times New Roman" w:hAnsi="Times New Roman"/>
                        <w:i/>
                        <w:sz w:val="12"/>
                        <w:szCs w:val="12"/>
                      </w:rPr>
                      <w:t>Journal of Cognition and Development</w:t>
                    </w:r>
                    <w:r w:rsidR="002922C9" w:rsidRPr="002922C9">
                      <w:rPr>
                        <w:rFonts w:ascii="Times New Roman" w:hAnsi="Times New Roman"/>
                        <w:sz w:val="12"/>
                        <w:szCs w:val="12"/>
                      </w:rPr>
                      <w:t xml:space="preserve">. </w:t>
                    </w:r>
                  </w:p>
                  <w:p w14:paraId="0EEF482A" w14:textId="77777777" w:rsidR="002922C9" w:rsidRPr="002922C9" w:rsidRDefault="002922C9" w:rsidP="002922C9">
                    <w:pPr>
                      <w:jc w:val="center"/>
                      <w:rPr>
                        <w:rFonts w:ascii="Times New Roman" w:hAnsi="Times New Roman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2922C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8CE74C1" wp14:editId="4CFC654E">
              <wp:simplePos x="0" y="0"/>
              <wp:positionH relativeFrom="column">
                <wp:posOffset>0</wp:posOffset>
              </wp:positionH>
              <wp:positionV relativeFrom="paragraph">
                <wp:posOffset>33655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1D7EBE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1238E79" id="Rett linje 234" o:spid="_x0000_s1026" style="position:absolute;z-index:-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65pt" to="55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" strokecolor="#1d7ebe" strokeweight="1pt">
              <v:stroke joinstyle="miter"/>
            </v:line>
          </w:pict>
        </mc:Fallback>
      </mc:AlternateContent>
    </w:r>
    <w:r w:rsidR="00124306">
      <w:rPr>
        <w:rStyle w:val="Hyperlink"/>
        <w:i/>
        <w:color w:val="3C3C3C" w:themeColor="background2" w:themeShade="40"/>
        <w:sz w:val="18"/>
        <w:szCs w:val="12"/>
        <w:u w:val="none"/>
      </w:rPr>
      <w:softHyphen/>
    </w:r>
    <w:r w:rsidR="00124306">
      <w:rPr>
        <w:rStyle w:val="Hyperlink"/>
        <w:i/>
        <w:color w:val="3C3C3C" w:themeColor="background2" w:themeShade="40"/>
        <w:sz w:val="18"/>
        <w:szCs w:val="12"/>
        <w:u w:val="none"/>
      </w:rPr>
      <w:softHyphen/>
    </w:r>
    <w:r w:rsidR="00192FC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BE5498" w14:textId="77777777" w:rsidR="00BD7C7E" w:rsidRDefault="00BD7C7E" w:rsidP="00E46F9D">
      <w:pPr>
        <w:spacing w:after="0"/>
      </w:pPr>
      <w:r>
        <w:separator/>
      </w:r>
    </w:p>
  </w:footnote>
  <w:footnote w:type="continuationSeparator" w:id="0">
    <w:p w14:paraId="5B9C73A3" w14:textId="77777777" w:rsidR="00BD7C7E" w:rsidRDefault="00BD7C7E" w:rsidP="00E46F9D">
      <w:pPr>
        <w:spacing w:after="0"/>
      </w:pPr>
      <w:r>
        <w:continuationSeparator/>
      </w:r>
    </w:p>
  </w:footnote>
  <w:footnote w:type="continuationNotice" w:id="1">
    <w:p w14:paraId="3BA1C39B" w14:textId="77777777" w:rsidR="00BD7C7E" w:rsidRDefault="00BD7C7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4A3DE9" w14:textId="37D705F5" w:rsidR="00E46F9D" w:rsidRPr="00E46F9D" w:rsidRDefault="00E42264">
    <w:pPr>
      <w:pStyle w:val="Header"/>
      <w:rPr>
        <w:lang w:val="nb-NO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653E4C25" wp14:editId="63176E63">
              <wp:simplePos x="0" y="0"/>
              <wp:positionH relativeFrom="page">
                <wp:posOffset>4598670</wp:posOffset>
              </wp:positionH>
              <wp:positionV relativeFrom="page">
                <wp:posOffset>0</wp:posOffset>
              </wp:positionV>
              <wp:extent cx="3175000" cy="1247140"/>
              <wp:effectExtent l="0" t="0" r="0" b="0"/>
              <wp:wrapNone/>
              <wp:docPr id="29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30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14E9EC" id="Gruppe 11" o:spid="_x0000_s1026" style="position:absolute;margin-left:362.1pt;margin-top:0;width:250pt;height:98.2pt;z-index:-251671552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FD4626"/>
    <w:multiLevelType w:val="hybridMultilevel"/>
    <w:tmpl w:val="0D0CF21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CF7040"/>
    <w:multiLevelType w:val="hybridMultilevel"/>
    <w:tmpl w:val="E7C655B6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YyNjIxMjI0NrKwMDRT0lEKTi0uzszPAykwNK0FACmmeastAAAA"/>
  </w:docVars>
  <w:rsids>
    <w:rsidRoot w:val="00412245"/>
    <w:rsid w:val="000102A3"/>
    <w:rsid w:val="000137E3"/>
    <w:rsid w:val="000159DC"/>
    <w:rsid w:val="000177E8"/>
    <w:rsid w:val="000212DF"/>
    <w:rsid w:val="00027582"/>
    <w:rsid w:val="00042D45"/>
    <w:rsid w:val="000526E2"/>
    <w:rsid w:val="00052C3A"/>
    <w:rsid w:val="0005418C"/>
    <w:rsid w:val="0005556A"/>
    <w:rsid w:val="00062136"/>
    <w:rsid w:val="00063CC0"/>
    <w:rsid w:val="00066E59"/>
    <w:rsid w:val="00067400"/>
    <w:rsid w:val="00077185"/>
    <w:rsid w:val="00086BB1"/>
    <w:rsid w:val="00094114"/>
    <w:rsid w:val="00094740"/>
    <w:rsid w:val="00097363"/>
    <w:rsid w:val="000A66D6"/>
    <w:rsid w:val="000B205A"/>
    <w:rsid w:val="000C6BE0"/>
    <w:rsid w:val="000D3D1F"/>
    <w:rsid w:val="000D413E"/>
    <w:rsid w:val="000E453C"/>
    <w:rsid w:val="000F038D"/>
    <w:rsid w:val="000F154C"/>
    <w:rsid w:val="000F719A"/>
    <w:rsid w:val="000F7A36"/>
    <w:rsid w:val="0011394F"/>
    <w:rsid w:val="00116FDF"/>
    <w:rsid w:val="00124306"/>
    <w:rsid w:val="0013487D"/>
    <w:rsid w:val="00140971"/>
    <w:rsid w:val="00142182"/>
    <w:rsid w:val="00144F86"/>
    <w:rsid w:val="001451AB"/>
    <w:rsid w:val="0015327A"/>
    <w:rsid w:val="00153299"/>
    <w:rsid w:val="001536FA"/>
    <w:rsid w:val="0016188C"/>
    <w:rsid w:val="00162653"/>
    <w:rsid w:val="00167D45"/>
    <w:rsid w:val="00175871"/>
    <w:rsid w:val="001811EF"/>
    <w:rsid w:val="00182C6F"/>
    <w:rsid w:val="00184537"/>
    <w:rsid w:val="0018551C"/>
    <w:rsid w:val="00192AFC"/>
    <w:rsid w:val="00192FC0"/>
    <w:rsid w:val="00197A7E"/>
    <w:rsid w:val="001A0874"/>
    <w:rsid w:val="001A5556"/>
    <w:rsid w:val="001A70ED"/>
    <w:rsid w:val="001B252E"/>
    <w:rsid w:val="001B3ADF"/>
    <w:rsid w:val="001B5A0D"/>
    <w:rsid w:val="001C5710"/>
    <w:rsid w:val="001D0E27"/>
    <w:rsid w:val="001D74A4"/>
    <w:rsid w:val="001E3CC2"/>
    <w:rsid w:val="001E4C50"/>
    <w:rsid w:val="001F20ED"/>
    <w:rsid w:val="00203109"/>
    <w:rsid w:val="00213D22"/>
    <w:rsid w:val="002210DF"/>
    <w:rsid w:val="0022226F"/>
    <w:rsid w:val="00237D68"/>
    <w:rsid w:val="00244EE6"/>
    <w:rsid w:val="00260A98"/>
    <w:rsid w:val="002660EB"/>
    <w:rsid w:val="00266945"/>
    <w:rsid w:val="0026703D"/>
    <w:rsid w:val="00267444"/>
    <w:rsid w:val="00271E13"/>
    <w:rsid w:val="0027662B"/>
    <w:rsid w:val="002855F4"/>
    <w:rsid w:val="002922C9"/>
    <w:rsid w:val="00292DCC"/>
    <w:rsid w:val="002942A5"/>
    <w:rsid w:val="002A1228"/>
    <w:rsid w:val="002A38EA"/>
    <w:rsid w:val="002B0901"/>
    <w:rsid w:val="002B6D2F"/>
    <w:rsid w:val="002B7E51"/>
    <w:rsid w:val="002C47C9"/>
    <w:rsid w:val="002C4B71"/>
    <w:rsid w:val="002C7791"/>
    <w:rsid w:val="002D5F9F"/>
    <w:rsid w:val="002D6270"/>
    <w:rsid w:val="002E3790"/>
    <w:rsid w:val="002E6DA3"/>
    <w:rsid w:val="002E76EB"/>
    <w:rsid w:val="002F2CA2"/>
    <w:rsid w:val="0030065C"/>
    <w:rsid w:val="003013A8"/>
    <w:rsid w:val="00302218"/>
    <w:rsid w:val="00313D2F"/>
    <w:rsid w:val="00315C57"/>
    <w:rsid w:val="003216A9"/>
    <w:rsid w:val="00321B3C"/>
    <w:rsid w:val="0032359B"/>
    <w:rsid w:val="003237AA"/>
    <w:rsid w:val="00323EE7"/>
    <w:rsid w:val="00323EF9"/>
    <w:rsid w:val="00335933"/>
    <w:rsid w:val="00341336"/>
    <w:rsid w:val="003448B5"/>
    <w:rsid w:val="00350400"/>
    <w:rsid w:val="00353881"/>
    <w:rsid w:val="00356DA7"/>
    <w:rsid w:val="003600E0"/>
    <w:rsid w:val="0037654F"/>
    <w:rsid w:val="003807BA"/>
    <w:rsid w:val="00382D3C"/>
    <w:rsid w:val="00394673"/>
    <w:rsid w:val="003A1C32"/>
    <w:rsid w:val="003A421B"/>
    <w:rsid w:val="003B06B6"/>
    <w:rsid w:val="003B4B02"/>
    <w:rsid w:val="003C1755"/>
    <w:rsid w:val="003C4208"/>
    <w:rsid w:val="003C789E"/>
    <w:rsid w:val="003D12DA"/>
    <w:rsid w:val="003D3C2C"/>
    <w:rsid w:val="003D44D9"/>
    <w:rsid w:val="003D6023"/>
    <w:rsid w:val="003E13B7"/>
    <w:rsid w:val="003E1F64"/>
    <w:rsid w:val="003E3115"/>
    <w:rsid w:val="003E418C"/>
    <w:rsid w:val="003E5737"/>
    <w:rsid w:val="003E6CA6"/>
    <w:rsid w:val="003F6A8D"/>
    <w:rsid w:val="003F7253"/>
    <w:rsid w:val="00405579"/>
    <w:rsid w:val="00412245"/>
    <w:rsid w:val="00423E72"/>
    <w:rsid w:val="00427932"/>
    <w:rsid w:val="00430CAB"/>
    <w:rsid w:val="0043181D"/>
    <w:rsid w:val="00441C0D"/>
    <w:rsid w:val="004424F9"/>
    <w:rsid w:val="00443553"/>
    <w:rsid w:val="00443F3E"/>
    <w:rsid w:val="00444658"/>
    <w:rsid w:val="00445D16"/>
    <w:rsid w:val="0044654F"/>
    <w:rsid w:val="00452D47"/>
    <w:rsid w:val="00454EFB"/>
    <w:rsid w:val="00457CBD"/>
    <w:rsid w:val="00460B98"/>
    <w:rsid w:val="004610A3"/>
    <w:rsid w:val="00463B97"/>
    <w:rsid w:val="004667CB"/>
    <w:rsid w:val="004729AC"/>
    <w:rsid w:val="00473746"/>
    <w:rsid w:val="00473F2E"/>
    <w:rsid w:val="00475C87"/>
    <w:rsid w:val="00476BAD"/>
    <w:rsid w:val="004775DC"/>
    <w:rsid w:val="00480D36"/>
    <w:rsid w:val="004B36BE"/>
    <w:rsid w:val="004B6602"/>
    <w:rsid w:val="004B696B"/>
    <w:rsid w:val="004B7E48"/>
    <w:rsid w:val="004B7ECA"/>
    <w:rsid w:val="004C7A8A"/>
    <w:rsid w:val="004D108F"/>
    <w:rsid w:val="004D22D5"/>
    <w:rsid w:val="004E1BB2"/>
    <w:rsid w:val="004E1D69"/>
    <w:rsid w:val="004E37BC"/>
    <w:rsid w:val="004E3D83"/>
    <w:rsid w:val="004F1C82"/>
    <w:rsid w:val="004F2D9C"/>
    <w:rsid w:val="0051205A"/>
    <w:rsid w:val="005123A4"/>
    <w:rsid w:val="0052376D"/>
    <w:rsid w:val="00542531"/>
    <w:rsid w:val="00547B46"/>
    <w:rsid w:val="00552177"/>
    <w:rsid w:val="00554F6E"/>
    <w:rsid w:val="00555978"/>
    <w:rsid w:val="0056113D"/>
    <w:rsid w:val="0056451E"/>
    <w:rsid w:val="00565298"/>
    <w:rsid w:val="005722F7"/>
    <w:rsid w:val="005765CC"/>
    <w:rsid w:val="005770BE"/>
    <w:rsid w:val="00583148"/>
    <w:rsid w:val="00587148"/>
    <w:rsid w:val="00590082"/>
    <w:rsid w:val="00590D00"/>
    <w:rsid w:val="005A46DC"/>
    <w:rsid w:val="005A4DE6"/>
    <w:rsid w:val="005A6929"/>
    <w:rsid w:val="005B3738"/>
    <w:rsid w:val="005B3DD4"/>
    <w:rsid w:val="005B5114"/>
    <w:rsid w:val="005C0980"/>
    <w:rsid w:val="005C1510"/>
    <w:rsid w:val="005C1973"/>
    <w:rsid w:val="005D1476"/>
    <w:rsid w:val="005D6B69"/>
    <w:rsid w:val="005F30D0"/>
    <w:rsid w:val="005F31EA"/>
    <w:rsid w:val="00603E35"/>
    <w:rsid w:val="0060580A"/>
    <w:rsid w:val="0061007D"/>
    <w:rsid w:val="00613874"/>
    <w:rsid w:val="00623F8B"/>
    <w:rsid w:val="00624B89"/>
    <w:rsid w:val="00625E76"/>
    <w:rsid w:val="00627B6D"/>
    <w:rsid w:val="006303E9"/>
    <w:rsid w:val="00641280"/>
    <w:rsid w:val="00641758"/>
    <w:rsid w:val="00644627"/>
    <w:rsid w:val="00645C66"/>
    <w:rsid w:val="00647A6C"/>
    <w:rsid w:val="00660A49"/>
    <w:rsid w:val="00674A2C"/>
    <w:rsid w:val="00674DAB"/>
    <w:rsid w:val="006857E7"/>
    <w:rsid w:val="00687DB3"/>
    <w:rsid w:val="00690AFC"/>
    <w:rsid w:val="006A3DFB"/>
    <w:rsid w:val="006A6817"/>
    <w:rsid w:val="006A735A"/>
    <w:rsid w:val="006B5C47"/>
    <w:rsid w:val="006C2F5D"/>
    <w:rsid w:val="006C6897"/>
    <w:rsid w:val="006D1FB1"/>
    <w:rsid w:val="006D5B4B"/>
    <w:rsid w:val="006D5F42"/>
    <w:rsid w:val="006E67CA"/>
    <w:rsid w:val="006E7804"/>
    <w:rsid w:val="006F7CCC"/>
    <w:rsid w:val="00703903"/>
    <w:rsid w:val="00703D6A"/>
    <w:rsid w:val="007104B7"/>
    <w:rsid w:val="007136BD"/>
    <w:rsid w:val="00713949"/>
    <w:rsid w:val="00714BD7"/>
    <w:rsid w:val="0072307D"/>
    <w:rsid w:val="007260D5"/>
    <w:rsid w:val="00731473"/>
    <w:rsid w:val="00741F15"/>
    <w:rsid w:val="0075365E"/>
    <w:rsid w:val="007645FE"/>
    <w:rsid w:val="00764C79"/>
    <w:rsid w:val="00764F92"/>
    <w:rsid w:val="0077381B"/>
    <w:rsid w:val="00773F7B"/>
    <w:rsid w:val="00774F49"/>
    <w:rsid w:val="00776707"/>
    <w:rsid w:val="0078018D"/>
    <w:rsid w:val="00797AA8"/>
    <w:rsid w:val="007A17D0"/>
    <w:rsid w:val="007A19BB"/>
    <w:rsid w:val="007B1C3C"/>
    <w:rsid w:val="007B3A82"/>
    <w:rsid w:val="007C05C8"/>
    <w:rsid w:val="007C4045"/>
    <w:rsid w:val="007C4F5A"/>
    <w:rsid w:val="007C613A"/>
    <w:rsid w:val="007F00EF"/>
    <w:rsid w:val="007F1E61"/>
    <w:rsid w:val="007F4784"/>
    <w:rsid w:val="007F4C7E"/>
    <w:rsid w:val="007F5713"/>
    <w:rsid w:val="00803F07"/>
    <w:rsid w:val="0080712E"/>
    <w:rsid w:val="00817889"/>
    <w:rsid w:val="0082054F"/>
    <w:rsid w:val="00822859"/>
    <w:rsid w:val="0082777D"/>
    <w:rsid w:val="00831E93"/>
    <w:rsid w:val="008329BC"/>
    <w:rsid w:val="008364C4"/>
    <w:rsid w:val="008417B3"/>
    <w:rsid w:val="00841DCC"/>
    <w:rsid w:val="00844E65"/>
    <w:rsid w:val="00847E57"/>
    <w:rsid w:val="00853624"/>
    <w:rsid w:val="00854BF9"/>
    <w:rsid w:val="008575D7"/>
    <w:rsid w:val="00862AA2"/>
    <w:rsid w:val="00862D3C"/>
    <w:rsid w:val="00862F1A"/>
    <w:rsid w:val="008708FF"/>
    <w:rsid w:val="00871893"/>
    <w:rsid w:val="008732E9"/>
    <w:rsid w:val="008742E2"/>
    <w:rsid w:val="00881859"/>
    <w:rsid w:val="00882788"/>
    <w:rsid w:val="0088633A"/>
    <w:rsid w:val="00886435"/>
    <w:rsid w:val="00894A6F"/>
    <w:rsid w:val="00897D13"/>
    <w:rsid w:val="008A0698"/>
    <w:rsid w:val="008A3A9B"/>
    <w:rsid w:val="008B3F66"/>
    <w:rsid w:val="008B4E2F"/>
    <w:rsid w:val="008C21C6"/>
    <w:rsid w:val="008D6515"/>
    <w:rsid w:val="008E00BB"/>
    <w:rsid w:val="008E04C6"/>
    <w:rsid w:val="008F10E7"/>
    <w:rsid w:val="008F291E"/>
    <w:rsid w:val="008F4D0F"/>
    <w:rsid w:val="008F6BEE"/>
    <w:rsid w:val="00905E90"/>
    <w:rsid w:val="0091101B"/>
    <w:rsid w:val="00911E2F"/>
    <w:rsid w:val="00921600"/>
    <w:rsid w:val="0092387E"/>
    <w:rsid w:val="00927DB0"/>
    <w:rsid w:val="00931587"/>
    <w:rsid w:val="00934E09"/>
    <w:rsid w:val="00941163"/>
    <w:rsid w:val="0095186F"/>
    <w:rsid w:val="0095235F"/>
    <w:rsid w:val="00956CB3"/>
    <w:rsid w:val="0096685B"/>
    <w:rsid w:val="00974850"/>
    <w:rsid w:val="00974A42"/>
    <w:rsid w:val="0097657D"/>
    <w:rsid w:val="00985CF0"/>
    <w:rsid w:val="009869EC"/>
    <w:rsid w:val="0099642A"/>
    <w:rsid w:val="00997763"/>
    <w:rsid w:val="009A789E"/>
    <w:rsid w:val="009B06C0"/>
    <w:rsid w:val="009B32A1"/>
    <w:rsid w:val="009C6572"/>
    <w:rsid w:val="009C73A6"/>
    <w:rsid w:val="009C745F"/>
    <w:rsid w:val="009E4498"/>
    <w:rsid w:val="009E4AE1"/>
    <w:rsid w:val="009E5204"/>
    <w:rsid w:val="009E57A3"/>
    <w:rsid w:val="009F028D"/>
    <w:rsid w:val="009F0428"/>
    <w:rsid w:val="009F2614"/>
    <w:rsid w:val="009F5498"/>
    <w:rsid w:val="009F5677"/>
    <w:rsid w:val="00A004AD"/>
    <w:rsid w:val="00A019C2"/>
    <w:rsid w:val="00A01E74"/>
    <w:rsid w:val="00A025B8"/>
    <w:rsid w:val="00A03CB5"/>
    <w:rsid w:val="00A06980"/>
    <w:rsid w:val="00A102BC"/>
    <w:rsid w:val="00A11605"/>
    <w:rsid w:val="00A15D91"/>
    <w:rsid w:val="00A163D0"/>
    <w:rsid w:val="00A1731A"/>
    <w:rsid w:val="00A20DF7"/>
    <w:rsid w:val="00A27B85"/>
    <w:rsid w:val="00A30C47"/>
    <w:rsid w:val="00A325C0"/>
    <w:rsid w:val="00A35B0A"/>
    <w:rsid w:val="00A37050"/>
    <w:rsid w:val="00A405BE"/>
    <w:rsid w:val="00A449C7"/>
    <w:rsid w:val="00A54D49"/>
    <w:rsid w:val="00A704D3"/>
    <w:rsid w:val="00A76A0E"/>
    <w:rsid w:val="00A77181"/>
    <w:rsid w:val="00A77B16"/>
    <w:rsid w:val="00A77EE9"/>
    <w:rsid w:val="00A83D37"/>
    <w:rsid w:val="00A87F2B"/>
    <w:rsid w:val="00AA0D8C"/>
    <w:rsid w:val="00AB1F88"/>
    <w:rsid w:val="00AB41F8"/>
    <w:rsid w:val="00AB4E3E"/>
    <w:rsid w:val="00AB5170"/>
    <w:rsid w:val="00AB5324"/>
    <w:rsid w:val="00AB5DC1"/>
    <w:rsid w:val="00AC012A"/>
    <w:rsid w:val="00AC1192"/>
    <w:rsid w:val="00AC6329"/>
    <w:rsid w:val="00AD288C"/>
    <w:rsid w:val="00AD6228"/>
    <w:rsid w:val="00AF040F"/>
    <w:rsid w:val="00AF4A79"/>
    <w:rsid w:val="00AF534D"/>
    <w:rsid w:val="00B069E7"/>
    <w:rsid w:val="00B12B25"/>
    <w:rsid w:val="00B138AA"/>
    <w:rsid w:val="00B1442A"/>
    <w:rsid w:val="00B158E0"/>
    <w:rsid w:val="00B20C24"/>
    <w:rsid w:val="00B214FE"/>
    <w:rsid w:val="00B22C25"/>
    <w:rsid w:val="00B239BA"/>
    <w:rsid w:val="00B23B54"/>
    <w:rsid w:val="00B24AAD"/>
    <w:rsid w:val="00B33E2A"/>
    <w:rsid w:val="00B34066"/>
    <w:rsid w:val="00B34761"/>
    <w:rsid w:val="00B35ACC"/>
    <w:rsid w:val="00B36F28"/>
    <w:rsid w:val="00B4089F"/>
    <w:rsid w:val="00B431E6"/>
    <w:rsid w:val="00B47240"/>
    <w:rsid w:val="00B53D30"/>
    <w:rsid w:val="00B5455C"/>
    <w:rsid w:val="00B63DF6"/>
    <w:rsid w:val="00B67FCA"/>
    <w:rsid w:val="00B715D7"/>
    <w:rsid w:val="00B7417E"/>
    <w:rsid w:val="00B80E71"/>
    <w:rsid w:val="00B827F0"/>
    <w:rsid w:val="00B87BD7"/>
    <w:rsid w:val="00B91016"/>
    <w:rsid w:val="00B95236"/>
    <w:rsid w:val="00BA0D1B"/>
    <w:rsid w:val="00BA6706"/>
    <w:rsid w:val="00BC2522"/>
    <w:rsid w:val="00BD08BD"/>
    <w:rsid w:val="00BD42CE"/>
    <w:rsid w:val="00BD52D5"/>
    <w:rsid w:val="00BD6879"/>
    <w:rsid w:val="00BD7C7E"/>
    <w:rsid w:val="00BF2C4F"/>
    <w:rsid w:val="00BF31A2"/>
    <w:rsid w:val="00BF3FD4"/>
    <w:rsid w:val="00C00C41"/>
    <w:rsid w:val="00C067BD"/>
    <w:rsid w:val="00C06EEE"/>
    <w:rsid w:val="00C15D36"/>
    <w:rsid w:val="00C23ED7"/>
    <w:rsid w:val="00C240E3"/>
    <w:rsid w:val="00C32A1F"/>
    <w:rsid w:val="00C33610"/>
    <w:rsid w:val="00C41BBE"/>
    <w:rsid w:val="00C43962"/>
    <w:rsid w:val="00C555BB"/>
    <w:rsid w:val="00C55678"/>
    <w:rsid w:val="00C65B38"/>
    <w:rsid w:val="00C7128D"/>
    <w:rsid w:val="00C746CC"/>
    <w:rsid w:val="00C74B17"/>
    <w:rsid w:val="00C801A5"/>
    <w:rsid w:val="00C8109D"/>
    <w:rsid w:val="00C81ABF"/>
    <w:rsid w:val="00C836C1"/>
    <w:rsid w:val="00C843B0"/>
    <w:rsid w:val="00C85A34"/>
    <w:rsid w:val="00C85ADD"/>
    <w:rsid w:val="00C92228"/>
    <w:rsid w:val="00C92644"/>
    <w:rsid w:val="00C9360F"/>
    <w:rsid w:val="00C93D8C"/>
    <w:rsid w:val="00C942C5"/>
    <w:rsid w:val="00C94519"/>
    <w:rsid w:val="00C948BA"/>
    <w:rsid w:val="00C96403"/>
    <w:rsid w:val="00CA3DD2"/>
    <w:rsid w:val="00CB1A99"/>
    <w:rsid w:val="00CB540C"/>
    <w:rsid w:val="00CB71D3"/>
    <w:rsid w:val="00CC205C"/>
    <w:rsid w:val="00CC23A6"/>
    <w:rsid w:val="00CC4524"/>
    <w:rsid w:val="00CD7265"/>
    <w:rsid w:val="00CD77A3"/>
    <w:rsid w:val="00CE3DB8"/>
    <w:rsid w:val="00CE451D"/>
    <w:rsid w:val="00CF0A26"/>
    <w:rsid w:val="00D02C32"/>
    <w:rsid w:val="00D0349A"/>
    <w:rsid w:val="00D03F9C"/>
    <w:rsid w:val="00D07FB3"/>
    <w:rsid w:val="00D210FC"/>
    <w:rsid w:val="00D23ACA"/>
    <w:rsid w:val="00D2592E"/>
    <w:rsid w:val="00D262E8"/>
    <w:rsid w:val="00D30539"/>
    <w:rsid w:val="00D31E70"/>
    <w:rsid w:val="00D36712"/>
    <w:rsid w:val="00D40654"/>
    <w:rsid w:val="00D4183A"/>
    <w:rsid w:val="00D435F0"/>
    <w:rsid w:val="00D44264"/>
    <w:rsid w:val="00D44479"/>
    <w:rsid w:val="00D458A6"/>
    <w:rsid w:val="00D46249"/>
    <w:rsid w:val="00D46F76"/>
    <w:rsid w:val="00D47CCD"/>
    <w:rsid w:val="00D551B2"/>
    <w:rsid w:val="00D552C2"/>
    <w:rsid w:val="00D55E36"/>
    <w:rsid w:val="00D603C3"/>
    <w:rsid w:val="00D7291F"/>
    <w:rsid w:val="00D7519D"/>
    <w:rsid w:val="00D75DDA"/>
    <w:rsid w:val="00D8591B"/>
    <w:rsid w:val="00D86C78"/>
    <w:rsid w:val="00D93B70"/>
    <w:rsid w:val="00D95871"/>
    <w:rsid w:val="00D963F0"/>
    <w:rsid w:val="00DA1A38"/>
    <w:rsid w:val="00DA2200"/>
    <w:rsid w:val="00DA71F7"/>
    <w:rsid w:val="00DB09EE"/>
    <w:rsid w:val="00DC0535"/>
    <w:rsid w:val="00DC36DC"/>
    <w:rsid w:val="00DD12D7"/>
    <w:rsid w:val="00DE134F"/>
    <w:rsid w:val="00DF7DDA"/>
    <w:rsid w:val="00E14F2E"/>
    <w:rsid w:val="00E17A31"/>
    <w:rsid w:val="00E2015E"/>
    <w:rsid w:val="00E2050E"/>
    <w:rsid w:val="00E228EB"/>
    <w:rsid w:val="00E24B40"/>
    <w:rsid w:val="00E31255"/>
    <w:rsid w:val="00E34EFA"/>
    <w:rsid w:val="00E3723F"/>
    <w:rsid w:val="00E40456"/>
    <w:rsid w:val="00E4183C"/>
    <w:rsid w:val="00E42264"/>
    <w:rsid w:val="00E433AA"/>
    <w:rsid w:val="00E46F9D"/>
    <w:rsid w:val="00E51164"/>
    <w:rsid w:val="00E5678C"/>
    <w:rsid w:val="00E60C19"/>
    <w:rsid w:val="00E60FC4"/>
    <w:rsid w:val="00E63034"/>
    <w:rsid w:val="00E63AAD"/>
    <w:rsid w:val="00E807FD"/>
    <w:rsid w:val="00E963BA"/>
    <w:rsid w:val="00EA00E2"/>
    <w:rsid w:val="00EB2A4D"/>
    <w:rsid w:val="00EB356F"/>
    <w:rsid w:val="00EB482B"/>
    <w:rsid w:val="00EB4C8B"/>
    <w:rsid w:val="00ED1ADB"/>
    <w:rsid w:val="00ED72C7"/>
    <w:rsid w:val="00ED758E"/>
    <w:rsid w:val="00EE1F0C"/>
    <w:rsid w:val="00EE3687"/>
    <w:rsid w:val="00EE4D74"/>
    <w:rsid w:val="00EE65B9"/>
    <w:rsid w:val="00EE7A1D"/>
    <w:rsid w:val="00F01EC7"/>
    <w:rsid w:val="00F021B3"/>
    <w:rsid w:val="00F026B8"/>
    <w:rsid w:val="00F113F2"/>
    <w:rsid w:val="00F1518B"/>
    <w:rsid w:val="00F17193"/>
    <w:rsid w:val="00F34B75"/>
    <w:rsid w:val="00F44301"/>
    <w:rsid w:val="00F44D7C"/>
    <w:rsid w:val="00F4503B"/>
    <w:rsid w:val="00F457BA"/>
    <w:rsid w:val="00F4640D"/>
    <w:rsid w:val="00F5594B"/>
    <w:rsid w:val="00F627ED"/>
    <w:rsid w:val="00F70E08"/>
    <w:rsid w:val="00F73407"/>
    <w:rsid w:val="00F8242D"/>
    <w:rsid w:val="00F84010"/>
    <w:rsid w:val="00F90FD5"/>
    <w:rsid w:val="00F941AD"/>
    <w:rsid w:val="00F949F8"/>
    <w:rsid w:val="00FA0B9C"/>
    <w:rsid w:val="00FA1FD0"/>
    <w:rsid w:val="00FA2736"/>
    <w:rsid w:val="00FA6633"/>
    <w:rsid w:val="00FC0D91"/>
    <w:rsid w:val="00FC5C75"/>
    <w:rsid w:val="00FC6E52"/>
    <w:rsid w:val="00FD42FB"/>
    <w:rsid w:val="00FE1ACD"/>
    <w:rsid w:val="00FE51C7"/>
    <w:rsid w:val="00FE6B6E"/>
    <w:rsid w:val="00FF5363"/>
    <w:rsid w:val="00FF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6B8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EFB"/>
    <w:pPr>
      <w:spacing w:after="60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="Calibri Light" w:eastAsia="Times New Roman" w:hAnsi="Calibri Light"/>
      <w:color w:val="1D7EBE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="Times New Roman"/>
      <w:b/>
      <w:color w:val="1D7EBE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cs="Calibri"/>
      <w:sz w:val="20"/>
      <w:szCs w:val="20"/>
      <w:lang w:bidi="en-US"/>
    </w:rPr>
  </w:style>
  <w:style w:type="character" w:customStyle="1" w:styleId="BodyTextChar">
    <w:name w:val="Body Text Char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313D2F"/>
    <w:pPr>
      <w:spacing w:after="180" w:line="300" w:lineRule="exact"/>
    </w:pPr>
    <w:rPr>
      <w:b/>
      <w:caps/>
      <w:color w:val="1D7EBE"/>
      <w:sz w:val="36"/>
    </w:rPr>
  </w:style>
  <w:style w:type="character" w:customStyle="1" w:styleId="TitleChar">
    <w:name w:val="Title Char"/>
    <w:link w:val="Title"/>
    <w:uiPriority w:val="10"/>
    <w:rsid w:val="00313D2F"/>
    <w:rPr>
      <w:b/>
      <w:caps/>
      <w:color w:val="1D7EBE"/>
      <w:sz w:val="36"/>
    </w:rPr>
  </w:style>
  <w:style w:type="character" w:customStyle="1" w:styleId="Heading2Char">
    <w:name w:val="Heading 2 Char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basedOn w:val="Normal"/>
    <w:next w:val="Normal"/>
    <w:link w:val="SubtitleChar"/>
    <w:autoRedefine/>
    <w:uiPriority w:val="99"/>
    <w:qFormat/>
    <w:rsid w:val="00A76A0E"/>
    <w:pPr>
      <w:framePr w:w="7260" w:wrap="notBeside" w:vAnchor="text" w:hAnchor="text" w:y="1"/>
      <w:spacing w:after="0" w:line="240" w:lineRule="exact"/>
    </w:pPr>
    <w:rPr>
      <w:sz w:val="18"/>
    </w:rPr>
  </w:style>
  <w:style w:type="character" w:customStyle="1" w:styleId="nameTegn">
    <w:name w:val="name Tegn"/>
    <w:link w:val="name"/>
    <w:rsid w:val="00774F49"/>
    <w:rPr>
      <w:sz w:val="18"/>
    </w:rPr>
  </w:style>
  <w:style w:type="character" w:customStyle="1" w:styleId="SubtitleChar">
    <w:name w:val="Subtitle Char"/>
    <w:link w:val="Subtitle"/>
    <w:uiPriority w:val="99"/>
    <w:rsid w:val="00A76A0E"/>
    <w:rPr>
      <w:sz w:val="18"/>
    </w:rPr>
  </w:style>
  <w:style w:type="paragraph" w:customStyle="1" w:styleId="TAG">
    <w:name w:val="TAG"/>
    <w:basedOn w:val="Normal"/>
    <w:link w:val="TAGTegn"/>
    <w:autoRedefine/>
    <w:qFormat/>
    <w:rsid w:val="00603E35"/>
    <w:pPr>
      <w:spacing w:after="0"/>
    </w:pPr>
    <w:rPr>
      <w:caps/>
      <w:color w:val="000000"/>
      <w:sz w:val="18"/>
      <w:u w:color="1D7EBE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link w:val="TAG"/>
    <w:rsid w:val="00603E35"/>
    <w:rPr>
      <w:caps/>
      <w:color w:val="000000"/>
      <w:sz w:val="18"/>
      <w:u w:color="1D7EBE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/>
      <w:i/>
      <w:sz w:val="12"/>
      <w:szCs w:val="12"/>
    </w:rPr>
  </w:style>
  <w:style w:type="character" w:customStyle="1" w:styleId="QuoteChar">
    <w:name w:val="Quote Char"/>
    <w:aliases w:val="Source Char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link w:val="Heading1"/>
    <w:uiPriority w:val="9"/>
    <w:rsid w:val="00EE7A1D"/>
    <w:rPr>
      <w:rFonts w:ascii="Calibri Light" w:eastAsia="Times New Roman" w:hAnsi="Calibri Light" w:cs="Times New Roman"/>
      <w:color w:val="1D7EBE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link w:val="Heading3"/>
    <w:uiPriority w:val="9"/>
    <w:rsid w:val="00E433AA"/>
    <w:rPr>
      <w:rFonts w:eastAsia="Times New Roman" w:cs="Times New Roman"/>
      <w:b/>
      <w:color w:val="1D7EBE"/>
      <w:sz w:val="24"/>
      <w:szCs w:val="24"/>
    </w:rPr>
  </w:style>
  <w:style w:type="character" w:customStyle="1" w:styleId="SmallTegn">
    <w:name w:val="Small Tegn"/>
    <w:link w:val="Small"/>
    <w:rsid w:val="00F84010"/>
    <w:rPr>
      <w:sz w:val="18"/>
    </w:rPr>
  </w:style>
  <w:style w:type="paragraph" w:customStyle="1" w:styleId="Largesubtitle">
    <w:name w:val="Large subtitle"/>
    <w:basedOn w:val="Subtitle"/>
    <w:link w:val="LargesubtitleChar"/>
    <w:qFormat/>
    <w:rsid w:val="00F457BA"/>
    <w:pPr>
      <w:framePr w:wrap="notBeside"/>
      <w:pBdr>
        <w:bottom w:val="single" w:sz="6" w:space="0" w:color="1D7EBE"/>
      </w:pBdr>
      <w:spacing w:line="300" w:lineRule="exact"/>
    </w:pPr>
    <w:rPr>
      <w:color w:val="1D7EBE"/>
    </w:rPr>
  </w:style>
  <w:style w:type="character" w:customStyle="1" w:styleId="LargesubtitleChar">
    <w:name w:val="Large subtitle Char"/>
    <w:link w:val="Largesubtitle"/>
    <w:rsid w:val="00F457BA"/>
    <w:rPr>
      <w:color w:val="1D7EBE"/>
      <w:sz w:val="24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="Calibri"/>
      <w:sz w:val="18"/>
      <w:szCs w:val="20"/>
    </w:rPr>
  </w:style>
  <w:style w:type="character" w:customStyle="1" w:styleId="ReadmoreChar">
    <w:name w:val="Read more Char"/>
    <w:link w:val="Readmore"/>
    <w:rsid w:val="005B3DD4"/>
    <w:rPr>
      <w:rFonts w:cs="Calibr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link w:val="Linebreak6pt"/>
    <w:rsid w:val="001C5710"/>
    <w:rPr>
      <w:sz w:val="12"/>
      <w:szCs w:val="12"/>
    </w:rPr>
  </w:style>
  <w:style w:type="character" w:styleId="Hyperlink">
    <w:name w:val="Hyperlink"/>
    <w:uiPriority w:val="99"/>
    <w:unhideWhenUsed/>
    <w:rsid w:val="00E60FC4"/>
    <w:rPr>
      <w:color w:val="1D7EBE"/>
      <w:u w:val="single"/>
    </w:rPr>
  </w:style>
  <w:style w:type="character" w:styleId="UnresolvedMention">
    <w:name w:val="Unresolved Mention"/>
    <w:uiPriority w:val="99"/>
    <w:semiHidden/>
    <w:unhideWhenUsed/>
    <w:rsid w:val="00E60FC4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A77181"/>
    <w:rPr>
      <w:i/>
      <w:iCs/>
    </w:rPr>
  </w:style>
  <w:style w:type="paragraph" w:styleId="ListParagraph">
    <w:name w:val="List Paragraph"/>
    <w:basedOn w:val="Normal"/>
    <w:uiPriority w:val="34"/>
    <w:rsid w:val="00B138AA"/>
    <w:pPr>
      <w:ind w:left="720"/>
      <w:contextualSpacing/>
    </w:pPr>
  </w:style>
  <w:style w:type="paragraph" w:customStyle="1" w:styleId="Default">
    <w:name w:val="Default"/>
    <w:rsid w:val="003538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2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adingways.org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hyperlink" Target="http://www.readingways.org" TargetMode="External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Google%20Drive\Projects\Reading%20Ways%20Graphic%20Design\Designing%20for%20ReadingWays%20V4\Word%20Templates\RW%20Word%20Template%20-%20Portrait.dotx" TargetMode="External"/></Relationship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678D4-B347-4496-81A2-7FC250B1A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</Template>
  <TotalTime>0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</CharactersWithSpaces>
  <SharedDoc>false</SharedDoc>
  <HLinks>
    <vt:vector size="12" baseType="variant">
      <vt:variant>
        <vt:i4>7929964</vt:i4>
      </vt:variant>
      <vt:variant>
        <vt:i4>3</vt:i4>
      </vt:variant>
      <vt:variant>
        <vt:i4>0</vt:i4>
      </vt:variant>
      <vt:variant>
        <vt:i4>5</vt:i4>
      </vt:variant>
      <vt:variant>
        <vt:lpwstr>www.readingways.com</vt:lpwstr>
      </vt:variant>
      <vt:variant>
        <vt:lpwstr/>
      </vt:variant>
      <vt:variant>
        <vt:i4>7536683</vt:i4>
      </vt:variant>
      <vt:variant>
        <vt:i4>0</vt:i4>
      </vt:variant>
      <vt:variant>
        <vt:i4>0</vt:i4>
      </vt:variant>
      <vt:variant>
        <vt:i4>5</vt:i4>
      </vt:variant>
      <vt:variant>
        <vt:lpwstr>http://dx.doi.org/10.1007/s11145-018-9898-6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2019-02-26T13:43:00Z</dcterms:created>
  <dcterms:modified xsi:type="dcterms:W3CDTF">2020-07-19T18:54:00Z</dcterms:modified>
</cp:coreProperties>
</file>