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6FCDBF" w14:textId="7ABF3C20" w:rsidR="001928ED" w:rsidRPr="001928ED" w:rsidRDefault="001928ED" w:rsidP="0079459F">
      <w:pPr>
        <w:pStyle w:val="Title"/>
      </w:pPr>
      <w:r w:rsidRPr="00ED72C7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1" layoutInCell="1" allowOverlap="1" wp14:anchorId="19CDE6C5" wp14:editId="2F967FE2">
                <wp:simplePos x="0" y="0"/>
                <wp:positionH relativeFrom="page">
                  <wp:posOffset>635</wp:posOffset>
                </wp:positionH>
                <wp:positionV relativeFrom="page">
                  <wp:posOffset>0</wp:posOffset>
                </wp:positionV>
                <wp:extent cx="152400" cy="10287000"/>
                <wp:effectExtent l="0" t="0" r="0" b="0"/>
                <wp:wrapNone/>
                <wp:docPr id="4" name="Rektange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02870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6A2F133" w14:textId="77777777" w:rsidR="001928ED" w:rsidRDefault="001928ED" w:rsidP="001928E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CDE6C5" id="Rektangel 4" o:spid="_x0000_s1026" style="position:absolute;left:0;text-align:left;margin-left:.05pt;margin-top:0;width:12pt;height:810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" fillcolor="#a16929 [3204]" stroked="f" strokeweight="1pt">
                <v:textbox>
                  <w:txbxContent>
                    <w:p w14:paraId="36A2F133" w14:textId="77777777" w:rsidR="001928ED" w:rsidRDefault="001928ED" w:rsidP="001928ED">
                      <w:pPr>
                        <w:jc w:val="center"/>
                      </w:pP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  <w:bookmarkStart w:id="0" w:name="_Hlk61711116"/>
      <w:r w:rsidR="006A0827">
        <w:rPr>
          <w:noProof/>
        </w:rPr>
        <w:t>A</w:t>
      </w:r>
      <w:bookmarkEnd w:id="0"/>
      <w:r w:rsidR="00C82862">
        <w:rPr>
          <w:noProof/>
        </w:rPr>
        <w:t>REA STUDY ORGANIZER</w:t>
      </w:r>
    </w:p>
    <w:p w14:paraId="7BDDB788" w14:textId="1A06EC5E" w:rsidR="00323EF9" w:rsidRPr="001C5710" w:rsidRDefault="00323EF9" w:rsidP="00323EF9">
      <w:pPr>
        <w:pStyle w:val="Linebreak6pt"/>
      </w:pPr>
    </w:p>
    <w:p w14:paraId="03D6D93E" w14:textId="4867BD31" w:rsidR="009C5126" w:rsidRPr="00143779" w:rsidRDefault="00DF0209" w:rsidP="006A0827">
      <w:pPr>
        <w:pStyle w:val="Description"/>
        <w:framePr w:wrap="notBeside"/>
        <w:jc w:val="both"/>
      </w:pPr>
      <w:r w:rsidRPr="00DF0209">
        <w:t>Record facts and information about a geographical or cultural area. Organize the information into cultural/social, geographic, political, and economic characteristics.</w:t>
      </w:r>
    </w:p>
    <w:p w14:paraId="3C701205" w14:textId="42B5213A" w:rsidR="00390305" w:rsidRDefault="00390305" w:rsidP="00390305">
      <w:pPr>
        <w:pStyle w:val="Linebreak6pt"/>
      </w:pPr>
    </w:p>
    <w:p w14:paraId="39C87AF3" w14:textId="5B217DB0" w:rsidR="006A0827" w:rsidRDefault="006A0827" w:rsidP="00390305">
      <w:pPr>
        <w:pStyle w:val="Linebreak6pt"/>
      </w:pPr>
    </w:p>
    <w:p w14:paraId="2EDFB8BB" w14:textId="1E50924F" w:rsidR="006A0827" w:rsidRPr="00390305" w:rsidRDefault="00DF0209" w:rsidP="00390305">
      <w:pPr>
        <w:pStyle w:val="Linebreak6p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4099EAB" wp14:editId="08825368">
                <wp:simplePos x="0" y="0"/>
                <wp:positionH relativeFrom="column">
                  <wp:posOffset>0</wp:posOffset>
                </wp:positionH>
                <wp:positionV relativeFrom="paragraph">
                  <wp:posOffset>38100</wp:posOffset>
                </wp:positionV>
                <wp:extent cx="7010400" cy="7620000"/>
                <wp:effectExtent l="0" t="0" r="0" b="0"/>
                <wp:wrapNone/>
                <wp:docPr id="231" name="Group 2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10400" cy="7620000"/>
                          <a:chOff x="0" y="76200"/>
                          <a:chExt cx="7010400" cy="7620000"/>
                        </a:xfrm>
                      </wpg:grpSpPr>
                      <wps:wsp>
                        <wps:cNvPr id="13" name="Rectangle 13"/>
                        <wps:cNvSpPr/>
                        <wps:spPr>
                          <a:xfrm>
                            <a:off x="0" y="76200"/>
                            <a:ext cx="3467100" cy="304800"/>
                          </a:xfrm>
                          <a:prstGeom prst="rect">
                            <a:avLst/>
                          </a:prstGeom>
                          <a:solidFill>
                            <a:schemeClr val="accent5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19BE272" w14:textId="77777777" w:rsidR="00DF0209" w:rsidRPr="00BF4450" w:rsidRDefault="00DF0209" w:rsidP="00DF0209">
                              <w:pPr>
                                <w:jc w:val="center"/>
                                <w:rPr>
                                  <w:rFonts w:cstheme="minorHAnsi"/>
                                  <w:b/>
                                  <w:szCs w:val="28"/>
                                </w:rPr>
                              </w:pPr>
                              <w:r w:rsidRPr="00BF4450">
                                <w:rPr>
                                  <w:rFonts w:cstheme="minorHAnsi"/>
                                  <w:b/>
                                  <w:szCs w:val="28"/>
                                </w:rPr>
                                <w:t xml:space="preserve">CULTURAL/SOCIAL </w:t>
                              </w:r>
                            </w:p>
                            <w:p w14:paraId="744AFEE9" w14:textId="77777777" w:rsidR="00DF0209" w:rsidRDefault="00DF0209" w:rsidP="00DF0209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3543300" y="76200"/>
                            <a:ext cx="3467100" cy="304800"/>
                          </a:xfrm>
                          <a:prstGeom prst="rect">
                            <a:avLst/>
                          </a:prstGeom>
                          <a:solidFill>
                            <a:schemeClr val="accent3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C222621" w14:textId="77777777" w:rsidR="00DF0209" w:rsidRPr="00BF4450" w:rsidRDefault="00DF0209" w:rsidP="00DF0209">
                              <w:pPr>
                                <w:jc w:val="center"/>
                              </w:pPr>
                              <w:r w:rsidRPr="00BF4450">
                                <w:rPr>
                                  <w:rFonts w:cstheme="minorHAnsi"/>
                                  <w:b/>
                                  <w:szCs w:val="28"/>
                                </w:rPr>
                                <w:t>GEOGRAPHIC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11430" y="381000"/>
                            <a:ext cx="3467100" cy="381000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51DB8FF" w14:textId="77777777" w:rsidR="00DF0209" w:rsidRPr="00BF4450" w:rsidRDefault="00DF0209" w:rsidP="00DF0209">
                              <w:pPr>
                                <w:spacing w:after="120"/>
                                <w:jc w:val="center"/>
                                <w:rPr>
                                  <w:rFonts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F0510F">
                                <w:rPr>
                                  <w:rFonts w:cstheme="minorHAnsi"/>
                                  <w:i/>
                                  <w:color w:val="000000" w:themeColor="text1"/>
                                  <w:szCs w:val="18"/>
                                </w:rPr>
                                <w:t>What are the beliefs and customs of the people in this area? How does people behave, interact and organize their lives?</w:t>
                              </w:r>
                            </w:p>
                            <w:p w14:paraId="204EF5F7" w14:textId="77777777" w:rsidR="00DF0209" w:rsidRPr="00BF4450" w:rsidRDefault="00DF0209" w:rsidP="00DF0209">
                              <w:pPr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  <w:u w:val="single"/>
                                </w:rPr>
                              </w:pPr>
                              <w:r w:rsidRPr="00BF4450"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  <w:u w:val="single"/>
                                </w:rPr>
                                <w:t>Culture</w:t>
                              </w:r>
                            </w:p>
                            <w:p w14:paraId="103ECAB7" w14:textId="77777777" w:rsidR="00DF0209" w:rsidRPr="00BF4450" w:rsidRDefault="00DF0209" w:rsidP="00DF0209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rFonts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BF4450"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What guides the behavior of the people in the area? </w:t>
                              </w:r>
                              <w:r w:rsidRPr="00BF4450">
                                <w:rPr>
                                  <w:rFonts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Beliefs, norms, stigmas, values, and ideology </w:t>
                              </w:r>
                            </w:p>
                            <w:p w14:paraId="53F39AFB" w14:textId="77777777" w:rsidR="00DF0209" w:rsidRPr="00BF4450" w:rsidRDefault="00DF0209" w:rsidP="00DF0209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rFonts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BF4450"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Religion: </w:t>
                              </w:r>
                              <w:r w:rsidRPr="00BF4450">
                                <w:rPr>
                                  <w:rFonts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Rites and rituals, Holy Books, sin/salvation, views on life after death, etc. </w:t>
                              </w:r>
                            </w:p>
                            <w:p w14:paraId="438D7A7B" w14:textId="77777777" w:rsidR="00DF0209" w:rsidRPr="00BF4450" w:rsidRDefault="00DF0209" w:rsidP="00DF0209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BF4450"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Customs, traditions, and rituals</w:t>
                              </w:r>
                            </w:p>
                            <w:p w14:paraId="25A09EB8" w14:textId="77777777" w:rsidR="00DF0209" w:rsidRPr="00BF4450" w:rsidRDefault="00DF0209" w:rsidP="00DF0209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BF4450"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Language and symbols</w:t>
                              </w:r>
                            </w:p>
                            <w:p w14:paraId="1DF5D11D" w14:textId="77777777" w:rsidR="00DF0209" w:rsidRPr="00BF4450" w:rsidRDefault="00DF0209" w:rsidP="00DF0209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BF4450"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Artifacts </w:t>
                              </w:r>
                              <w:r w:rsidRPr="00BF4450">
                                <w:rPr>
                                  <w:rFonts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>(e.g.</w:t>
                              </w:r>
                              <w:r w:rsidRPr="00BF4450"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BF4450">
                                <w:rPr>
                                  <w:rFonts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>Material objects, architecture, and artistic creations)</w:t>
                              </w:r>
                            </w:p>
                            <w:p w14:paraId="7A63F7F5" w14:textId="77777777" w:rsidR="00DF0209" w:rsidRPr="00BF4450" w:rsidRDefault="00DF0209" w:rsidP="00DF0209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BF4450"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Technology: </w:t>
                              </w:r>
                              <w:r w:rsidRPr="00BF4450">
                                <w:rPr>
                                  <w:rFonts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Knowledge/techniques used to create goods/services such as clothing, shelter, weapons, and medicine.  </w:t>
                              </w:r>
                            </w:p>
                            <w:p w14:paraId="682C7B92" w14:textId="77777777" w:rsidR="00DF0209" w:rsidRPr="00AA4990" w:rsidRDefault="00DF0209" w:rsidP="00DF0209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rFonts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BF4450"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Art, </w:t>
                              </w:r>
                              <w:r w:rsidRPr="00BF4450">
                                <w:rPr>
                                  <w:rFonts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>music, dance, literature and cuisine</w:t>
                              </w:r>
                            </w:p>
                            <w:p w14:paraId="0D8D7CC3" w14:textId="77777777" w:rsidR="00DF0209" w:rsidRPr="00BF4450" w:rsidRDefault="00DF0209" w:rsidP="00DF0209">
                              <w:pPr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  <w:u w:val="single"/>
                                </w:rPr>
                              </w:pPr>
                              <w:r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  <w:u w:val="single"/>
                                </w:rPr>
                                <w:br/>
                              </w:r>
                              <w:r w:rsidRPr="00BF4450"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  <w:u w:val="single"/>
                                </w:rPr>
                                <w:t xml:space="preserve">Social </w:t>
                              </w:r>
                            </w:p>
                            <w:p w14:paraId="07F80DD3" w14:textId="77777777" w:rsidR="00DF0209" w:rsidRPr="00BF4450" w:rsidRDefault="00DF0209" w:rsidP="00DF0209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rFonts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BF4450"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Equality:</w:t>
                              </w:r>
                              <w:r w:rsidRPr="00BF4450">
                                <w:rPr>
                                  <w:rFonts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How are various segments of the population (e.g. ethnic, religious, gender, LGBT, and other relevant groups.) treated? Are they guaranteed equal rights and protection? </w:t>
                              </w:r>
                            </w:p>
                            <w:p w14:paraId="523707FB" w14:textId="77777777" w:rsidR="00DF0209" w:rsidRPr="00BF4450" w:rsidRDefault="00DF0209" w:rsidP="00DF0209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rFonts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BF4450"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Health:</w:t>
                              </w:r>
                              <w:r w:rsidRPr="00BF4450">
                                <w:rPr>
                                  <w:rFonts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Access to health care (availability and cost), life expectancy, common illnesses and conditions, etc.</w:t>
                              </w:r>
                            </w:p>
                            <w:p w14:paraId="243A0818" w14:textId="77777777" w:rsidR="00DF0209" w:rsidRPr="00BF4450" w:rsidRDefault="00DF0209" w:rsidP="00DF0209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rFonts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BF4450"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Education:</w:t>
                              </w:r>
                              <w:r w:rsidRPr="00BF4450">
                                <w:rPr>
                                  <w:rFonts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Cost of schooling, years of schooling, literacy rates, etc.</w:t>
                              </w:r>
                            </w:p>
                            <w:p w14:paraId="61554760" w14:textId="77777777" w:rsidR="00DF0209" w:rsidRPr="00BF4450" w:rsidRDefault="00DF0209" w:rsidP="00DF0209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rFonts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BF4450"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Security:</w:t>
                              </w:r>
                              <w:r w:rsidRPr="00BF4450">
                                <w:rPr>
                                  <w:rFonts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Crime, violent conflicts, civil war, etc.</w:t>
                              </w:r>
                            </w:p>
                            <w:p w14:paraId="1FA012BB" w14:textId="77777777" w:rsidR="00DF0209" w:rsidRPr="00BF4450" w:rsidRDefault="00DF0209" w:rsidP="00DF0209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76200" tIns="76200" rIns="76200" bIns="762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3543300" y="381000"/>
                            <a:ext cx="3467100" cy="381000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AFB5624" w14:textId="77777777" w:rsidR="00DF0209" w:rsidRPr="00F0510F" w:rsidRDefault="00DF0209" w:rsidP="00DF0209">
                              <w:pPr>
                                <w:spacing w:after="120"/>
                                <w:jc w:val="center"/>
                                <w:rPr>
                                  <w:rFonts w:cstheme="minorHAnsi"/>
                                  <w:i/>
                                  <w:color w:val="000000" w:themeColor="text1"/>
                                  <w:szCs w:val="18"/>
                                </w:rPr>
                              </w:pPr>
                              <w:r w:rsidRPr="00F0510F">
                                <w:rPr>
                                  <w:rFonts w:cstheme="minorHAnsi"/>
                                  <w:i/>
                                  <w:color w:val="000000" w:themeColor="text1"/>
                                  <w:szCs w:val="18"/>
                                </w:rPr>
                                <w:t>What are the physical features of the area? How does the physical features of the area impact the lives of the people living there?</w:t>
                              </w:r>
                            </w:p>
                            <w:p w14:paraId="7724847B" w14:textId="77777777" w:rsidR="00DF0209" w:rsidRDefault="00DF0209" w:rsidP="00DF0209">
                              <w:pPr>
                                <w:rPr>
                                  <w:rFonts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</w:p>
                            <w:p w14:paraId="4EFB67FB" w14:textId="77777777" w:rsidR="00DF0209" w:rsidRPr="00BF4450" w:rsidRDefault="00DF0209" w:rsidP="00DF0209">
                              <w:pPr>
                                <w:spacing w:after="0"/>
                                <w:rPr>
                                  <w:rFonts w:cstheme="minorHAnsi"/>
                                  <w:color w:val="000000" w:themeColor="text1"/>
                                  <w:sz w:val="18"/>
                                  <w:szCs w:val="18"/>
                                  <w:u w:val="single"/>
                                </w:rPr>
                              </w:pPr>
                              <w:r w:rsidRPr="00BF4450"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  <w:u w:val="single"/>
                                </w:rPr>
                                <w:t>Physical environment</w:t>
                              </w:r>
                              <w:r w:rsidRPr="00BF4450">
                                <w:rPr>
                                  <w:rFonts w:cstheme="minorHAnsi"/>
                                  <w:color w:val="000000" w:themeColor="text1"/>
                                  <w:sz w:val="18"/>
                                  <w:szCs w:val="18"/>
                                  <w:u w:val="single"/>
                                </w:rPr>
                                <w:t>:</w:t>
                              </w:r>
                            </w:p>
                            <w:p w14:paraId="1DD0E76B" w14:textId="77777777" w:rsidR="00DF0209" w:rsidRPr="00BF4450" w:rsidRDefault="00DF0209" w:rsidP="00DF0209">
                              <w:pPr>
                                <w:numPr>
                                  <w:ilvl w:val="0"/>
                                  <w:numId w:val="3"/>
                                </w:numPr>
                                <w:spacing w:after="0"/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BF4450"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Location</w:t>
                              </w:r>
                            </w:p>
                            <w:p w14:paraId="724AC88A" w14:textId="77777777" w:rsidR="00DF0209" w:rsidRPr="00BF4450" w:rsidRDefault="00DF0209" w:rsidP="00DF0209">
                              <w:pPr>
                                <w:numPr>
                                  <w:ilvl w:val="0"/>
                                  <w:numId w:val="3"/>
                                </w:numPr>
                                <w:spacing w:after="0"/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BF4450"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Climate, seasons and natural disasters</w:t>
                              </w:r>
                            </w:p>
                            <w:p w14:paraId="39FC39B7" w14:textId="77777777" w:rsidR="00DF0209" w:rsidRPr="00BF4450" w:rsidRDefault="00DF0209" w:rsidP="00DF0209">
                              <w:pPr>
                                <w:numPr>
                                  <w:ilvl w:val="0"/>
                                  <w:numId w:val="3"/>
                                </w:numPr>
                                <w:spacing w:after="0"/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BF4450"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Natural resources </w:t>
                              </w:r>
                            </w:p>
                            <w:p w14:paraId="1C3EE465" w14:textId="77777777" w:rsidR="00DF0209" w:rsidRPr="00BF4450" w:rsidRDefault="00DF0209" w:rsidP="00DF0209">
                              <w:pPr>
                                <w:numPr>
                                  <w:ilvl w:val="0"/>
                                  <w:numId w:val="3"/>
                                </w:numPr>
                                <w:spacing w:after="0"/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BF4450"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Oceans and rivers </w:t>
                              </w:r>
                            </w:p>
                            <w:p w14:paraId="33CCB209" w14:textId="77777777" w:rsidR="00DF0209" w:rsidRPr="00BF4450" w:rsidRDefault="00DF0209" w:rsidP="00DF0209">
                              <w:pPr>
                                <w:numPr>
                                  <w:ilvl w:val="0"/>
                                  <w:numId w:val="3"/>
                                </w:numPr>
                                <w:spacing w:after="0"/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BF4450"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Mountains </w:t>
                              </w:r>
                            </w:p>
                            <w:p w14:paraId="4ED6D7B7" w14:textId="77777777" w:rsidR="00DF0209" w:rsidRPr="00BF4450" w:rsidRDefault="00DF0209" w:rsidP="00DF0209">
                              <w:pPr>
                                <w:numPr>
                                  <w:ilvl w:val="0"/>
                                  <w:numId w:val="3"/>
                                </w:numPr>
                                <w:spacing w:after="0"/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BF4450"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Soil and vegetation</w:t>
                              </w:r>
                            </w:p>
                            <w:p w14:paraId="231E5628" w14:textId="77777777" w:rsidR="00DF0209" w:rsidRPr="00BF4450" w:rsidRDefault="00DF0209" w:rsidP="00DF0209">
                              <w:pPr>
                                <w:spacing w:after="0"/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  <w:u w:val="single"/>
                                </w:rPr>
                              </w:pPr>
                            </w:p>
                            <w:p w14:paraId="5DDC0BBB" w14:textId="77777777" w:rsidR="00DF0209" w:rsidRPr="00BF4450" w:rsidRDefault="00DF0209" w:rsidP="00DF0209">
                              <w:pPr>
                                <w:spacing w:after="0"/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  <w:u w:val="single"/>
                                </w:rPr>
                              </w:pPr>
                              <w:r w:rsidRPr="00BF4450"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  <w:u w:val="single"/>
                                </w:rPr>
                                <w:t>Human environment:</w:t>
                              </w:r>
                            </w:p>
                            <w:p w14:paraId="5DBADE8C" w14:textId="77777777" w:rsidR="00DF0209" w:rsidRPr="00BF4450" w:rsidRDefault="00DF0209" w:rsidP="00DF0209">
                              <w:pPr>
                                <w:numPr>
                                  <w:ilvl w:val="0"/>
                                  <w:numId w:val="3"/>
                                </w:numPr>
                                <w:spacing w:after="0"/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BF4450"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Population</w:t>
                              </w:r>
                            </w:p>
                            <w:p w14:paraId="64F883FD" w14:textId="77777777" w:rsidR="00DF0209" w:rsidRPr="00BF4450" w:rsidRDefault="00DF0209" w:rsidP="00DF0209">
                              <w:pPr>
                                <w:numPr>
                                  <w:ilvl w:val="1"/>
                                  <w:numId w:val="3"/>
                                </w:numPr>
                                <w:spacing w:after="0"/>
                                <w:rPr>
                                  <w:rFonts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BF4450">
                                <w:rPr>
                                  <w:rFonts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>Increases and decreases</w:t>
                              </w:r>
                            </w:p>
                            <w:p w14:paraId="2CEC66AA" w14:textId="77777777" w:rsidR="00DF0209" w:rsidRPr="00BF4450" w:rsidRDefault="00DF0209" w:rsidP="00DF0209">
                              <w:pPr>
                                <w:numPr>
                                  <w:ilvl w:val="1"/>
                                  <w:numId w:val="3"/>
                                </w:numPr>
                                <w:spacing w:after="0"/>
                                <w:rPr>
                                  <w:rFonts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BF4450">
                                <w:rPr>
                                  <w:rFonts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Distribution and density </w:t>
                              </w:r>
                            </w:p>
                            <w:p w14:paraId="042B54DD" w14:textId="77777777" w:rsidR="00DF0209" w:rsidRPr="00BF4450" w:rsidRDefault="00DF0209" w:rsidP="00DF0209">
                              <w:pPr>
                                <w:numPr>
                                  <w:ilvl w:val="1"/>
                                  <w:numId w:val="3"/>
                                </w:numPr>
                                <w:spacing w:after="0"/>
                                <w:rPr>
                                  <w:rFonts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BF4450">
                                <w:rPr>
                                  <w:rFonts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  <w:t>Migration</w:t>
                              </w:r>
                            </w:p>
                            <w:p w14:paraId="0D63523E" w14:textId="77777777" w:rsidR="00DF0209" w:rsidRPr="00BF4450" w:rsidRDefault="00DF0209" w:rsidP="00DF0209">
                              <w:pPr>
                                <w:numPr>
                                  <w:ilvl w:val="0"/>
                                  <w:numId w:val="3"/>
                                </w:numPr>
                                <w:spacing w:after="0"/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BF4450"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Urban areas vs. rural areas</w:t>
                              </w:r>
                            </w:p>
                            <w:p w14:paraId="3656D197" w14:textId="77777777" w:rsidR="00DF0209" w:rsidRPr="00BF4450" w:rsidRDefault="00DF0209" w:rsidP="00DF0209">
                              <w:pPr>
                                <w:numPr>
                                  <w:ilvl w:val="0"/>
                                  <w:numId w:val="3"/>
                                </w:numPr>
                                <w:spacing w:after="0"/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BF4450"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Epidemics, famines, and draught</w:t>
                              </w:r>
                            </w:p>
                            <w:p w14:paraId="3BB3691E" w14:textId="77777777" w:rsidR="00DF0209" w:rsidRPr="00BF4450" w:rsidRDefault="00DF0209" w:rsidP="00DF0209">
                              <w:pPr>
                                <w:numPr>
                                  <w:ilvl w:val="0"/>
                                  <w:numId w:val="3"/>
                                </w:numPr>
                                <w:spacing w:after="0"/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BF4450">
                                <w:rPr>
                                  <w:rFonts w:cstheme="minorHAnsi"/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Pollution </w:t>
                              </w:r>
                            </w:p>
                            <w:p w14:paraId="6CD486E0" w14:textId="77777777" w:rsidR="00DF0209" w:rsidRPr="00BF4450" w:rsidRDefault="00DF0209" w:rsidP="00DF0209">
                              <w:pPr>
                                <w:rPr>
                                  <w:rFonts w:cstheme="minorHAnsi"/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</w:p>
                            <w:p w14:paraId="30473D8E" w14:textId="77777777" w:rsidR="00DF0209" w:rsidRPr="00BF4450" w:rsidRDefault="00DF0209" w:rsidP="00DF0209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76200" tIns="76200" rIns="76200" bIns="762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0" y="4267200"/>
                            <a:ext cx="3467100" cy="335280"/>
                          </a:xfrm>
                          <a:prstGeom prst="rect">
                            <a:avLst/>
                          </a:prstGeom>
                          <a:solidFill>
                            <a:schemeClr val="accent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81145EE" w14:textId="77777777" w:rsidR="00DF0209" w:rsidRPr="00BF4450" w:rsidRDefault="00DF0209" w:rsidP="00DF0209">
                              <w:pPr>
                                <w:jc w:val="center"/>
                              </w:pPr>
                              <w:r w:rsidRPr="00F0510F">
                                <w:rPr>
                                  <w:rFonts w:cstheme="minorHAnsi"/>
                                  <w:b/>
                                  <w:szCs w:val="28"/>
                                </w:rPr>
                                <w:t>POLITICAL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0" y="4572000"/>
                            <a:ext cx="3467100" cy="312420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9B49108" w14:textId="77777777" w:rsidR="00DF0209" w:rsidRDefault="00DF0209" w:rsidP="00DF0209">
                              <w:pPr>
                                <w:spacing w:after="120"/>
                                <w:jc w:val="center"/>
                                <w:rPr>
                                  <w:i/>
                                  <w:color w:val="000000" w:themeColor="text1"/>
                                </w:rPr>
                              </w:pPr>
                              <w:r w:rsidRPr="00F0510F">
                                <w:rPr>
                                  <w:i/>
                                  <w:color w:val="000000" w:themeColor="text1"/>
                                </w:rPr>
                                <w:t xml:space="preserve">What form of government do they have? How much political/civil freedom does the people have?  </w:t>
                              </w:r>
                            </w:p>
                            <w:p w14:paraId="6F2CA403" w14:textId="77777777" w:rsidR="00DF0209" w:rsidRPr="00F0510F" w:rsidRDefault="00DF0209" w:rsidP="00DF0209">
                              <w:pPr>
                                <w:spacing w:after="120"/>
                                <w:jc w:val="center"/>
                                <w:rPr>
                                  <w:i/>
                                  <w:color w:val="000000" w:themeColor="text1"/>
                                </w:rPr>
                              </w:pPr>
                            </w:p>
                            <w:p w14:paraId="1E9D0B91" w14:textId="77777777" w:rsidR="00DF0209" w:rsidRPr="00F0510F" w:rsidRDefault="00DF0209" w:rsidP="00DF0209">
                              <w:pPr>
                                <w:numPr>
                                  <w:ilvl w:val="0"/>
                                  <w:numId w:val="2"/>
                                </w:numPr>
                                <w:spacing w:after="0"/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F0510F">
                                <w:rPr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Form of government: </w:t>
                              </w:r>
                              <w:r w:rsidRPr="00F0510F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>E.g.</w:t>
                              </w:r>
                              <w:r w:rsidRPr="00F0510F">
                                <w:rPr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F0510F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>Monarchy, autocracy, or democracy.</w:t>
                              </w:r>
                            </w:p>
                            <w:p w14:paraId="09D1728D" w14:textId="77777777" w:rsidR="00DF0209" w:rsidRPr="00F0510F" w:rsidRDefault="00DF0209" w:rsidP="00DF0209">
                              <w:pPr>
                                <w:numPr>
                                  <w:ilvl w:val="0"/>
                                  <w:numId w:val="2"/>
                                </w:numPr>
                                <w:spacing w:after="0"/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F0510F">
                                <w:rPr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Political leaders:</w:t>
                              </w:r>
                              <w:r w:rsidRPr="00F0510F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 E.g. King, president, or dictators.</w:t>
                              </w:r>
                            </w:p>
                            <w:p w14:paraId="43243987" w14:textId="77777777" w:rsidR="00DF0209" w:rsidRPr="00F0510F" w:rsidRDefault="00DF0209" w:rsidP="00DF0209">
                              <w:pPr>
                                <w:numPr>
                                  <w:ilvl w:val="1"/>
                                  <w:numId w:val="2"/>
                                </w:numPr>
                                <w:spacing w:after="0"/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F0510F">
                                <w:rPr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How did the leader(s) come into power? </w:t>
                              </w:r>
                              <w:r w:rsidRPr="00F0510F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>E.g. Heredity, election, or by force.</w:t>
                              </w:r>
                            </w:p>
                            <w:p w14:paraId="5FBFD39F" w14:textId="77777777" w:rsidR="00DF0209" w:rsidRPr="00F0510F" w:rsidRDefault="00DF0209" w:rsidP="00DF0209">
                              <w:pPr>
                                <w:numPr>
                                  <w:ilvl w:val="0"/>
                                  <w:numId w:val="2"/>
                                </w:numPr>
                                <w:spacing w:after="0"/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F0510F">
                                <w:rPr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Are elections free and fair?</w:t>
                              </w:r>
                              <w:r w:rsidRPr="00F0510F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Does everyone have a right to vote? How easy is it to vote? </w:t>
                              </w:r>
                            </w:p>
                            <w:p w14:paraId="5D2663F6" w14:textId="77777777" w:rsidR="00DF0209" w:rsidRPr="00F0510F" w:rsidRDefault="00DF0209" w:rsidP="00DF0209">
                              <w:pPr>
                                <w:numPr>
                                  <w:ilvl w:val="0"/>
                                  <w:numId w:val="2"/>
                                </w:numPr>
                                <w:spacing w:after="0"/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F0510F">
                                <w:rPr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Branches of the government</w:t>
                              </w:r>
                              <w:r w:rsidRPr="00F0510F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(e.g. Executive, legislative, judicial) and their powers </w:t>
                              </w:r>
                            </w:p>
                            <w:p w14:paraId="24D5AF1B" w14:textId="77777777" w:rsidR="00DF0209" w:rsidRDefault="00DF0209" w:rsidP="00DF0209">
                              <w:pPr>
                                <w:numPr>
                                  <w:ilvl w:val="0"/>
                                  <w:numId w:val="2"/>
                                </w:numPr>
                                <w:spacing w:after="0"/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F0510F">
                                <w:rPr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Civil liberties:</w:t>
                              </w:r>
                              <w:r w:rsidRPr="00F0510F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Does people have freedom to express their views? To what extent does the government interfere in individuals lives? Is media free and independent?</w:t>
                              </w:r>
                            </w:p>
                            <w:p w14:paraId="34AB7760" w14:textId="77777777" w:rsidR="00DF0209" w:rsidRDefault="00DF0209" w:rsidP="00DF0209">
                              <w:pPr>
                                <w:numPr>
                                  <w:ilvl w:val="0"/>
                                  <w:numId w:val="2"/>
                                </w:numPr>
                                <w:spacing w:after="0"/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F0510F">
                                <w:rPr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Rule of law:</w:t>
                              </w:r>
                              <w:r w:rsidRPr="00F0510F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Is the judiciary independent? Are criminally accused given a fair and public hearing? Do law enforcement operate professionally, independently, and accountably?</w:t>
                              </w:r>
                            </w:p>
                            <w:p w14:paraId="310F6C2D" w14:textId="77777777" w:rsidR="00DF0209" w:rsidRPr="00F0510F" w:rsidRDefault="00DF0209" w:rsidP="00DF0209">
                              <w:pPr>
                                <w:numPr>
                                  <w:ilvl w:val="0"/>
                                  <w:numId w:val="2"/>
                                </w:numPr>
                                <w:spacing w:after="0"/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F0510F">
                                <w:rPr>
                                  <w:b/>
                                  <w:color w:val="000000" w:themeColor="text1"/>
                                  <w:sz w:val="18"/>
                                  <w:szCs w:val="18"/>
                                </w:rPr>
                                <w:t>International relations:</w:t>
                              </w:r>
                              <w:r w:rsidRPr="00F0510F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Alliances, treaties, conflict, war, etc.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6200" tIns="76200" rIns="76200" bIns="762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3543300" y="4267200"/>
                            <a:ext cx="3467100" cy="304800"/>
                          </a:xfrm>
                          <a:prstGeom prst="rect">
                            <a:avLst/>
                          </a:prstGeom>
                          <a:solidFill>
                            <a:srgbClr val="1D7EBE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7B5CD12" w14:textId="77777777" w:rsidR="00DF0209" w:rsidRPr="00BF4450" w:rsidRDefault="00DF0209" w:rsidP="00DF0209">
                              <w:pPr>
                                <w:jc w:val="center"/>
                              </w:pPr>
                              <w:r w:rsidRPr="00F0510F">
                                <w:rPr>
                                  <w:rFonts w:cstheme="minorHAnsi"/>
                                  <w:b/>
                                  <w:szCs w:val="28"/>
                                </w:rPr>
                                <w:t>ECONOMIC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3543300" y="4572000"/>
                            <a:ext cx="3467100" cy="312420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488F365" w14:textId="77777777" w:rsidR="00DF0209" w:rsidRDefault="00DF0209" w:rsidP="00DF0209">
                              <w:pPr>
                                <w:spacing w:after="120"/>
                                <w:jc w:val="center"/>
                                <w:rPr>
                                  <w:i/>
                                  <w:color w:val="000000" w:themeColor="text1"/>
                                </w:rPr>
                              </w:pPr>
                              <w:r w:rsidRPr="00F0510F">
                                <w:rPr>
                                  <w:i/>
                                  <w:color w:val="000000" w:themeColor="text1"/>
                                </w:rPr>
                                <w:t>How are people making a living and acquire the things they need? What goods and services are produced or traded?</w:t>
                              </w:r>
                            </w:p>
                            <w:p w14:paraId="24EE4AF3" w14:textId="77777777" w:rsidR="00DF0209" w:rsidRPr="00F0510F" w:rsidRDefault="00DF0209" w:rsidP="00DF0209">
                              <w:pPr>
                                <w:spacing w:after="120"/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64BE1D46" w14:textId="77777777" w:rsidR="00DF0209" w:rsidRPr="00F0510F" w:rsidRDefault="00DF0209" w:rsidP="00DF0209">
                              <w:pPr>
                                <w:numPr>
                                  <w:ilvl w:val="0"/>
                                  <w:numId w:val="2"/>
                                </w:numPr>
                                <w:spacing w:after="0"/>
                                <w:rPr>
                                  <w:color w:val="000000" w:themeColor="text1"/>
                                  <w:sz w:val="18"/>
                                </w:rPr>
                              </w:pPr>
                              <w:r w:rsidRPr="00F0510F">
                                <w:rPr>
                                  <w:color w:val="000000" w:themeColor="text1"/>
                                  <w:sz w:val="18"/>
                                </w:rPr>
                                <w:t xml:space="preserve">Economic </w:t>
                              </w:r>
                              <w:r w:rsidRPr="00F0510F">
                                <w:rPr>
                                  <w:b/>
                                  <w:color w:val="000000" w:themeColor="text1"/>
                                  <w:sz w:val="18"/>
                                </w:rPr>
                                <w:t>organization</w:t>
                              </w:r>
                              <w:r w:rsidRPr="00F0510F">
                                <w:rPr>
                                  <w:color w:val="000000" w:themeColor="text1"/>
                                  <w:sz w:val="18"/>
                                </w:rPr>
                                <w:t xml:space="preserve"> and government control: Laissez-faire, communism, feudalism, etc.</w:t>
                              </w:r>
                            </w:p>
                            <w:p w14:paraId="6C75EDD4" w14:textId="77777777" w:rsidR="00DF0209" w:rsidRPr="00F0510F" w:rsidRDefault="00DF0209" w:rsidP="00DF0209">
                              <w:pPr>
                                <w:numPr>
                                  <w:ilvl w:val="0"/>
                                  <w:numId w:val="2"/>
                                </w:numPr>
                                <w:spacing w:after="0"/>
                                <w:rPr>
                                  <w:b/>
                                  <w:color w:val="000000" w:themeColor="text1"/>
                                  <w:sz w:val="18"/>
                                </w:rPr>
                              </w:pPr>
                              <w:r w:rsidRPr="00F0510F">
                                <w:rPr>
                                  <w:b/>
                                  <w:color w:val="000000" w:themeColor="text1"/>
                                  <w:sz w:val="18"/>
                                </w:rPr>
                                <w:t>Money/Currency</w:t>
                              </w:r>
                            </w:p>
                            <w:p w14:paraId="0331D156" w14:textId="77777777" w:rsidR="00DF0209" w:rsidRPr="00F0510F" w:rsidRDefault="00DF0209" w:rsidP="00DF0209">
                              <w:pPr>
                                <w:numPr>
                                  <w:ilvl w:val="1"/>
                                  <w:numId w:val="2"/>
                                </w:numPr>
                                <w:spacing w:after="0"/>
                                <w:rPr>
                                  <w:color w:val="000000" w:themeColor="text1"/>
                                  <w:sz w:val="18"/>
                                </w:rPr>
                              </w:pPr>
                              <w:r w:rsidRPr="00F0510F">
                                <w:rPr>
                                  <w:color w:val="000000" w:themeColor="text1"/>
                                  <w:sz w:val="18"/>
                                </w:rPr>
                                <w:t>Medium for exchanging goods and services: E.g. gold/silver, coins/paper bills</w:t>
                              </w:r>
                            </w:p>
                            <w:p w14:paraId="29387256" w14:textId="77777777" w:rsidR="00DF0209" w:rsidRPr="00F0510F" w:rsidRDefault="00DF0209" w:rsidP="00DF0209">
                              <w:pPr>
                                <w:numPr>
                                  <w:ilvl w:val="1"/>
                                  <w:numId w:val="2"/>
                                </w:numPr>
                                <w:spacing w:after="0"/>
                                <w:rPr>
                                  <w:color w:val="000000" w:themeColor="text1"/>
                                  <w:sz w:val="18"/>
                                </w:rPr>
                              </w:pPr>
                              <w:r w:rsidRPr="00F0510F">
                                <w:rPr>
                                  <w:color w:val="000000" w:themeColor="text1"/>
                                  <w:sz w:val="18"/>
                                </w:rPr>
                                <w:t xml:space="preserve">What determines the value of the currency? </w:t>
                              </w:r>
                            </w:p>
                            <w:p w14:paraId="75871985" w14:textId="77777777" w:rsidR="00DF0209" w:rsidRPr="00F0510F" w:rsidRDefault="00DF0209" w:rsidP="00DF0209">
                              <w:pPr>
                                <w:numPr>
                                  <w:ilvl w:val="0"/>
                                  <w:numId w:val="2"/>
                                </w:numPr>
                                <w:spacing w:after="0"/>
                                <w:rPr>
                                  <w:color w:val="000000" w:themeColor="text1"/>
                                  <w:sz w:val="18"/>
                                </w:rPr>
                              </w:pPr>
                              <w:r w:rsidRPr="00F0510F">
                                <w:rPr>
                                  <w:color w:val="000000" w:themeColor="text1"/>
                                  <w:sz w:val="18"/>
                                </w:rPr>
                                <w:t xml:space="preserve">The </w:t>
                              </w:r>
                              <w:r w:rsidRPr="00F0510F">
                                <w:rPr>
                                  <w:b/>
                                  <w:color w:val="000000" w:themeColor="text1"/>
                                  <w:sz w:val="18"/>
                                </w:rPr>
                                <w:t>wealth</w:t>
                              </w:r>
                              <w:r w:rsidRPr="00F0510F">
                                <w:rPr>
                                  <w:color w:val="000000" w:themeColor="text1"/>
                                  <w:sz w:val="18"/>
                                </w:rPr>
                                <w:t xml:space="preserve"> of the society: GDP, wealth per person, etc.</w:t>
                              </w:r>
                            </w:p>
                            <w:p w14:paraId="5AEAF0B6" w14:textId="77777777" w:rsidR="00DF0209" w:rsidRPr="00F0510F" w:rsidRDefault="00DF0209" w:rsidP="00DF0209">
                              <w:pPr>
                                <w:numPr>
                                  <w:ilvl w:val="0"/>
                                  <w:numId w:val="2"/>
                                </w:numPr>
                                <w:spacing w:after="0"/>
                                <w:rPr>
                                  <w:color w:val="000000" w:themeColor="text1"/>
                                  <w:sz w:val="18"/>
                                </w:rPr>
                              </w:pPr>
                              <w:r w:rsidRPr="00F0510F">
                                <w:rPr>
                                  <w:b/>
                                  <w:color w:val="000000" w:themeColor="text1"/>
                                  <w:sz w:val="18"/>
                                </w:rPr>
                                <w:t xml:space="preserve">Labor market: </w:t>
                              </w:r>
                              <w:r w:rsidRPr="00F0510F">
                                <w:rPr>
                                  <w:color w:val="000000" w:themeColor="text1"/>
                                  <w:sz w:val="18"/>
                                </w:rPr>
                                <w:t>What jobs are available? How many are unemployed?</w:t>
                              </w:r>
                            </w:p>
                            <w:p w14:paraId="02215774" w14:textId="77777777" w:rsidR="00DF0209" w:rsidRPr="00F0510F" w:rsidRDefault="00DF0209" w:rsidP="00DF0209">
                              <w:pPr>
                                <w:numPr>
                                  <w:ilvl w:val="0"/>
                                  <w:numId w:val="2"/>
                                </w:numPr>
                                <w:spacing w:after="0"/>
                                <w:rPr>
                                  <w:color w:val="000000" w:themeColor="text1"/>
                                  <w:sz w:val="18"/>
                                </w:rPr>
                              </w:pPr>
                              <w:r w:rsidRPr="00F0510F">
                                <w:rPr>
                                  <w:color w:val="000000" w:themeColor="text1"/>
                                  <w:sz w:val="18"/>
                                </w:rPr>
                                <w:t xml:space="preserve">What are the most important </w:t>
                              </w:r>
                              <w:r w:rsidRPr="00F0510F">
                                <w:rPr>
                                  <w:b/>
                                  <w:color w:val="000000" w:themeColor="text1"/>
                                  <w:sz w:val="18"/>
                                </w:rPr>
                                <w:t xml:space="preserve">industries </w:t>
                              </w:r>
                              <w:r w:rsidRPr="00F0510F">
                                <w:rPr>
                                  <w:color w:val="000000" w:themeColor="text1"/>
                                  <w:sz w:val="18"/>
                                </w:rPr>
                                <w:t>(e.g. Agriculture, retail, oil/gas, and tourism)?</w:t>
                              </w:r>
                            </w:p>
                            <w:p w14:paraId="5424AEBE" w14:textId="77777777" w:rsidR="00DF0209" w:rsidRPr="00F0510F" w:rsidRDefault="00DF0209" w:rsidP="00DF0209">
                              <w:pPr>
                                <w:spacing w:after="0"/>
                                <w:rPr>
                                  <w:color w:val="000000" w:themeColor="text1"/>
                                  <w:sz w:val="18"/>
                                </w:rPr>
                              </w:pPr>
                              <w:r w:rsidRPr="00F0510F">
                                <w:rPr>
                                  <w:b/>
                                  <w:color w:val="000000" w:themeColor="text1"/>
                                  <w:sz w:val="18"/>
                                </w:rPr>
                                <w:t>International trade</w:t>
                              </w:r>
                              <w:r w:rsidRPr="00F0510F">
                                <w:rPr>
                                  <w:color w:val="000000" w:themeColor="text1"/>
                                  <w:sz w:val="18"/>
                                </w:rPr>
                                <w:t>: Exported and imported goods</w:t>
                              </w:r>
                              <w:r w:rsidRPr="00F0510F">
                                <w:rPr>
                                  <w:b/>
                                  <w:color w:val="000000" w:themeColor="text1"/>
                                  <w:sz w:val="18"/>
                                </w:rPr>
                                <w:t xml:space="preserve">, </w:t>
                              </w:r>
                              <w:r w:rsidRPr="00F0510F">
                                <w:rPr>
                                  <w:color w:val="000000" w:themeColor="text1"/>
                                  <w:sz w:val="18"/>
                                </w:rPr>
                                <w:t>trade organizations, trade routes, etc.a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6200" tIns="76200" rIns="76200" bIns="762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099EAB" id="Group 231" o:spid="_x0000_s1027" style="position:absolute;margin-left:0;margin-top:3pt;width:552pt;height:600pt;z-index:251661312;mso-width-relative:margin;mso-height-relative:margin" coordorigin=",762" coordsize="70104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">
                <v:rect id="Rectangle 13" o:spid="_x0000_s1028" style="position:absolute;top:762;width:34671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" fillcolor="#dd5626 [3208]" stroked="f" strokeweight="1pt">
                  <v:textbox>
                    <w:txbxContent>
                      <w:p w14:paraId="219BE272" w14:textId="77777777" w:rsidR="00DF0209" w:rsidRPr="00BF4450" w:rsidRDefault="00DF0209" w:rsidP="00DF0209">
                        <w:pPr>
                          <w:jc w:val="center"/>
                          <w:rPr>
                            <w:rFonts w:cstheme="minorHAnsi"/>
                            <w:b/>
                            <w:szCs w:val="28"/>
                          </w:rPr>
                        </w:pPr>
                        <w:r w:rsidRPr="00BF4450">
                          <w:rPr>
                            <w:rFonts w:cstheme="minorHAnsi"/>
                            <w:b/>
                            <w:szCs w:val="28"/>
                          </w:rPr>
                          <w:t xml:space="preserve">CULTURAL/SOCIAL </w:t>
                        </w:r>
                      </w:p>
                      <w:p w14:paraId="744AFEE9" w14:textId="77777777" w:rsidR="00DF0209" w:rsidRDefault="00DF0209" w:rsidP="00DF0209">
                        <w:pPr>
                          <w:jc w:val="center"/>
                        </w:pPr>
                      </w:p>
                    </w:txbxContent>
                  </v:textbox>
                </v:rect>
                <v:rect id="Rectangle 14" o:spid="_x0000_s1029" style="position:absolute;left:35433;top:762;width:34671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" fillcolor="#469443 [3206]" stroked="f" strokeweight="1pt">
                  <v:textbox>
                    <w:txbxContent>
                      <w:p w14:paraId="7C222621" w14:textId="77777777" w:rsidR="00DF0209" w:rsidRPr="00BF4450" w:rsidRDefault="00DF0209" w:rsidP="00DF0209">
                        <w:pPr>
                          <w:jc w:val="center"/>
                        </w:pPr>
                        <w:r w:rsidRPr="00BF4450">
                          <w:rPr>
                            <w:rFonts w:cstheme="minorHAnsi"/>
                            <w:b/>
                            <w:szCs w:val="28"/>
                          </w:rPr>
                          <w:t>GEOGRAPHIC</w:t>
                        </w:r>
                      </w:p>
                    </w:txbxContent>
                  </v:textbox>
                </v:rect>
                <v:rect id="Rectangle 15" o:spid="_x0000_s1030" style="position:absolute;left:114;top:3810;width:34671;height:381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" fillcolor="#f3f3f3 [3214]" stroked="f" strokeweight="1pt">
                  <v:textbox inset="6pt,6pt,6pt,6pt">
                    <w:txbxContent>
                      <w:p w14:paraId="451DB8FF" w14:textId="77777777" w:rsidR="00DF0209" w:rsidRPr="00BF4450" w:rsidRDefault="00DF0209" w:rsidP="00DF0209">
                        <w:pPr>
                          <w:spacing w:after="120"/>
                          <w:jc w:val="center"/>
                          <w:rPr>
                            <w:rFonts w:cstheme="minorHAnsi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F0510F">
                          <w:rPr>
                            <w:rFonts w:cstheme="minorHAnsi"/>
                            <w:i/>
                            <w:color w:val="000000" w:themeColor="text1"/>
                            <w:szCs w:val="18"/>
                          </w:rPr>
                          <w:t>What are the beliefs and customs of the people in this area? How does people behave, interact and organize their lives?</w:t>
                        </w:r>
                      </w:p>
                      <w:p w14:paraId="204EF5F7" w14:textId="77777777" w:rsidR="00DF0209" w:rsidRPr="00BF4450" w:rsidRDefault="00DF0209" w:rsidP="00DF0209">
                        <w:pPr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</w:pPr>
                        <w:r w:rsidRPr="00BF4450"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  <w:t>Culture</w:t>
                        </w:r>
                      </w:p>
                      <w:p w14:paraId="103ECAB7" w14:textId="77777777" w:rsidR="00DF0209" w:rsidRPr="00BF4450" w:rsidRDefault="00DF0209" w:rsidP="00DF0209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rFonts w:cstheme="minorHAnsi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BF4450"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  <w:t xml:space="preserve">What guides the behavior of the people in the area? </w:t>
                        </w:r>
                        <w:r w:rsidRPr="00BF4450">
                          <w:rPr>
                            <w:rFonts w:cstheme="minorHAnsi"/>
                            <w:color w:val="000000" w:themeColor="text1"/>
                            <w:sz w:val="18"/>
                            <w:szCs w:val="18"/>
                          </w:rPr>
                          <w:t xml:space="preserve">Beliefs, norms, stigmas, values, and ideology </w:t>
                        </w:r>
                      </w:p>
                      <w:p w14:paraId="53F39AFB" w14:textId="77777777" w:rsidR="00DF0209" w:rsidRPr="00BF4450" w:rsidRDefault="00DF0209" w:rsidP="00DF0209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rFonts w:cstheme="minorHAnsi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BF4450"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  <w:t xml:space="preserve">Religion: </w:t>
                        </w:r>
                        <w:r w:rsidRPr="00BF4450">
                          <w:rPr>
                            <w:rFonts w:cstheme="minorHAnsi"/>
                            <w:color w:val="000000" w:themeColor="text1"/>
                            <w:sz w:val="18"/>
                            <w:szCs w:val="18"/>
                          </w:rPr>
                          <w:t xml:space="preserve">Rites and rituals, Holy Books, sin/salvation, views on life after death, etc. </w:t>
                        </w:r>
                      </w:p>
                      <w:p w14:paraId="438D7A7B" w14:textId="77777777" w:rsidR="00DF0209" w:rsidRPr="00BF4450" w:rsidRDefault="00DF0209" w:rsidP="00DF0209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BF4450"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  <w:t>Customs, traditions, and rituals</w:t>
                        </w:r>
                      </w:p>
                      <w:p w14:paraId="25A09EB8" w14:textId="77777777" w:rsidR="00DF0209" w:rsidRPr="00BF4450" w:rsidRDefault="00DF0209" w:rsidP="00DF0209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BF4450"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  <w:t>Language and symbols</w:t>
                        </w:r>
                      </w:p>
                      <w:p w14:paraId="1DF5D11D" w14:textId="77777777" w:rsidR="00DF0209" w:rsidRPr="00BF4450" w:rsidRDefault="00DF0209" w:rsidP="00DF0209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BF4450"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  <w:t xml:space="preserve">Artifacts </w:t>
                        </w:r>
                        <w:r w:rsidRPr="00BF4450">
                          <w:rPr>
                            <w:rFonts w:cstheme="minorHAnsi"/>
                            <w:color w:val="000000" w:themeColor="text1"/>
                            <w:sz w:val="18"/>
                            <w:szCs w:val="18"/>
                          </w:rPr>
                          <w:t>(e.g.</w:t>
                        </w:r>
                        <w:r w:rsidRPr="00BF4450"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  <w:t xml:space="preserve"> </w:t>
                        </w:r>
                        <w:r w:rsidRPr="00BF4450">
                          <w:rPr>
                            <w:rFonts w:cstheme="minorHAnsi"/>
                            <w:color w:val="000000" w:themeColor="text1"/>
                            <w:sz w:val="18"/>
                            <w:szCs w:val="18"/>
                          </w:rPr>
                          <w:t>Material objects, architecture, and artistic creations)</w:t>
                        </w:r>
                      </w:p>
                      <w:p w14:paraId="7A63F7F5" w14:textId="77777777" w:rsidR="00DF0209" w:rsidRPr="00BF4450" w:rsidRDefault="00DF0209" w:rsidP="00DF0209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BF4450"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  <w:t xml:space="preserve">Technology: </w:t>
                        </w:r>
                        <w:r w:rsidRPr="00BF4450">
                          <w:rPr>
                            <w:rFonts w:cstheme="minorHAnsi"/>
                            <w:color w:val="000000" w:themeColor="text1"/>
                            <w:sz w:val="18"/>
                            <w:szCs w:val="18"/>
                          </w:rPr>
                          <w:t xml:space="preserve">Knowledge/techniques used to create goods/services such as clothing, shelter, weapons, and medicine.  </w:t>
                        </w:r>
                      </w:p>
                      <w:p w14:paraId="682C7B92" w14:textId="77777777" w:rsidR="00DF0209" w:rsidRPr="00AA4990" w:rsidRDefault="00DF0209" w:rsidP="00DF0209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rFonts w:cstheme="minorHAnsi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BF4450"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  <w:t xml:space="preserve">Art, </w:t>
                        </w:r>
                        <w:r w:rsidRPr="00BF4450">
                          <w:rPr>
                            <w:rFonts w:cstheme="minorHAnsi"/>
                            <w:color w:val="000000" w:themeColor="text1"/>
                            <w:sz w:val="18"/>
                            <w:szCs w:val="18"/>
                          </w:rPr>
                          <w:t>music, dance, literature and cuisine</w:t>
                        </w:r>
                      </w:p>
                      <w:p w14:paraId="0D8D7CC3" w14:textId="77777777" w:rsidR="00DF0209" w:rsidRPr="00BF4450" w:rsidRDefault="00DF0209" w:rsidP="00DF0209">
                        <w:pPr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</w:pPr>
                        <w:r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  <w:br/>
                        </w:r>
                        <w:r w:rsidRPr="00BF4450"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  <w:t xml:space="preserve">Social </w:t>
                        </w:r>
                      </w:p>
                      <w:p w14:paraId="07F80DD3" w14:textId="77777777" w:rsidR="00DF0209" w:rsidRPr="00BF4450" w:rsidRDefault="00DF0209" w:rsidP="00DF0209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rFonts w:cstheme="minorHAnsi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BF4450"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  <w:t>Equality:</w:t>
                        </w:r>
                        <w:r w:rsidRPr="00BF4450">
                          <w:rPr>
                            <w:rFonts w:cstheme="minorHAnsi"/>
                            <w:color w:val="000000" w:themeColor="text1"/>
                            <w:sz w:val="18"/>
                            <w:szCs w:val="18"/>
                          </w:rPr>
                          <w:t xml:space="preserve"> How are various segments of the population (e.g. ethnic, religious, gender, LGBT, and other relevant groups.) treated? Are they guaranteed equal rights and protection? </w:t>
                        </w:r>
                      </w:p>
                      <w:p w14:paraId="523707FB" w14:textId="77777777" w:rsidR="00DF0209" w:rsidRPr="00BF4450" w:rsidRDefault="00DF0209" w:rsidP="00DF0209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rFonts w:cstheme="minorHAnsi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BF4450"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  <w:t>Health:</w:t>
                        </w:r>
                        <w:r w:rsidRPr="00BF4450">
                          <w:rPr>
                            <w:rFonts w:cstheme="minorHAnsi"/>
                            <w:color w:val="000000" w:themeColor="text1"/>
                            <w:sz w:val="18"/>
                            <w:szCs w:val="18"/>
                          </w:rPr>
                          <w:t xml:space="preserve"> Access to health care (availability and cost), life expectancy, common illnesses and conditions, etc.</w:t>
                        </w:r>
                      </w:p>
                      <w:p w14:paraId="243A0818" w14:textId="77777777" w:rsidR="00DF0209" w:rsidRPr="00BF4450" w:rsidRDefault="00DF0209" w:rsidP="00DF0209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rFonts w:cstheme="minorHAnsi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BF4450"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  <w:t>Education:</w:t>
                        </w:r>
                        <w:r w:rsidRPr="00BF4450">
                          <w:rPr>
                            <w:rFonts w:cstheme="minorHAnsi"/>
                            <w:color w:val="000000" w:themeColor="text1"/>
                            <w:sz w:val="18"/>
                            <w:szCs w:val="18"/>
                          </w:rPr>
                          <w:t xml:space="preserve"> Cost of schooling, years of schooling, literacy rates, etc.</w:t>
                        </w:r>
                      </w:p>
                      <w:p w14:paraId="61554760" w14:textId="77777777" w:rsidR="00DF0209" w:rsidRPr="00BF4450" w:rsidRDefault="00DF0209" w:rsidP="00DF0209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rFonts w:cstheme="minorHAnsi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BF4450"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  <w:t>Security:</w:t>
                        </w:r>
                        <w:r w:rsidRPr="00BF4450">
                          <w:rPr>
                            <w:rFonts w:cstheme="minorHAnsi"/>
                            <w:color w:val="000000" w:themeColor="text1"/>
                            <w:sz w:val="18"/>
                            <w:szCs w:val="18"/>
                          </w:rPr>
                          <w:t xml:space="preserve"> Crime, violent conflicts, civil war, etc.</w:t>
                        </w:r>
                      </w:p>
                      <w:p w14:paraId="1FA012BB" w14:textId="77777777" w:rsidR="00DF0209" w:rsidRPr="00BF4450" w:rsidRDefault="00DF0209" w:rsidP="00DF0209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rect>
                <v:rect id="Rectangle 16" o:spid="_x0000_s1031" style="position:absolute;left:35433;top:3810;width:34671;height:381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" fillcolor="#f3f3f3 [3214]" stroked="f" strokeweight="1pt">
                  <v:textbox inset="6pt,6pt,6pt,6pt">
                    <w:txbxContent>
                      <w:p w14:paraId="5AFB5624" w14:textId="77777777" w:rsidR="00DF0209" w:rsidRPr="00F0510F" w:rsidRDefault="00DF0209" w:rsidP="00DF0209">
                        <w:pPr>
                          <w:spacing w:after="120"/>
                          <w:jc w:val="center"/>
                          <w:rPr>
                            <w:rFonts w:cstheme="minorHAnsi"/>
                            <w:i/>
                            <w:color w:val="000000" w:themeColor="text1"/>
                            <w:szCs w:val="18"/>
                          </w:rPr>
                        </w:pPr>
                        <w:r w:rsidRPr="00F0510F">
                          <w:rPr>
                            <w:rFonts w:cstheme="minorHAnsi"/>
                            <w:i/>
                            <w:color w:val="000000" w:themeColor="text1"/>
                            <w:szCs w:val="18"/>
                          </w:rPr>
                          <w:t>What are the physical features of the area? How does the physical features of the area impact the lives of the people living there?</w:t>
                        </w:r>
                      </w:p>
                      <w:p w14:paraId="7724847B" w14:textId="77777777" w:rsidR="00DF0209" w:rsidRDefault="00DF0209" w:rsidP="00DF0209">
                        <w:pPr>
                          <w:rPr>
                            <w:rFonts w:cstheme="minorHAnsi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  <w:p w14:paraId="4EFB67FB" w14:textId="77777777" w:rsidR="00DF0209" w:rsidRPr="00BF4450" w:rsidRDefault="00DF0209" w:rsidP="00DF0209">
                        <w:pPr>
                          <w:spacing w:after="0"/>
                          <w:rPr>
                            <w:rFonts w:cstheme="minorHAnsi"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</w:pPr>
                        <w:r w:rsidRPr="00BF4450"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  <w:t>Physical environment</w:t>
                        </w:r>
                        <w:r w:rsidRPr="00BF4450">
                          <w:rPr>
                            <w:rFonts w:cstheme="minorHAnsi"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  <w:t>:</w:t>
                        </w:r>
                      </w:p>
                      <w:p w14:paraId="1DD0E76B" w14:textId="77777777" w:rsidR="00DF0209" w:rsidRPr="00BF4450" w:rsidRDefault="00DF0209" w:rsidP="00DF0209">
                        <w:pPr>
                          <w:numPr>
                            <w:ilvl w:val="0"/>
                            <w:numId w:val="3"/>
                          </w:numPr>
                          <w:spacing w:after="0"/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BF4450"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  <w:t>Location</w:t>
                        </w:r>
                      </w:p>
                      <w:p w14:paraId="724AC88A" w14:textId="77777777" w:rsidR="00DF0209" w:rsidRPr="00BF4450" w:rsidRDefault="00DF0209" w:rsidP="00DF0209">
                        <w:pPr>
                          <w:numPr>
                            <w:ilvl w:val="0"/>
                            <w:numId w:val="3"/>
                          </w:numPr>
                          <w:spacing w:after="0"/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BF4450"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  <w:t>Climate, seasons and natural disasters</w:t>
                        </w:r>
                      </w:p>
                      <w:p w14:paraId="39FC39B7" w14:textId="77777777" w:rsidR="00DF0209" w:rsidRPr="00BF4450" w:rsidRDefault="00DF0209" w:rsidP="00DF0209">
                        <w:pPr>
                          <w:numPr>
                            <w:ilvl w:val="0"/>
                            <w:numId w:val="3"/>
                          </w:numPr>
                          <w:spacing w:after="0"/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BF4450"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  <w:t xml:space="preserve">Natural resources </w:t>
                        </w:r>
                      </w:p>
                      <w:p w14:paraId="1C3EE465" w14:textId="77777777" w:rsidR="00DF0209" w:rsidRPr="00BF4450" w:rsidRDefault="00DF0209" w:rsidP="00DF0209">
                        <w:pPr>
                          <w:numPr>
                            <w:ilvl w:val="0"/>
                            <w:numId w:val="3"/>
                          </w:numPr>
                          <w:spacing w:after="0"/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BF4450"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  <w:t xml:space="preserve">Oceans and rivers </w:t>
                        </w:r>
                      </w:p>
                      <w:p w14:paraId="33CCB209" w14:textId="77777777" w:rsidR="00DF0209" w:rsidRPr="00BF4450" w:rsidRDefault="00DF0209" w:rsidP="00DF0209">
                        <w:pPr>
                          <w:numPr>
                            <w:ilvl w:val="0"/>
                            <w:numId w:val="3"/>
                          </w:numPr>
                          <w:spacing w:after="0"/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BF4450"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  <w:t xml:space="preserve">Mountains </w:t>
                        </w:r>
                      </w:p>
                      <w:p w14:paraId="4ED6D7B7" w14:textId="77777777" w:rsidR="00DF0209" w:rsidRPr="00BF4450" w:rsidRDefault="00DF0209" w:rsidP="00DF0209">
                        <w:pPr>
                          <w:numPr>
                            <w:ilvl w:val="0"/>
                            <w:numId w:val="3"/>
                          </w:numPr>
                          <w:spacing w:after="0"/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BF4450"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  <w:t>Soil and vegetation</w:t>
                        </w:r>
                      </w:p>
                      <w:p w14:paraId="231E5628" w14:textId="77777777" w:rsidR="00DF0209" w:rsidRPr="00BF4450" w:rsidRDefault="00DF0209" w:rsidP="00DF0209">
                        <w:pPr>
                          <w:spacing w:after="0"/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</w:pPr>
                      </w:p>
                      <w:p w14:paraId="5DDC0BBB" w14:textId="77777777" w:rsidR="00DF0209" w:rsidRPr="00BF4450" w:rsidRDefault="00DF0209" w:rsidP="00DF0209">
                        <w:pPr>
                          <w:spacing w:after="0"/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</w:pPr>
                        <w:r w:rsidRPr="00BF4450"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  <w:t>Human environment:</w:t>
                        </w:r>
                      </w:p>
                      <w:p w14:paraId="5DBADE8C" w14:textId="77777777" w:rsidR="00DF0209" w:rsidRPr="00BF4450" w:rsidRDefault="00DF0209" w:rsidP="00DF0209">
                        <w:pPr>
                          <w:numPr>
                            <w:ilvl w:val="0"/>
                            <w:numId w:val="3"/>
                          </w:numPr>
                          <w:spacing w:after="0"/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BF4450"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  <w:t>Population</w:t>
                        </w:r>
                      </w:p>
                      <w:p w14:paraId="64F883FD" w14:textId="77777777" w:rsidR="00DF0209" w:rsidRPr="00BF4450" w:rsidRDefault="00DF0209" w:rsidP="00DF0209">
                        <w:pPr>
                          <w:numPr>
                            <w:ilvl w:val="1"/>
                            <w:numId w:val="3"/>
                          </w:numPr>
                          <w:spacing w:after="0"/>
                          <w:rPr>
                            <w:rFonts w:cstheme="minorHAnsi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BF4450">
                          <w:rPr>
                            <w:rFonts w:cstheme="minorHAnsi"/>
                            <w:color w:val="000000" w:themeColor="text1"/>
                            <w:sz w:val="18"/>
                            <w:szCs w:val="18"/>
                          </w:rPr>
                          <w:t>Increases and decreases</w:t>
                        </w:r>
                      </w:p>
                      <w:p w14:paraId="2CEC66AA" w14:textId="77777777" w:rsidR="00DF0209" w:rsidRPr="00BF4450" w:rsidRDefault="00DF0209" w:rsidP="00DF0209">
                        <w:pPr>
                          <w:numPr>
                            <w:ilvl w:val="1"/>
                            <w:numId w:val="3"/>
                          </w:numPr>
                          <w:spacing w:after="0"/>
                          <w:rPr>
                            <w:rFonts w:cstheme="minorHAnsi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BF4450">
                          <w:rPr>
                            <w:rFonts w:cstheme="minorHAnsi"/>
                            <w:color w:val="000000" w:themeColor="text1"/>
                            <w:sz w:val="18"/>
                            <w:szCs w:val="18"/>
                          </w:rPr>
                          <w:t xml:space="preserve">Distribution and density </w:t>
                        </w:r>
                      </w:p>
                      <w:p w14:paraId="042B54DD" w14:textId="77777777" w:rsidR="00DF0209" w:rsidRPr="00BF4450" w:rsidRDefault="00DF0209" w:rsidP="00DF0209">
                        <w:pPr>
                          <w:numPr>
                            <w:ilvl w:val="1"/>
                            <w:numId w:val="3"/>
                          </w:numPr>
                          <w:spacing w:after="0"/>
                          <w:rPr>
                            <w:rFonts w:cstheme="minorHAnsi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BF4450">
                          <w:rPr>
                            <w:rFonts w:cstheme="minorHAnsi"/>
                            <w:color w:val="000000" w:themeColor="text1"/>
                            <w:sz w:val="18"/>
                            <w:szCs w:val="18"/>
                          </w:rPr>
                          <w:t>Migration</w:t>
                        </w:r>
                      </w:p>
                      <w:p w14:paraId="0D63523E" w14:textId="77777777" w:rsidR="00DF0209" w:rsidRPr="00BF4450" w:rsidRDefault="00DF0209" w:rsidP="00DF0209">
                        <w:pPr>
                          <w:numPr>
                            <w:ilvl w:val="0"/>
                            <w:numId w:val="3"/>
                          </w:numPr>
                          <w:spacing w:after="0"/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BF4450"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  <w:t>Urban areas vs. rural areas</w:t>
                        </w:r>
                      </w:p>
                      <w:p w14:paraId="3656D197" w14:textId="77777777" w:rsidR="00DF0209" w:rsidRPr="00BF4450" w:rsidRDefault="00DF0209" w:rsidP="00DF0209">
                        <w:pPr>
                          <w:numPr>
                            <w:ilvl w:val="0"/>
                            <w:numId w:val="3"/>
                          </w:numPr>
                          <w:spacing w:after="0"/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BF4450"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  <w:t>Epidemics, famines, and draught</w:t>
                        </w:r>
                      </w:p>
                      <w:p w14:paraId="3BB3691E" w14:textId="77777777" w:rsidR="00DF0209" w:rsidRPr="00BF4450" w:rsidRDefault="00DF0209" w:rsidP="00DF0209">
                        <w:pPr>
                          <w:numPr>
                            <w:ilvl w:val="0"/>
                            <w:numId w:val="3"/>
                          </w:numPr>
                          <w:spacing w:after="0"/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BF4450">
                          <w:rPr>
                            <w:rFonts w:cstheme="minorHAnsi"/>
                            <w:b/>
                            <w:color w:val="000000" w:themeColor="text1"/>
                            <w:sz w:val="18"/>
                            <w:szCs w:val="18"/>
                          </w:rPr>
                          <w:t xml:space="preserve">Pollution </w:t>
                        </w:r>
                      </w:p>
                      <w:p w14:paraId="6CD486E0" w14:textId="77777777" w:rsidR="00DF0209" w:rsidRPr="00BF4450" w:rsidRDefault="00DF0209" w:rsidP="00DF0209">
                        <w:pPr>
                          <w:rPr>
                            <w:rFonts w:cstheme="minorHAnsi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  <w:p w14:paraId="30473D8E" w14:textId="77777777" w:rsidR="00DF0209" w:rsidRPr="00BF4450" w:rsidRDefault="00DF0209" w:rsidP="00DF0209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rect>
                <v:rect id="Rectangle 18" o:spid="_x0000_s1032" style="position:absolute;top:42672;width:34671;height:33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" fillcolor="#a94198 [3205]" stroked="f" strokeweight="1pt">
                  <v:textbox>
                    <w:txbxContent>
                      <w:p w14:paraId="381145EE" w14:textId="77777777" w:rsidR="00DF0209" w:rsidRPr="00BF4450" w:rsidRDefault="00DF0209" w:rsidP="00DF0209">
                        <w:pPr>
                          <w:jc w:val="center"/>
                        </w:pPr>
                        <w:r w:rsidRPr="00F0510F">
                          <w:rPr>
                            <w:rFonts w:cstheme="minorHAnsi"/>
                            <w:b/>
                            <w:szCs w:val="28"/>
                          </w:rPr>
                          <w:t>POLITICAL</w:t>
                        </w:r>
                      </w:p>
                    </w:txbxContent>
                  </v:textbox>
                </v:rect>
                <v:rect id="Rectangle 19" o:spid="_x0000_s1033" style="position:absolute;top:45720;width:34671;height:312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" fillcolor="#f3f3f3 [3214]" stroked="f" strokeweight="1pt">
                  <v:textbox inset="6pt,6pt,6pt,6pt">
                    <w:txbxContent>
                      <w:p w14:paraId="09B49108" w14:textId="77777777" w:rsidR="00DF0209" w:rsidRDefault="00DF0209" w:rsidP="00DF0209">
                        <w:pPr>
                          <w:spacing w:after="120"/>
                          <w:jc w:val="center"/>
                          <w:rPr>
                            <w:i/>
                            <w:color w:val="000000" w:themeColor="text1"/>
                          </w:rPr>
                        </w:pPr>
                        <w:r w:rsidRPr="00F0510F">
                          <w:rPr>
                            <w:i/>
                            <w:color w:val="000000" w:themeColor="text1"/>
                          </w:rPr>
                          <w:t xml:space="preserve">What form of government do they have? How much political/civil freedom does the people have?  </w:t>
                        </w:r>
                      </w:p>
                      <w:p w14:paraId="6F2CA403" w14:textId="77777777" w:rsidR="00DF0209" w:rsidRPr="00F0510F" w:rsidRDefault="00DF0209" w:rsidP="00DF0209">
                        <w:pPr>
                          <w:spacing w:after="120"/>
                          <w:jc w:val="center"/>
                          <w:rPr>
                            <w:i/>
                            <w:color w:val="000000" w:themeColor="text1"/>
                          </w:rPr>
                        </w:pPr>
                      </w:p>
                      <w:p w14:paraId="1E9D0B91" w14:textId="77777777" w:rsidR="00DF0209" w:rsidRPr="00F0510F" w:rsidRDefault="00DF0209" w:rsidP="00DF0209">
                        <w:pPr>
                          <w:numPr>
                            <w:ilvl w:val="0"/>
                            <w:numId w:val="2"/>
                          </w:numPr>
                          <w:spacing w:after="0"/>
                          <w:rPr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F0510F">
                          <w:rPr>
                            <w:b/>
                            <w:color w:val="000000" w:themeColor="text1"/>
                            <w:sz w:val="18"/>
                            <w:szCs w:val="18"/>
                          </w:rPr>
                          <w:t xml:space="preserve">Form of government: </w:t>
                        </w:r>
                        <w:r w:rsidRPr="00F0510F">
                          <w:rPr>
                            <w:color w:val="000000" w:themeColor="text1"/>
                            <w:sz w:val="18"/>
                            <w:szCs w:val="18"/>
                          </w:rPr>
                          <w:t>E.g.</w:t>
                        </w:r>
                        <w:r w:rsidRPr="00F0510F">
                          <w:rPr>
                            <w:b/>
                            <w:color w:val="000000" w:themeColor="text1"/>
                            <w:sz w:val="18"/>
                            <w:szCs w:val="18"/>
                          </w:rPr>
                          <w:t xml:space="preserve"> </w:t>
                        </w:r>
                        <w:r w:rsidRPr="00F0510F">
                          <w:rPr>
                            <w:color w:val="000000" w:themeColor="text1"/>
                            <w:sz w:val="18"/>
                            <w:szCs w:val="18"/>
                          </w:rPr>
                          <w:t>Monarchy, autocracy, or democracy.</w:t>
                        </w:r>
                      </w:p>
                      <w:p w14:paraId="09D1728D" w14:textId="77777777" w:rsidR="00DF0209" w:rsidRPr="00F0510F" w:rsidRDefault="00DF0209" w:rsidP="00DF0209">
                        <w:pPr>
                          <w:numPr>
                            <w:ilvl w:val="0"/>
                            <w:numId w:val="2"/>
                          </w:numPr>
                          <w:spacing w:after="0"/>
                          <w:rPr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F0510F">
                          <w:rPr>
                            <w:b/>
                            <w:color w:val="000000" w:themeColor="text1"/>
                            <w:sz w:val="18"/>
                            <w:szCs w:val="18"/>
                          </w:rPr>
                          <w:t>Political leaders:</w:t>
                        </w:r>
                        <w:r w:rsidRPr="00F0510F">
                          <w:rPr>
                            <w:color w:val="000000" w:themeColor="text1"/>
                            <w:sz w:val="18"/>
                            <w:szCs w:val="18"/>
                          </w:rPr>
                          <w:t xml:space="preserve">  E.g. King, president, or dictators.</w:t>
                        </w:r>
                      </w:p>
                      <w:p w14:paraId="43243987" w14:textId="77777777" w:rsidR="00DF0209" w:rsidRPr="00F0510F" w:rsidRDefault="00DF0209" w:rsidP="00DF0209">
                        <w:pPr>
                          <w:numPr>
                            <w:ilvl w:val="1"/>
                            <w:numId w:val="2"/>
                          </w:numPr>
                          <w:spacing w:after="0"/>
                          <w:rPr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F0510F">
                          <w:rPr>
                            <w:b/>
                            <w:color w:val="000000" w:themeColor="text1"/>
                            <w:sz w:val="18"/>
                            <w:szCs w:val="18"/>
                          </w:rPr>
                          <w:t xml:space="preserve">How did the leader(s) come into power? </w:t>
                        </w:r>
                        <w:r w:rsidRPr="00F0510F">
                          <w:rPr>
                            <w:color w:val="000000" w:themeColor="text1"/>
                            <w:sz w:val="18"/>
                            <w:szCs w:val="18"/>
                          </w:rPr>
                          <w:t>E.g. Heredity, election, or by force.</w:t>
                        </w:r>
                      </w:p>
                      <w:p w14:paraId="5FBFD39F" w14:textId="77777777" w:rsidR="00DF0209" w:rsidRPr="00F0510F" w:rsidRDefault="00DF0209" w:rsidP="00DF0209">
                        <w:pPr>
                          <w:numPr>
                            <w:ilvl w:val="0"/>
                            <w:numId w:val="2"/>
                          </w:numPr>
                          <w:spacing w:after="0"/>
                          <w:rPr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F0510F">
                          <w:rPr>
                            <w:b/>
                            <w:color w:val="000000" w:themeColor="text1"/>
                            <w:sz w:val="18"/>
                            <w:szCs w:val="18"/>
                          </w:rPr>
                          <w:t>Are elections free and fair?</w:t>
                        </w:r>
                        <w:r w:rsidRPr="00F0510F">
                          <w:rPr>
                            <w:color w:val="000000" w:themeColor="text1"/>
                            <w:sz w:val="18"/>
                            <w:szCs w:val="18"/>
                          </w:rPr>
                          <w:t xml:space="preserve"> Does everyone have a right to vote? How easy is it to vote? </w:t>
                        </w:r>
                      </w:p>
                      <w:p w14:paraId="5D2663F6" w14:textId="77777777" w:rsidR="00DF0209" w:rsidRPr="00F0510F" w:rsidRDefault="00DF0209" w:rsidP="00DF0209">
                        <w:pPr>
                          <w:numPr>
                            <w:ilvl w:val="0"/>
                            <w:numId w:val="2"/>
                          </w:numPr>
                          <w:spacing w:after="0"/>
                          <w:rPr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F0510F">
                          <w:rPr>
                            <w:b/>
                            <w:color w:val="000000" w:themeColor="text1"/>
                            <w:sz w:val="18"/>
                            <w:szCs w:val="18"/>
                          </w:rPr>
                          <w:t>Branches of the government</w:t>
                        </w:r>
                        <w:r w:rsidRPr="00F0510F">
                          <w:rPr>
                            <w:color w:val="000000" w:themeColor="text1"/>
                            <w:sz w:val="18"/>
                            <w:szCs w:val="18"/>
                          </w:rPr>
                          <w:t xml:space="preserve"> (e.g. Executive, legislative, judicial) and their powers </w:t>
                        </w:r>
                      </w:p>
                      <w:p w14:paraId="24D5AF1B" w14:textId="77777777" w:rsidR="00DF0209" w:rsidRDefault="00DF0209" w:rsidP="00DF0209">
                        <w:pPr>
                          <w:numPr>
                            <w:ilvl w:val="0"/>
                            <w:numId w:val="2"/>
                          </w:numPr>
                          <w:spacing w:after="0"/>
                          <w:rPr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F0510F">
                          <w:rPr>
                            <w:b/>
                            <w:color w:val="000000" w:themeColor="text1"/>
                            <w:sz w:val="18"/>
                            <w:szCs w:val="18"/>
                          </w:rPr>
                          <w:t>Civil liberties:</w:t>
                        </w:r>
                        <w:r w:rsidRPr="00F0510F">
                          <w:rPr>
                            <w:color w:val="000000" w:themeColor="text1"/>
                            <w:sz w:val="18"/>
                            <w:szCs w:val="18"/>
                          </w:rPr>
                          <w:t xml:space="preserve"> Does people have freedom to express their views? To what extent does the government interfere in individuals lives? Is media free and independent?</w:t>
                        </w:r>
                      </w:p>
                      <w:p w14:paraId="34AB7760" w14:textId="77777777" w:rsidR="00DF0209" w:rsidRDefault="00DF0209" w:rsidP="00DF0209">
                        <w:pPr>
                          <w:numPr>
                            <w:ilvl w:val="0"/>
                            <w:numId w:val="2"/>
                          </w:numPr>
                          <w:spacing w:after="0"/>
                          <w:rPr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F0510F">
                          <w:rPr>
                            <w:b/>
                            <w:color w:val="000000" w:themeColor="text1"/>
                            <w:sz w:val="18"/>
                            <w:szCs w:val="18"/>
                          </w:rPr>
                          <w:t>Rule of law:</w:t>
                        </w:r>
                        <w:r w:rsidRPr="00F0510F">
                          <w:rPr>
                            <w:color w:val="000000" w:themeColor="text1"/>
                            <w:sz w:val="18"/>
                            <w:szCs w:val="18"/>
                          </w:rPr>
                          <w:t xml:space="preserve"> Is the judiciary independent? Are criminally accused given a fair and public hearing? Do law enforcement operate professionally, independently, and accountably?</w:t>
                        </w:r>
                      </w:p>
                      <w:p w14:paraId="310F6C2D" w14:textId="77777777" w:rsidR="00DF0209" w:rsidRPr="00F0510F" w:rsidRDefault="00DF0209" w:rsidP="00DF0209">
                        <w:pPr>
                          <w:numPr>
                            <w:ilvl w:val="0"/>
                            <w:numId w:val="2"/>
                          </w:numPr>
                          <w:spacing w:after="0"/>
                          <w:rPr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F0510F">
                          <w:rPr>
                            <w:b/>
                            <w:color w:val="000000" w:themeColor="text1"/>
                            <w:sz w:val="18"/>
                            <w:szCs w:val="18"/>
                          </w:rPr>
                          <w:t>International relations:</w:t>
                        </w:r>
                        <w:r w:rsidRPr="00F0510F">
                          <w:rPr>
                            <w:color w:val="000000" w:themeColor="text1"/>
                            <w:sz w:val="18"/>
                            <w:szCs w:val="18"/>
                          </w:rPr>
                          <w:t xml:space="preserve"> Alliances, treaties, conflict, war, etc.</w:t>
                        </w:r>
                      </w:p>
                    </w:txbxContent>
                  </v:textbox>
                </v:rect>
                <v:rect id="Rectangle 20" o:spid="_x0000_s1034" style="position:absolute;left:35433;top:42672;width:34671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" fillcolor="#1d7ebe" stroked="f" strokeweight="1pt">
                  <v:textbox>
                    <w:txbxContent>
                      <w:p w14:paraId="37B5CD12" w14:textId="77777777" w:rsidR="00DF0209" w:rsidRPr="00BF4450" w:rsidRDefault="00DF0209" w:rsidP="00DF0209">
                        <w:pPr>
                          <w:jc w:val="center"/>
                        </w:pPr>
                        <w:r w:rsidRPr="00F0510F">
                          <w:rPr>
                            <w:rFonts w:cstheme="minorHAnsi"/>
                            <w:b/>
                            <w:szCs w:val="28"/>
                          </w:rPr>
                          <w:t>ECONOMIC</w:t>
                        </w:r>
                      </w:p>
                    </w:txbxContent>
                  </v:textbox>
                </v:rect>
                <v:rect id="Rectangle 24" o:spid="_x0000_s1035" style="position:absolute;left:35433;top:45720;width:34671;height:312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" fillcolor="#f3f3f3 [3214]" stroked="f" strokeweight="1pt">
                  <v:textbox inset="6pt,6pt,6pt,6pt">
                    <w:txbxContent>
                      <w:p w14:paraId="5488F365" w14:textId="77777777" w:rsidR="00DF0209" w:rsidRDefault="00DF0209" w:rsidP="00DF0209">
                        <w:pPr>
                          <w:spacing w:after="120"/>
                          <w:jc w:val="center"/>
                          <w:rPr>
                            <w:i/>
                            <w:color w:val="000000" w:themeColor="text1"/>
                          </w:rPr>
                        </w:pPr>
                        <w:r w:rsidRPr="00F0510F">
                          <w:rPr>
                            <w:i/>
                            <w:color w:val="000000" w:themeColor="text1"/>
                          </w:rPr>
                          <w:t>How are people making a living and acquire the things they need? What goods and services are produced or traded?</w:t>
                        </w:r>
                      </w:p>
                      <w:p w14:paraId="24EE4AF3" w14:textId="77777777" w:rsidR="00DF0209" w:rsidRPr="00F0510F" w:rsidRDefault="00DF0209" w:rsidP="00DF0209">
                        <w:pPr>
                          <w:spacing w:after="120"/>
                          <w:jc w:val="center"/>
                          <w:rPr>
                            <w:color w:val="000000" w:themeColor="text1"/>
                          </w:rPr>
                        </w:pPr>
                      </w:p>
                      <w:p w14:paraId="64BE1D46" w14:textId="77777777" w:rsidR="00DF0209" w:rsidRPr="00F0510F" w:rsidRDefault="00DF0209" w:rsidP="00DF0209">
                        <w:pPr>
                          <w:numPr>
                            <w:ilvl w:val="0"/>
                            <w:numId w:val="2"/>
                          </w:numPr>
                          <w:spacing w:after="0"/>
                          <w:rPr>
                            <w:color w:val="000000" w:themeColor="text1"/>
                            <w:sz w:val="18"/>
                          </w:rPr>
                        </w:pPr>
                        <w:r w:rsidRPr="00F0510F">
                          <w:rPr>
                            <w:color w:val="000000" w:themeColor="text1"/>
                            <w:sz w:val="18"/>
                          </w:rPr>
                          <w:t xml:space="preserve">Economic </w:t>
                        </w:r>
                        <w:r w:rsidRPr="00F0510F">
                          <w:rPr>
                            <w:b/>
                            <w:color w:val="000000" w:themeColor="text1"/>
                            <w:sz w:val="18"/>
                          </w:rPr>
                          <w:t>organization</w:t>
                        </w:r>
                        <w:r w:rsidRPr="00F0510F">
                          <w:rPr>
                            <w:color w:val="000000" w:themeColor="text1"/>
                            <w:sz w:val="18"/>
                          </w:rPr>
                          <w:t xml:space="preserve"> and government control: Laissez-faire, communism, feudalism, etc.</w:t>
                        </w:r>
                      </w:p>
                      <w:p w14:paraId="6C75EDD4" w14:textId="77777777" w:rsidR="00DF0209" w:rsidRPr="00F0510F" w:rsidRDefault="00DF0209" w:rsidP="00DF0209">
                        <w:pPr>
                          <w:numPr>
                            <w:ilvl w:val="0"/>
                            <w:numId w:val="2"/>
                          </w:numPr>
                          <w:spacing w:after="0"/>
                          <w:rPr>
                            <w:b/>
                            <w:color w:val="000000" w:themeColor="text1"/>
                            <w:sz w:val="18"/>
                          </w:rPr>
                        </w:pPr>
                        <w:r w:rsidRPr="00F0510F">
                          <w:rPr>
                            <w:b/>
                            <w:color w:val="000000" w:themeColor="text1"/>
                            <w:sz w:val="18"/>
                          </w:rPr>
                          <w:t>Money/Currency</w:t>
                        </w:r>
                      </w:p>
                      <w:p w14:paraId="0331D156" w14:textId="77777777" w:rsidR="00DF0209" w:rsidRPr="00F0510F" w:rsidRDefault="00DF0209" w:rsidP="00DF0209">
                        <w:pPr>
                          <w:numPr>
                            <w:ilvl w:val="1"/>
                            <w:numId w:val="2"/>
                          </w:numPr>
                          <w:spacing w:after="0"/>
                          <w:rPr>
                            <w:color w:val="000000" w:themeColor="text1"/>
                            <w:sz w:val="18"/>
                          </w:rPr>
                        </w:pPr>
                        <w:r w:rsidRPr="00F0510F">
                          <w:rPr>
                            <w:color w:val="000000" w:themeColor="text1"/>
                            <w:sz w:val="18"/>
                          </w:rPr>
                          <w:t>Medium for exchanging goods and services: E.g. gold/silver, coins/paper bills</w:t>
                        </w:r>
                      </w:p>
                      <w:p w14:paraId="29387256" w14:textId="77777777" w:rsidR="00DF0209" w:rsidRPr="00F0510F" w:rsidRDefault="00DF0209" w:rsidP="00DF0209">
                        <w:pPr>
                          <w:numPr>
                            <w:ilvl w:val="1"/>
                            <w:numId w:val="2"/>
                          </w:numPr>
                          <w:spacing w:after="0"/>
                          <w:rPr>
                            <w:color w:val="000000" w:themeColor="text1"/>
                            <w:sz w:val="18"/>
                          </w:rPr>
                        </w:pPr>
                        <w:r w:rsidRPr="00F0510F">
                          <w:rPr>
                            <w:color w:val="000000" w:themeColor="text1"/>
                            <w:sz w:val="18"/>
                          </w:rPr>
                          <w:t xml:space="preserve">What determines the value of the currency? </w:t>
                        </w:r>
                      </w:p>
                      <w:p w14:paraId="75871985" w14:textId="77777777" w:rsidR="00DF0209" w:rsidRPr="00F0510F" w:rsidRDefault="00DF0209" w:rsidP="00DF0209">
                        <w:pPr>
                          <w:numPr>
                            <w:ilvl w:val="0"/>
                            <w:numId w:val="2"/>
                          </w:numPr>
                          <w:spacing w:after="0"/>
                          <w:rPr>
                            <w:color w:val="000000" w:themeColor="text1"/>
                            <w:sz w:val="18"/>
                          </w:rPr>
                        </w:pPr>
                        <w:r w:rsidRPr="00F0510F">
                          <w:rPr>
                            <w:color w:val="000000" w:themeColor="text1"/>
                            <w:sz w:val="18"/>
                          </w:rPr>
                          <w:t xml:space="preserve">The </w:t>
                        </w:r>
                        <w:r w:rsidRPr="00F0510F">
                          <w:rPr>
                            <w:b/>
                            <w:color w:val="000000" w:themeColor="text1"/>
                            <w:sz w:val="18"/>
                          </w:rPr>
                          <w:t>wealth</w:t>
                        </w:r>
                        <w:r w:rsidRPr="00F0510F">
                          <w:rPr>
                            <w:color w:val="000000" w:themeColor="text1"/>
                            <w:sz w:val="18"/>
                          </w:rPr>
                          <w:t xml:space="preserve"> of the society: GDP, wealth per person, etc.</w:t>
                        </w:r>
                      </w:p>
                      <w:p w14:paraId="5AEAF0B6" w14:textId="77777777" w:rsidR="00DF0209" w:rsidRPr="00F0510F" w:rsidRDefault="00DF0209" w:rsidP="00DF0209">
                        <w:pPr>
                          <w:numPr>
                            <w:ilvl w:val="0"/>
                            <w:numId w:val="2"/>
                          </w:numPr>
                          <w:spacing w:after="0"/>
                          <w:rPr>
                            <w:color w:val="000000" w:themeColor="text1"/>
                            <w:sz w:val="18"/>
                          </w:rPr>
                        </w:pPr>
                        <w:r w:rsidRPr="00F0510F">
                          <w:rPr>
                            <w:b/>
                            <w:color w:val="000000" w:themeColor="text1"/>
                            <w:sz w:val="18"/>
                          </w:rPr>
                          <w:t xml:space="preserve">Labor market: </w:t>
                        </w:r>
                        <w:r w:rsidRPr="00F0510F">
                          <w:rPr>
                            <w:color w:val="000000" w:themeColor="text1"/>
                            <w:sz w:val="18"/>
                          </w:rPr>
                          <w:t>What jobs are available? How many are unemployed?</w:t>
                        </w:r>
                      </w:p>
                      <w:p w14:paraId="02215774" w14:textId="77777777" w:rsidR="00DF0209" w:rsidRPr="00F0510F" w:rsidRDefault="00DF0209" w:rsidP="00DF0209">
                        <w:pPr>
                          <w:numPr>
                            <w:ilvl w:val="0"/>
                            <w:numId w:val="2"/>
                          </w:numPr>
                          <w:spacing w:after="0"/>
                          <w:rPr>
                            <w:color w:val="000000" w:themeColor="text1"/>
                            <w:sz w:val="18"/>
                          </w:rPr>
                        </w:pPr>
                        <w:r w:rsidRPr="00F0510F">
                          <w:rPr>
                            <w:color w:val="000000" w:themeColor="text1"/>
                            <w:sz w:val="18"/>
                          </w:rPr>
                          <w:t xml:space="preserve">What are the most important </w:t>
                        </w:r>
                        <w:r w:rsidRPr="00F0510F">
                          <w:rPr>
                            <w:b/>
                            <w:color w:val="000000" w:themeColor="text1"/>
                            <w:sz w:val="18"/>
                          </w:rPr>
                          <w:t xml:space="preserve">industries </w:t>
                        </w:r>
                        <w:r w:rsidRPr="00F0510F">
                          <w:rPr>
                            <w:color w:val="000000" w:themeColor="text1"/>
                            <w:sz w:val="18"/>
                          </w:rPr>
                          <w:t>(e.g. Agriculture, retail, oil/gas, and tourism)?</w:t>
                        </w:r>
                      </w:p>
                      <w:p w14:paraId="5424AEBE" w14:textId="77777777" w:rsidR="00DF0209" w:rsidRPr="00F0510F" w:rsidRDefault="00DF0209" w:rsidP="00DF0209">
                        <w:pPr>
                          <w:spacing w:after="0"/>
                          <w:rPr>
                            <w:color w:val="000000" w:themeColor="text1"/>
                            <w:sz w:val="18"/>
                          </w:rPr>
                        </w:pPr>
                        <w:r w:rsidRPr="00F0510F">
                          <w:rPr>
                            <w:b/>
                            <w:color w:val="000000" w:themeColor="text1"/>
                            <w:sz w:val="18"/>
                          </w:rPr>
                          <w:t>International trade</w:t>
                        </w:r>
                        <w:r w:rsidRPr="00F0510F">
                          <w:rPr>
                            <w:color w:val="000000" w:themeColor="text1"/>
                            <w:sz w:val="18"/>
                          </w:rPr>
                          <w:t>: Exported and imported goods</w:t>
                        </w:r>
                        <w:r w:rsidRPr="00F0510F">
                          <w:rPr>
                            <w:b/>
                            <w:color w:val="000000" w:themeColor="text1"/>
                            <w:sz w:val="18"/>
                          </w:rPr>
                          <w:t xml:space="preserve">, </w:t>
                        </w:r>
                        <w:r w:rsidRPr="00F0510F">
                          <w:rPr>
                            <w:color w:val="000000" w:themeColor="text1"/>
                            <w:sz w:val="18"/>
                          </w:rPr>
                          <w:t>trade organizations, trade routes, etc.a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0E02BB08" w14:textId="5BD16B97" w:rsidR="00C436BB" w:rsidRDefault="00C436BB" w:rsidP="00C436BB"/>
    <w:p w14:paraId="0C197186" w14:textId="4724EA36" w:rsidR="00DF0209" w:rsidRDefault="00DF0209" w:rsidP="00C436BB"/>
    <w:p w14:paraId="6E39ECDC" w14:textId="3F40AC8F" w:rsidR="00DF0209" w:rsidRDefault="00DF0209" w:rsidP="00C436BB"/>
    <w:p w14:paraId="2F28AE83" w14:textId="46BB92C8" w:rsidR="00DF0209" w:rsidRDefault="00DF0209" w:rsidP="00C436BB"/>
    <w:p w14:paraId="24FAEF87" w14:textId="49C3E4F6" w:rsidR="00DF0209" w:rsidRDefault="00DF0209" w:rsidP="00C436BB"/>
    <w:p w14:paraId="7B337FD0" w14:textId="01BB5596" w:rsidR="00DF0209" w:rsidRDefault="00DF0209" w:rsidP="00C436BB"/>
    <w:p w14:paraId="0ACF1B42" w14:textId="46557C8F" w:rsidR="00DF0209" w:rsidRDefault="00DF0209" w:rsidP="00C436BB"/>
    <w:p w14:paraId="589852A7" w14:textId="66A7C3FB" w:rsidR="00DF0209" w:rsidRDefault="00DF0209" w:rsidP="00C436BB"/>
    <w:p w14:paraId="4D1662ED" w14:textId="6EDE09C4" w:rsidR="00DF0209" w:rsidRDefault="00DF0209" w:rsidP="00C436BB"/>
    <w:p w14:paraId="5729A514" w14:textId="73AEDA49" w:rsidR="00DF0209" w:rsidRDefault="00DF0209" w:rsidP="00C436BB"/>
    <w:p w14:paraId="15F9238D" w14:textId="11D5839C" w:rsidR="00DF0209" w:rsidRDefault="00DF0209" w:rsidP="00C436BB"/>
    <w:p w14:paraId="4726B1AB" w14:textId="327AB73A" w:rsidR="00DF0209" w:rsidRDefault="00DF0209" w:rsidP="00C436BB"/>
    <w:p w14:paraId="28D3F833" w14:textId="66E584FB" w:rsidR="00DF0209" w:rsidRDefault="00DF0209" w:rsidP="00C436BB"/>
    <w:p w14:paraId="0E2B83D4" w14:textId="366D0C0C" w:rsidR="00DF0209" w:rsidRDefault="00DF0209" w:rsidP="00C436BB"/>
    <w:p w14:paraId="1073EC66" w14:textId="4A40B5D5" w:rsidR="00DF0209" w:rsidRDefault="00DF0209" w:rsidP="00C436BB"/>
    <w:p w14:paraId="2F8C8FBC" w14:textId="3E72F397" w:rsidR="00DF0209" w:rsidRDefault="00DF0209" w:rsidP="00C436BB"/>
    <w:p w14:paraId="5AF7CEF5" w14:textId="6FCB6471" w:rsidR="00DF0209" w:rsidRDefault="00DF0209" w:rsidP="00C436BB"/>
    <w:p w14:paraId="68D94247" w14:textId="71D0881D" w:rsidR="00DF0209" w:rsidRDefault="00DF0209" w:rsidP="00C436BB"/>
    <w:p w14:paraId="6802B712" w14:textId="4B36152A" w:rsidR="00DF0209" w:rsidRDefault="00DF0209" w:rsidP="00C436BB"/>
    <w:p w14:paraId="74D6CE1C" w14:textId="6FAE10EA" w:rsidR="00DF0209" w:rsidRDefault="00DF0209" w:rsidP="00C436BB"/>
    <w:p w14:paraId="03CBCDE2" w14:textId="3CA607BB" w:rsidR="00DF0209" w:rsidRDefault="00DF0209" w:rsidP="00C436BB"/>
    <w:p w14:paraId="4883665A" w14:textId="73FA673B" w:rsidR="00DF0209" w:rsidRDefault="00DF0209" w:rsidP="00C436BB"/>
    <w:p w14:paraId="685728C9" w14:textId="72C485A7" w:rsidR="00DF0209" w:rsidRDefault="00DF0209" w:rsidP="00C436BB"/>
    <w:p w14:paraId="78484150" w14:textId="06FE9EC4" w:rsidR="00DF0209" w:rsidRDefault="00DF0209" w:rsidP="00C436BB"/>
    <w:p w14:paraId="711D6CB0" w14:textId="10DF9194" w:rsidR="00DF0209" w:rsidRDefault="00DF0209" w:rsidP="00C436BB"/>
    <w:p w14:paraId="6BE09522" w14:textId="21C6264D" w:rsidR="00DF0209" w:rsidRDefault="00DF0209" w:rsidP="00C436BB"/>
    <w:p w14:paraId="49B80FA5" w14:textId="353D0535" w:rsidR="00DF0209" w:rsidRDefault="00DF0209" w:rsidP="00C436BB"/>
    <w:p w14:paraId="00FD9B0C" w14:textId="1C31D834" w:rsidR="00DF0209" w:rsidRDefault="00DF0209" w:rsidP="00C436BB"/>
    <w:p w14:paraId="3F400940" w14:textId="16AFB0BC" w:rsidR="00DF0209" w:rsidRDefault="00DF0209" w:rsidP="00C436BB"/>
    <w:p w14:paraId="6D1BDB3C" w14:textId="60B67CD0" w:rsidR="00DF0209" w:rsidRDefault="00DF0209" w:rsidP="00C436BB"/>
    <w:p w14:paraId="53DF26AE" w14:textId="32DBC95D" w:rsidR="00DF0209" w:rsidRDefault="00DF0209" w:rsidP="00C436BB"/>
    <w:p w14:paraId="34C8BAB2" w14:textId="13AF0433" w:rsidR="00DF0209" w:rsidRDefault="00DF0209" w:rsidP="00C436BB"/>
    <w:p w14:paraId="3C40E195" w14:textId="77777777" w:rsidR="00DF0209" w:rsidRDefault="00DF0209">
      <w:pPr>
        <w:spacing w:after="160" w:line="259" w:lineRule="auto"/>
      </w:pPr>
      <w:r>
        <w:br w:type="page"/>
      </w:r>
    </w:p>
    <w:p w14:paraId="54121CAA" w14:textId="5EC5849D" w:rsidR="00DF0209" w:rsidRPr="001928ED" w:rsidRDefault="00DF0209" w:rsidP="00DF0209">
      <w:pPr>
        <w:pStyle w:val="Title"/>
      </w:pPr>
      <w:r w:rsidRPr="00ED72C7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6E5C5D6D" wp14:editId="6879003A">
                <wp:simplePos x="0" y="0"/>
                <wp:positionH relativeFrom="page">
                  <wp:posOffset>635</wp:posOffset>
                </wp:positionH>
                <wp:positionV relativeFrom="page">
                  <wp:posOffset>0</wp:posOffset>
                </wp:positionV>
                <wp:extent cx="152400" cy="10287000"/>
                <wp:effectExtent l="0" t="0" r="0" b="0"/>
                <wp:wrapNone/>
                <wp:docPr id="3" name="Rektange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02870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F72CFB" w14:textId="77777777" w:rsidR="00DF0209" w:rsidRDefault="00DF0209" w:rsidP="00DF02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5C5D6D" id="_x0000_s1036" style="position:absolute;left:0;text-align:left;margin-left:.05pt;margin-top:0;width:12pt;height:810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" fillcolor="#a16929 [3204]" stroked="f" strokeweight="1pt">
                <v:textbox>
                  <w:txbxContent>
                    <w:p w14:paraId="68F72CFB" w14:textId="77777777" w:rsidR="00DF0209" w:rsidRDefault="00DF0209" w:rsidP="00DF0209">
                      <w:pPr>
                        <w:jc w:val="center"/>
                      </w:pP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  <w:r>
        <w:rPr>
          <w:noProof/>
        </w:rPr>
        <w:t>A</w:t>
      </w:r>
      <w:r w:rsidR="00C82862">
        <w:rPr>
          <w:noProof/>
        </w:rPr>
        <w:t>REA STUDY ORGANIZER</w:t>
      </w:r>
    </w:p>
    <w:p w14:paraId="55E27CD3" w14:textId="77777777" w:rsidR="00DF0209" w:rsidRDefault="00DF0209" w:rsidP="00DF0209">
      <w:pPr>
        <w:spacing w:after="0"/>
      </w:pPr>
      <w:r>
        <w:rPr>
          <w:noProof/>
        </w:rPr>
        <mc:AlternateContent>
          <mc:Choice Requires="wps">
            <w:drawing>
              <wp:inline distT="0" distB="0" distL="0" distR="0" wp14:anchorId="050AA4FD" wp14:editId="04683151">
                <wp:extent cx="4610100" cy="228600"/>
                <wp:effectExtent l="0" t="0" r="0" b="0"/>
                <wp:docPr id="7" name="Tekstbok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0100" cy="22860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D8597CF" w14:textId="77777777" w:rsidR="00DF0209" w:rsidRPr="00B46B45" w:rsidRDefault="00DF0209" w:rsidP="00DF0209">
                            <w:pPr>
                              <w:pStyle w:val="TAG"/>
                              <w:rPr>
                                <w:lang w:val="nb-NO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lang w:val="nb-NO"/>
                              </w:rPr>
                              <w:t>NAME: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6200" tIns="38100" rIns="76200" bIns="381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50AA4FD" id="_x0000_t202" coordsize="21600,21600" o:spt="202" path="m,l,21600r21600,l21600,xe">
                <v:stroke joinstyle="miter"/>
                <v:path gradientshapeok="t" o:connecttype="rect"/>
              </v:shapetype>
              <v:shape id="Tekstboks 17" o:spid="_x0000_s1037" type="#_x0000_t202" style="width:363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" fillcolor="#d9d9d8 [3215]" stroked="f" strokeweight=".5pt">
                <v:textbox inset="6pt,3pt,6pt,3pt">
                  <w:txbxContent>
                    <w:p w14:paraId="6D8597CF" w14:textId="77777777" w:rsidR="00DF0209" w:rsidRPr="00B46B45" w:rsidRDefault="00DF0209" w:rsidP="00DF0209">
                      <w:pPr>
                        <w:pStyle w:val="TAG"/>
                        <w:rPr>
                          <w:lang w:val="nb-NO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lang w:val="nb-NO"/>
                        </w:rPr>
                        <w:t>NAME: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CDB8709" w14:textId="77777777" w:rsidR="00DF0209" w:rsidRPr="006A0827" w:rsidRDefault="00DF0209" w:rsidP="00DF0209">
      <w:pPr>
        <w:spacing w:after="0"/>
        <w:rPr>
          <w:sz w:val="10"/>
          <w:szCs w:val="10"/>
        </w:rPr>
      </w:pPr>
    </w:p>
    <w:p w14:paraId="3CD8630C" w14:textId="77777777" w:rsidR="00DF0209" w:rsidRDefault="00DF0209" w:rsidP="00DF0209">
      <w:pPr>
        <w:spacing w:after="0"/>
      </w:pPr>
      <w:r>
        <w:rPr>
          <w:noProof/>
        </w:rPr>
        <mc:AlternateContent>
          <mc:Choice Requires="wps">
            <w:drawing>
              <wp:inline distT="0" distB="0" distL="0" distR="0" wp14:anchorId="2C3894C4" wp14:editId="11B000B7">
                <wp:extent cx="4610100" cy="228600"/>
                <wp:effectExtent l="0" t="0" r="0" b="0"/>
                <wp:docPr id="9" name="Tekstbok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0100" cy="22860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A0E62FA" w14:textId="77777777" w:rsidR="00DF0209" w:rsidRPr="00B46B45" w:rsidRDefault="00DF0209" w:rsidP="00DF0209">
                            <w:pPr>
                              <w:pStyle w:val="TAG"/>
                              <w:rPr>
                                <w:lang w:val="nb-NO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lang w:val="nb-NO"/>
                              </w:rPr>
                              <w:t>TOPIC: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6200" tIns="38100" rIns="76200" bIns="381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C3894C4" id="_x0000_s1038" type="#_x0000_t202" style="width:363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" fillcolor="#d9d9d8 [3215]" stroked="f" strokeweight=".5pt">
                <v:textbox inset="6pt,3pt,6pt,3pt">
                  <w:txbxContent>
                    <w:p w14:paraId="4A0E62FA" w14:textId="77777777" w:rsidR="00DF0209" w:rsidRPr="00B46B45" w:rsidRDefault="00DF0209" w:rsidP="00DF0209">
                      <w:pPr>
                        <w:pStyle w:val="TAG"/>
                        <w:rPr>
                          <w:lang w:val="nb-NO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lang w:val="nb-NO"/>
                        </w:rPr>
                        <w:t>TOPIC: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45CAA16" w14:textId="77777777" w:rsidR="00DF0209" w:rsidRPr="001C5710" w:rsidRDefault="00DF0209" w:rsidP="00DF0209">
      <w:pPr>
        <w:pStyle w:val="Linebreak6pt"/>
      </w:pPr>
    </w:p>
    <w:p w14:paraId="51F6C61C" w14:textId="77777777" w:rsidR="00DF0209" w:rsidRDefault="00DF0209" w:rsidP="00DF0209">
      <w:pPr>
        <w:pStyle w:val="Linebreak6pt"/>
      </w:pPr>
    </w:p>
    <w:p w14:paraId="031B087A" w14:textId="7E134053" w:rsidR="00DF0209" w:rsidRDefault="00DF0209" w:rsidP="00DF0209">
      <w:pPr>
        <w:pStyle w:val="Linebreak6p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39798E7" wp14:editId="29D1AD5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7010400" cy="7391400"/>
                <wp:effectExtent l="0" t="0" r="0" b="0"/>
                <wp:wrapNone/>
                <wp:docPr id="230" name="Group 2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10400" cy="7391400"/>
                          <a:chOff x="0" y="304800"/>
                          <a:chExt cx="7010400" cy="7391400"/>
                        </a:xfrm>
                      </wpg:grpSpPr>
                      <wps:wsp>
                        <wps:cNvPr id="27" name="Rectangle 27"/>
                        <wps:cNvSpPr/>
                        <wps:spPr>
                          <a:xfrm>
                            <a:off x="0" y="304800"/>
                            <a:ext cx="3467100" cy="304800"/>
                          </a:xfrm>
                          <a:prstGeom prst="rect">
                            <a:avLst/>
                          </a:prstGeom>
                          <a:solidFill>
                            <a:schemeClr val="accent5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CDCB3CE" w14:textId="77777777" w:rsidR="00DF0209" w:rsidRPr="00BF4450" w:rsidRDefault="00DF0209" w:rsidP="00DF0209">
                              <w:pPr>
                                <w:jc w:val="center"/>
                                <w:rPr>
                                  <w:rFonts w:cstheme="minorHAnsi"/>
                                  <w:b/>
                                  <w:szCs w:val="28"/>
                                </w:rPr>
                              </w:pPr>
                              <w:r w:rsidRPr="00BF4450">
                                <w:rPr>
                                  <w:rFonts w:cstheme="minorHAnsi"/>
                                  <w:b/>
                                  <w:szCs w:val="28"/>
                                </w:rPr>
                                <w:t xml:space="preserve">CULTURAL/SOCIAL </w:t>
                              </w:r>
                            </w:p>
                            <w:p w14:paraId="19EAC5AC" w14:textId="77777777" w:rsidR="00DF0209" w:rsidRDefault="00DF0209" w:rsidP="00DF0209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3543300" y="304800"/>
                            <a:ext cx="3467100" cy="304800"/>
                          </a:xfrm>
                          <a:prstGeom prst="rect">
                            <a:avLst/>
                          </a:prstGeom>
                          <a:solidFill>
                            <a:schemeClr val="accent3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7BBDBF5" w14:textId="77777777" w:rsidR="00DF0209" w:rsidRPr="00BF4450" w:rsidRDefault="00DF0209" w:rsidP="00DF0209">
                              <w:pPr>
                                <w:jc w:val="center"/>
                              </w:pPr>
                              <w:r w:rsidRPr="00BF4450">
                                <w:rPr>
                                  <w:rFonts w:cstheme="minorHAnsi"/>
                                  <w:b/>
                                  <w:szCs w:val="28"/>
                                </w:rPr>
                                <w:t>GEOGRAPHIC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" name="Rectangle 224"/>
                        <wps:cNvSpPr/>
                        <wps:spPr>
                          <a:xfrm>
                            <a:off x="11430" y="609600"/>
                            <a:ext cx="3467100" cy="335280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27CB374" w14:textId="77777777" w:rsidR="00DF0209" w:rsidRPr="00BF4450" w:rsidRDefault="00DF0209" w:rsidP="00DF0209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76200" tIns="76200" rIns="76200" bIns="762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" name="Rectangle 225"/>
                        <wps:cNvSpPr/>
                        <wps:spPr>
                          <a:xfrm>
                            <a:off x="3543300" y="609600"/>
                            <a:ext cx="3467100" cy="335280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6D95C7F" w14:textId="77777777" w:rsidR="00DF0209" w:rsidRPr="00BF4450" w:rsidRDefault="00DF0209" w:rsidP="00DF0209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76200" tIns="76200" rIns="76200" bIns="762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" name="Rectangle 226"/>
                        <wps:cNvSpPr/>
                        <wps:spPr>
                          <a:xfrm>
                            <a:off x="0" y="4038600"/>
                            <a:ext cx="3467100" cy="304800"/>
                          </a:xfrm>
                          <a:prstGeom prst="rect">
                            <a:avLst/>
                          </a:prstGeom>
                          <a:solidFill>
                            <a:schemeClr val="accent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F94180C" w14:textId="77777777" w:rsidR="00DF0209" w:rsidRPr="00BF4450" w:rsidRDefault="00DF0209" w:rsidP="00DF0209">
                              <w:pPr>
                                <w:jc w:val="center"/>
                              </w:pPr>
                              <w:r w:rsidRPr="00F0510F">
                                <w:rPr>
                                  <w:rFonts w:cstheme="minorHAnsi"/>
                                  <w:b/>
                                  <w:szCs w:val="28"/>
                                </w:rPr>
                                <w:t>POLITICAL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" name="Rectangle 227"/>
                        <wps:cNvSpPr/>
                        <wps:spPr>
                          <a:xfrm>
                            <a:off x="0" y="4343400"/>
                            <a:ext cx="3467100" cy="335280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BA3D03C" w14:textId="77777777" w:rsidR="00DF0209" w:rsidRPr="00F0510F" w:rsidRDefault="00DF0209" w:rsidP="00DF0209">
                              <w:pPr>
                                <w:spacing w:after="0"/>
                                <w:ind w:left="120"/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76200" tIns="76200" rIns="76200" bIns="762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8" name="Rectangle 228"/>
                        <wps:cNvSpPr/>
                        <wps:spPr>
                          <a:xfrm>
                            <a:off x="3543300" y="4038600"/>
                            <a:ext cx="3467100" cy="30480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E786B95" w14:textId="77777777" w:rsidR="00DF0209" w:rsidRPr="00BF4450" w:rsidRDefault="00DF0209" w:rsidP="00DF0209">
                              <w:pPr>
                                <w:jc w:val="center"/>
                              </w:pPr>
                              <w:r w:rsidRPr="00F0510F">
                                <w:rPr>
                                  <w:rFonts w:cstheme="minorHAnsi"/>
                                  <w:b/>
                                  <w:szCs w:val="28"/>
                                </w:rPr>
                                <w:t>ECONOMIC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9" name="Rectangle 229"/>
                        <wps:cNvSpPr/>
                        <wps:spPr>
                          <a:xfrm>
                            <a:off x="3543300" y="4343400"/>
                            <a:ext cx="3467100" cy="3352800"/>
                          </a:xfrm>
                          <a:prstGeom prst="rect">
                            <a:avLst/>
                          </a:prstGeom>
                          <a:solidFill>
                            <a:schemeClr val="bg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B6872DB" w14:textId="77777777" w:rsidR="00DF0209" w:rsidRPr="00F0510F" w:rsidRDefault="00DF0209" w:rsidP="00DF0209">
                              <w:pPr>
                                <w:spacing w:after="0"/>
                                <w:rPr>
                                  <w:color w:val="000000" w:themeColor="text1"/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76200" tIns="76200" rIns="76200" bIns="762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9798E7" id="Group 230" o:spid="_x0000_s1039" style="position:absolute;margin-left:0;margin-top:0;width:552pt;height:582pt;z-index:251663360;mso-position-horizontal-relative:text;mso-position-vertical-relative:text;mso-width-relative:margin;mso-height-relative:margin" coordorigin=",3048" coordsize="70104,739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">
                <v:rect id="Rectangle 27" o:spid="_x0000_s1040" style="position:absolute;top:3048;width:34671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" fillcolor="#dd5626 [3208]" stroked="f" strokeweight="1pt">
                  <v:textbox>
                    <w:txbxContent>
                      <w:p w14:paraId="5CDCB3CE" w14:textId="77777777" w:rsidR="00DF0209" w:rsidRPr="00BF4450" w:rsidRDefault="00DF0209" w:rsidP="00DF0209">
                        <w:pPr>
                          <w:jc w:val="center"/>
                          <w:rPr>
                            <w:rFonts w:cstheme="minorHAnsi"/>
                            <w:b/>
                            <w:szCs w:val="28"/>
                          </w:rPr>
                        </w:pPr>
                        <w:r w:rsidRPr="00BF4450">
                          <w:rPr>
                            <w:rFonts w:cstheme="minorHAnsi"/>
                            <w:b/>
                            <w:szCs w:val="28"/>
                          </w:rPr>
                          <w:t xml:space="preserve">CULTURAL/SOCIAL </w:t>
                        </w:r>
                      </w:p>
                      <w:p w14:paraId="19EAC5AC" w14:textId="77777777" w:rsidR="00DF0209" w:rsidRDefault="00DF0209" w:rsidP="00DF0209">
                        <w:pPr>
                          <w:jc w:val="center"/>
                        </w:pPr>
                      </w:p>
                    </w:txbxContent>
                  </v:textbox>
                </v:rect>
                <v:rect id="Rectangle 28" o:spid="_x0000_s1041" style="position:absolute;left:35433;top:3048;width:34671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" fillcolor="#469443 [3206]" stroked="f" strokeweight="1pt">
                  <v:textbox>
                    <w:txbxContent>
                      <w:p w14:paraId="57BBDBF5" w14:textId="77777777" w:rsidR="00DF0209" w:rsidRPr="00BF4450" w:rsidRDefault="00DF0209" w:rsidP="00DF0209">
                        <w:pPr>
                          <w:jc w:val="center"/>
                        </w:pPr>
                        <w:r w:rsidRPr="00BF4450">
                          <w:rPr>
                            <w:rFonts w:cstheme="minorHAnsi"/>
                            <w:b/>
                            <w:szCs w:val="28"/>
                          </w:rPr>
                          <w:t>GEOGRAPHIC</w:t>
                        </w:r>
                      </w:p>
                    </w:txbxContent>
                  </v:textbox>
                </v:rect>
                <v:rect id="Rectangle 224" o:spid="_x0000_s1042" style="position:absolute;left:114;top:6096;width:34671;height:33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" fillcolor="#f3f3f3 [3214]" stroked="f" strokeweight="1pt">
                  <v:textbox inset="6pt,6pt,6pt,6pt">
                    <w:txbxContent>
                      <w:p w14:paraId="527CB374" w14:textId="77777777" w:rsidR="00DF0209" w:rsidRPr="00BF4450" w:rsidRDefault="00DF0209" w:rsidP="00DF0209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rect>
                <v:rect id="Rectangle 225" o:spid="_x0000_s1043" style="position:absolute;left:35433;top:6096;width:34671;height:33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" fillcolor="#f3f3f3 [3214]" stroked="f" strokeweight="1pt">
                  <v:textbox inset="6pt,6pt,6pt,6pt">
                    <w:txbxContent>
                      <w:p w14:paraId="56D95C7F" w14:textId="77777777" w:rsidR="00DF0209" w:rsidRPr="00BF4450" w:rsidRDefault="00DF0209" w:rsidP="00DF0209">
                        <w:pPr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rect>
                <v:rect id="Rectangle 226" o:spid="_x0000_s1044" style="position:absolute;top:40386;width:34671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" fillcolor="#a94198 [3205]" stroked="f" strokeweight="1pt">
                  <v:textbox>
                    <w:txbxContent>
                      <w:p w14:paraId="7F94180C" w14:textId="77777777" w:rsidR="00DF0209" w:rsidRPr="00BF4450" w:rsidRDefault="00DF0209" w:rsidP="00DF0209">
                        <w:pPr>
                          <w:jc w:val="center"/>
                        </w:pPr>
                        <w:r w:rsidRPr="00F0510F">
                          <w:rPr>
                            <w:rFonts w:cstheme="minorHAnsi"/>
                            <w:b/>
                            <w:szCs w:val="28"/>
                          </w:rPr>
                          <w:t>POLITICAL</w:t>
                        </w:r>
                      </w:p>
                    </w:txbxContent>
                  </v:textbox>
                </v:rect>
                <v:rect id="Rectangle 227" o:spid="_x0000_s1045" style="position:absolute;top:43434;width:34671;height:33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" fillcolor="#f3f3f3 [3214]" stroked="f" strokeweight="1pt">
                  <v:textbox inset="6pt,6pt,6pt,6pt">
                    <w:txbxContent>
                      <w:p w14:paraId="0BA3D03C" w14:textId="77777777" w:rsidR="00DF0209" w:rsidRPr="00F0510F" w:rsidRDefault="00DF0209" w:rsidP="00DF0209">
                        <w:pPr>
                          <w:spacing w:after="0"/>
                          <w:ind w:left="120"/>
                          <w:rPr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ect>
                <v:rect id="Rectangle 228" o:spid="_x0000_s1046" style="position:absolute;left:35433;top:40386;width:34671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" fillcolor="#a16929 [3204]" stroked="f" strokeweight="1pt">
                  <v:textbox>
                    <w:txbxContent>
                      <w:p w14:paraId="6E786B95" w14:textId="77777777" w:rsidR="00DF0209" w:rsidRPr="00BF4450" w:rsidRDefault="00DF0209" w:rsidP="00DF0209">
                        <w:pPr>
                          <w:jc w:val="center"/>
                        </w:pPr>
                        <w:r w:rsidRPr="00F0510F">
                          <w:rPr>
                            <w:rFonts w:cstheme="minorHAnsi"/>
                            <w:b/>
                            <w:szCs w:val="28"/>
                          </w:rPr>
                          <w:t>ECONOMIC</w:t>
                        </w:r>
                      </w:p>
                    </w:txbxContent>
                  </v:textbox>
                </v:rect>
                <v:rect id="Rectangle 229" o:spid="_x0000_s1047" style="position:absolute;left:35433;top:43434;width:34671;height:33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" fillcolor="#f3f3f3 [3214]" stroked="f" strokeweight="1pt">
                  <v:textbox inset="6pt,6pt,6pt,6pt">
                    <w:txbxContent>
                      <w:p w14:paraId="2B6872DB" w14:textId="77777777" w:rsidR="00DF0209" w:rsidRPr="00F0510F" w:rsidRDefault="00DF0209" w:rsidP="00DF0209">
                        <w:pPr>
                          <w:spacing w:after="0"/>
                          <w:rPr>
                            <w:color w:val="000000" w:themeColor="text1"/>
                            <w:sz w:val="18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14:paraId="3F20F4CE" w14:textId="77777777" w:rsidR="00DF0209" w:rsidRPr="00390305" w:rsidRDefault="00DF0209" w:rsidP="00DF0209">
      <w:pPr>
        <w:pStyle w:val="Linebreak6pt"/>
      </w:pPr>
    </w:p>
    <w:p w14:paraId="70E18CC8" w14:textId="43D3C42E" w:rsidR="00DF0209" w:rsidRDefault="00DF0209" w:rsidP="00C436BB"/>
    <w:p w14:paraId="73C4F0F9" w14:textId="655D8215" w:rsidR="00DF0209" w:rsidRDefault="00DF0209" w:rsidP="00C436BB"/>
    <w:p w14:paraId="4F5442C2" w14:textId="6E91F23A" w:rsidR="00DF0209" w:rsidRDefault="00DF0209" w:rsidP="00C436BB"/>
    <w:p w14:paraId="70068E88" w14:textId="03F85590" w:rsidR="00DF0209" w:rsidRPr="00C436BB" w:rsidRDefault="00DF0209" w:rsidP="00C436BB"/>
    <w:sectPr w:rsidR="00DF0209" w:rsidRPr="00C436BB" w:rsidSect="00BD6879">
      <w:headerReference w:type="default" r:id="rId8"/>
      <w:footerReference w:type="default" r:id="rId9"/>
      <w:pgSz w:w="12240" w:h="15840" w:code="1"/>
      <w:pgMar w:top="600" w:right="600" w:bottom="600" w:left="600" w:header="240" w:footer="120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6CF8FB" w14:textId="77777777" w:rsidR="002B4AB6" w:rsidRDefault="002B4AB6" w:rsidP="00E46F9D">
      <w:pPr>
        <w:spacing w:after="0"/>
      </w:pPr>
      <w:r>
        <w:separator/>
      </w:r>
    </w:p>
  </w:endnote>
  <w:endnote w:type="continuationSeparator" w:id="0">
    <w:p w14:paraId="667DBB59" w14:textId="77777777" w:rsidR="002B4AB6" w:rsidRDefault="002B4AB6" w:rsidP="00E46F9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67BFAE" w14:textId="11C5019B" w:rsidR="008732E9" w:rsidRDefault="00EF5EAE" w:rsidP="00192FC0">
    <w:pPr>
      <w:pStyle w:val="Footer"/>
      <w:tabs>
        <w:tab w:val="clear" w:pos="4680"/>
        <w:tab w:val="clear" w:pos="9360"/>
        <w:tab w:val="right" w:pos="11040"/>
      </w:tabs>
    </w:pPr>
    <w:r w:rsidRPr="003F2D5E">
      <w:rPr>
        <w:noProof/>
        <w:color w:val="FF0000"/>
      </w:rPr>
      <w:drawing>
        <wp:anchor distT="0" distB="0" distL="114300" distR="114300" simplePos="0" relativeHeight="251701760" behindDoc="0" locked="0" layoutInCell="1" allowOverlap="1" wp14:anchorId="3FB6DFB0" wp14:editId="6FCBF4A6">
          <wp:simplePos x="0" y="0"/>
          <wp:positionH relativeFrom="column">
            <wp:posOffset>6019800</wp:posOffset>
          </wp:positionH>
          <wp:positionV relativeFrom="paragraph">
            <wp:posOffset>178435</wp:posOffset>
          </wp:positionV>
          <wp:extent cx="988060" cy="380365"/>
          <wp:effectExtent l="0" t="0" r="2540" b="635"/>
          <wp:wrapNone/>
          <wp:docPr id="5" name="Bild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Bild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88060" cy="380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64C98">
      <w:rPr>
        <w:noProof/>
      </w:rPr>
      <w:drawing>
        <wp:anchor distT="0" distB="0" distL="114300" distR="114300" simplePos="0" relativeHeight="251703808" behindDoc="0" locked="0" layoutInCell="1" allowOverlap="1" wp14:anchorId="2BE08EF1" wp14:editId="5FDD7AA1">
          <wp:simplePos x="0" y="0"/>
          <wp:positionH relativeFrom="column">
            <wp:posOffset>5396437</wp:posOffset>
          </wp:positionH>
          <wp:positionV relativeFrom="paragraph">
            <wp:posOffset>184670</wp:posOffset>
          </wp:positionV>
          <wp:extent cx="371925" cy="395605"/>
          <wp:effectExtent l="0" t="0" r="9525" b="4445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71925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67E6F">
      <w:rPr>
        <w:noProof/>
      </w:rPr>
      <w:drawing>
        <wp:anchor distT="0" distB="0" distL="114300" distR="114300" simplePos="0" relativeHeight="251576831" behindDoc="0" locked="0" layoutInCell="1" allowOverlap="1" wp14:anchorId="2D4C51D3" wp14:editId="651C770A">
          <wp:simplePos x="0" y="0"/>
          <wp:positionH relativeFrom="column">
            <wp:posOffset>0</wp:posOffset>
          </wp:positionH>
          <wp:positionV relativeFrom="paragraph">
            <wp:posOffset>94615</wp:posOffset>
          </wp:positionV>
          <wp:extent cx="1692650" cy="465571"/>
          <wp:effectExtent l="0" t="0" r="3175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92650" cy="4655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5171">
      <w:rPr>
        <w:noProof/>
      </w:rPr>
      <mc:AlternateContent>
        <mc:Choice Requires="wps">
          <w:drawing>
            <wp:anchor distT="0" distB="0" distL="114300" distR="114300" simplePos="0" relativeHeight="251577856" behindDoc="1" locked="0" layoutInCell="1" allowOverlap="1" wp14:anchorId="73D7D836" wp14:editId="7E745DFD">
              <wp:simplePos x="0" y="0"/>
              <wp:positionH relativeFrom="column">
                <wp:posOffset>1905</wp:posOffset>
              </wp:positionH>
              <wp:positionV relativeFrom="paragraph">
                <wp:posOffset>18415</wp:posOffset>
              </wp:positionV>
              <wp:extent cx="7010400" cy="0"/>
              <wp:effectExtent l="0" t="0" r="0" b="0"/>
              <wp:wrapNone/>
              <wp:docPr id="234" name="Rett linje 2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010400" cy="0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531FB7F" id="Rett linje 234" o:spid="_x0000_s1026" style="position:absolute;z-index:-25173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15pt,1.45pt" to="552.1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" strokecolor="#a16929 [3204]" strokeweight="1pt">
              <v:stroke joinstyle="miter"/>
            </v:line>
          </w:pict>
        </mc:Fallback>
      </mc:AlternateContent>
    </w:r>
    <w:r w:rsidR="00192FC0">
      <w:tab/>
    </w:r>
    <w:r w:rsidR="00224F34">
      <w:softHyphen/>
    </w:r>
    <w:r w:rsidR="00F25171">
      <w:softHyphen/>
    </w:r>
    <w:r w:rsidR="00F25171">
      <w:softHyphen/>
    </w:r>
    <w:r w:rsidR="00F25171">
      <w:softHyphen/>
    </w:r>
    <w:r w:rsidR="00F25171">
      <w:softHyphen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E733B7" w14:textId="77777777" w:rsidR="002B4AB6" w:rsidRDefault="002B4AB6" w:rsidP="00E46F9D">
      <w:pPr>
        <w:spacing w:after="0"/>
      </w:pPr>
      <w:r>
        <w:separator/>
      </w:r>
    </w:p>
  </w:footnote>
  <w:footnote w:type="continuationSeparator" w:id="0">
    <w:p w14:paraId="47E46B27" w14:textId="77777777" w:rsidR="002B4AB6" w:rsidRDefault="002B4AB6" w:rsidP="00E46F9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D5DAE1" w14:textId="301D39B8" w:rsidR="00E46F9D" w:rsidRPr="00E46F9D" w:rsidRDefault="00C82862">
    <w:pPr>
      <w:pStyle w:val="Header"/>
      <w:rPr>
        <w:lang w:val="nb-NO"/>
      </w:rPr>
    </w:pPr>
    <w:r>
      <w:rPr>
        <w:noProof/>
        <w:lang w:val="nb-NO"/>
      </w:rPr>
      <w:drawing>
        <wp:anchor distT="0" distB="0" distL="114300" distR="114300" simplePos="0" relativeHeight="251704832" behindDoc="0" locked="0" layoutInCell="1" allowOverlap="1" wp14:anchorId="70D1F238" wp14:editId="1A39B45A">
          <wp:simplePos x="0" y="0"/>
          <wp:positionH relativeFrom="column">
            <wp:posOffset>3886200</wp:posOffset>
          </wp:positionH>
          <wp:positionV relativeFrom="paragraph">
            <wp:posOffset>-152400</wp:posOffset>
          </wp:positionV>
          <wp:extent cx="3558540" cy="1402080"/>
          <wp:effectExtent l="0" t="0" r="3810" b="762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58540" cy="1402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E00C01"/>
    <w:multiLevelType w:val="multilevel"/>
    <w:tmpl w:val="41F6F992"/>
    <w:lvl w:ilvl="0">
      <w:numFmt w:val="bullet"/>
      <w:lvlText w:val=""/>
      <w:lvlJc w:val="left"/>
      <w:pPr>
        <w:ind w:left="120" w:hanging="120"/>
      </w:pPr>
      <w:rPr>
        <w:rFonts w:ascii="Symbol" w:hAnsi="Symbol" w:hint="default"/>
      </w:rPr>
    </w:lvl>
    <w:lvl w:ilvl="1">
      <w:start w:val="1"/>
      <w:numFmt w:val="bullet"/>
      <w:lvlText w:val=""/>
      <w:lvlJc w:val="left"/>
      <w:pPr>
        <w:ind w:left="240" w:hanging="120"/>
      </w:pPr>
      <w:rPr>
        <w:rFonts w:ascii="Wingdings" w:hAnsi="Wingdings" w:hint="default"/>
      </w:rPr>
    </w:lvl>
    <w:lvl w:ilvl="2">
      <w:start w:val="1"/>
      <w:numFmt w:val="bullet"/>
      <w:lvlText w:val=""/>
      <w:lvlJc w:val="left"/>
      <w:pPr>
        <w:ind w:left="360" w:hanging="12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" w15:restartNumberingAfterBreak="0">
    <w:nsid w:val="5FF20B20"/>
    <w:multiLevelType w:val="multilevel"/>
    <w:tmpl w:val="41F6F992"/>
    <w:lvl w:ilvl="0">
      <w:numFmt w:val="bullet"/>
      <w:lvlText w:val=""/>
      <w:lvlJc w:val="left"/>
      <w:pPr>
        <w:ind w:left="120" w:hanging="120"/>
      </w:pPr>
      <w:rPr>
        <w:rFonts w:ascii="Symbol" w:hAnsi="Symbol" w:hint="default"/>
      </w:rPr>
    </w:lvl>
    <w:lvl w:ilvl="1">
      <w:start w:val="1"/>
      <w:numFmt w:val="bullet"/>
      <w:lvlText w:val=""/>
      <w:lvlJc w:val="left"/>
      <w:pPr>
        <w:ind w:left="240" w:hanging="120"/>
      </w:pPr>
      <w:rPr>
        <w:rFonts w:ascii="Wingdings" w:hAnsi="Wingdings" w:hint="default"/>
      </w:rPr>
    </w:lvl>
    <w:lvl w:ilvl="2">
      <w:start w:val="1"/>
      <w:numFmt w:val="bullet"/>
      <w:lvlText w:val=""/>
      <w:lvlJc w:val="left"/>
      <w:pPr>
        <w:ind w:left="360" w:hanging="12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2" w15:restartNumberingAfterBreak="0">
    <w:nsid w:val="65984505"/>
    <w:multiLevelType w:val="hybridMultilevel"/>
    <w:tmpl w:val="40E88E6E"/>
    <w:lvl w:ilvl="0" w:tplc="AB2E91B0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attachedTemplate r:id="rId1"/>
  <w:defaultTabStop w:val="720"/>
  <w:hyphenationZone w:val="425"/>
  <w:drawingGridHorizontalSpacing w:val="120"/>
  <w:drawingGridVerticalSpacing w:val="1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U2MDE2MTA0sjQ3MzFU0lEKTi0uzszPAykwrgUAYS1vtiwAAAA="/>
  </w:docVars>
  <w:rsids>
    <w:rsidRoot w:val="00F04256"/>
    <w:rsid w:val="000159DC"/>
    <w:rsid w:val="00027582"/>
    <w:rsid w:val="000526E2"/>
    <w:rsid w:val="00052C3A"/>
    <w:rsid w:val="0005418C"/>
    <w:rsid w:val="00066E59"/>
    <w:rsid w:val="000670F9"/>
    <w:rsid w:val="000726A9"/>
    <w:rsid w:val="00077185"/>
    <w:rsid w:val="00086BB1"/>
    <w:rsid w:val="00097363"/>
    <w:rsid w:val="000B0E1E"/>
    <w:rsid w:val="000C6BE0"/>
    <w:rsid w:val="000D3D1F"/>
    <w:rsid w:val="000E3956"/>
    <w:rsid w:val="000E453C"/>
    <w:rsid w:val="000F038D"/>
    <w:rsid w:val="000F154C"/>
    <w:rsid w:val="000F719A"/>
    <w:rsid w:val="0011211F"/>
    <w:rsid w:val="0011222B"/>
    <w:rsid w:val="0011394F"/>
    <w:rsid w:val="00116FDF"/>
    <w:rsid w:val="00143779"/>
    <w:rsid w:val="0016188C"/>
    <w:rsid w:val="0016255F"/>
    <w:rsid w:val="001811EF"/>
    <w:rsid w:val="00182C6F"/>
    <w:rsid w:val="00184537"/>
    <w:rsid w:val="001928ED"/>
    <w:rsid w:val="00192FC0"/>
    <w:rsid w:val="001A5556"/>
    <w:rsid w:val="001A70ED"/>
    <w:rsid w:val="001B3ADF"/>
    <w:rsid w:val="001B4A54"/>
    <w:rsid w:val="001C5710"/>
    <w:rsid w:val="001D74A4"/>
    <w:rsid w:val="001F20ED"/>
    <w:rsid w:val="00202091"/>
    <w:rsid w:val="00224F34"/>
    <w:rsid w:val="00252E91"/>
    <w:rsid w:val="00255F50"/>
    <w:rsid w:val="002660EB"/>
    <w:rsid w:val="00271E13"/>
    <w:rsid w:val="0027520F"/>
    <w:rsid w:val="0027662B"/>
    <w:rsid w:val="00292DCC"/>
    <w:rsid w:val="002942A5"/>
    <w:rsid w:val="00295EAA"/>
    <w:rsid w:val="002A38EA"/>
    <w:rsid w:val="002A3B54"/>
    <w:rsid w:val="002B0901"/>
    <w:rsid w:val="002B4AB6"/>
    <w:rsid w:val="002C7791"/>
    <w:rsid w:val="002D063E"/>
    <w:rsid w:val="002D6270"/>
    <w:rsid w:val="002E6DA3"/>
    <w:rsid w:val="002F2CA2"/>
    <w:rsid w:val="002F6384"/>
    <w:rsid w:val="003013A8"/>
    <w:rsid w:val="00313744"/>
    <w:rsid w:val="00313D2F"/>
    <w:rsid w:val="00316F67"/>
    <w:rsid w:val="0032359B"/>
    <w:rsid w:val="00323EE7"/>
    <w:rsid w:val="00323EF9"/>
    <w:rsid w:val="003304F4"/>
    <w:rsid w:val="00341336"/>
    <w:rsid w:val="003448B5"/>
    <w:rsid w:val="00356DA7"/>
    <w:rsid w:val="00382D3C"/>
    <w:rsid w:val="00390305"/>
    <w:rsid w:val="003A74EB"/>
    <w:rsid w:val="003B06B6"/>
    <w:rsid w:val="003D6023"/>
    <w:rsid w:val="003E13B7"/>
    <w:rsid w:val="003E1F64"/>
    <w:rsid w:val="003F2D5E"/>
    <w:rsid w:val="003F6A8D"/>
    <w:rsid w:val="003F7253"/>
    <w:rsid w:val="00405579"/>
    <w:rsid w:val="0041022D"/>
    <w:rsid w:val="00423E72"/>
    <w:rsid w:val="00430CAB"/>
    <w:rsid w:val="0043181D"/>
    <w:rsid w:val="0043242E"/>
    <w:rsid w:val="004424F9"/>
    <w:rsid w:val="0044654F"/>
    <w:rsid w:val="00454EFB"/>
    <w:rsid w:val="00457CBD"/>
    <w:rsid w:val="00460B98"/>
    <w:rsid w:val="004610A3"/>
    <w:rsid w:val="00467E6F"/>
    <w:rsid w:val="004729AC"/>
    <w:rsid w:val="00473F2E"/>
    <w:rsid w:val="00476BAD"/>
    <w:rsid w:val="00480D36"/>
    <w:rsid w:val="004B36BE"/>
    <w:rsid w:val="004B6602"/>
    <w:rsid w:val="004B696B"/>
    <w:rsid w:val="004C274D"/>
    <w:rsid w:val="004C7A8A"/>
    <w:rsid w:val="004E0DDF"/>
    <w:rsid w:val="004E1BB2"/>
    <w:rsid w:val="004F1343"/>
    <w:rsid w:val="004F1C82"/>
    <w:rsid w:val="004F2D9C"/>
    <w:rsid w:val="0050294C"/>
    <w:rsid w:val="005123A4"/>
    <w:rsid w:val="0052376D"/>
    <w:rsid w:val="00546D43"/>
    <w:rsid w:val="00554F6E"/>
    <w:rsid w:val="00556309"/>
    <w:rsid w:val="00560844"/>
    <w:rsid w:val="0056113D"/>
    <w:rsid w:val="005722F7"/>
    <w:rsid w:val="00575889"/>
    <w:rsid w:val="005770BE"/>
    <w:rsid w:val="00590D00"/>
    <w:rsid w:val="005A46DC"/>
    <w:rsid w:val="005A4DE6"/>
    <w:rsid w:val="005B3738"/>
    <w:rsid w:val="005B3DD4"/>
    <w:rsid w:val="005C1510"/>
    <w:rsid w:val="005C1973"/>
    <w:rsid w:val="005D1476"/>
    <w:rsid w:val="005F30D0"/>
    <w:rsid w:val="005F31EA"/>
    <w:rsid w:val="00604A60"/>
    <w:rsid w:val="00625E76"/>
    <w:rsid w:val="00626CE7"/>
    <w:rsid w:val="00627B6D"/>
    <w:rsid w:val="006303E9"/>
    <w:rsid w:val="00641280"/>
    <w:rsid w:val="00642298"/>
    <w:rsid w:val="00644627"/>
    <w:rsid w:val="0066459E"/>
    <w:rsid w:val="00673D44"/>
    <w:rsid w:val="006857E7"/>
    <w:rsid w:val="006A0827"/>
    <w:rsid w:val="006A4D54"/>
    <w:rsid w:val="006A6817"/>
    <w:rsid w:val="006A735A"/>
    <w:rsid w:val="006B5C47"/>
    <w:rsid w:val="006C2F5D"/>
    <w:rsid w:val="006C6897"/>
    <w:rsid w:val="007136BD"/>
    <w:rsid w:val="0072307D"/>
    <w:rsid w:val="00732BD9"/>
    <w:rsid w:val="00741F15"/>
    <w:rsid w:val="00750A85"/>
    <w:rsid w:val="00751A5B"/>
    <w:rsid w:val="0075739D"/>
    <w:rsid w:val="007645FE"/>
    <w:rsid w:val="00764F92"/>
    <w:rsid w:val="0077381B"/>
    <w:rsid w:val="00774F49"/>
    <w:rsid w:val="00775409"/>
    <w:rsid w:val="00776707"/>
    <w:rsid w:val="0079459F"/>
    <w:rsid w:val="007A17D0"/>
    <w:rsid w:val="007A6266"/>
    <w:rsid w:val="007B1C3C"/>
    <w:rsid w:val="007B58F8"/>
    <w:rsid w:val="007C4045"/>
    <w:rsid w:val="007F4784"/>
    <w:rsid w:val="00817889"/>
    <w:rsid w:val="0082054F"/>
    <w:rsid w:val="00822859"/>
    <w:rsid w:val="00824034"/>
    <w:rsid w:val="0082777D"/>
    <w:rsid w:val="00831E93"/>
    <w:rsid w:val="008329BC"/>
    <w:rsid w:val="00843E04"/>
    <w:rsid w:val="00844E65"/>
    <w:rsid w:val="008470BD"/>
    <w:rsid w:val="00854BF9"/>
    <w:rsid w:val="008579AE"/>
    <w:rsid w:val="00862AA2"/>
    <w:rsid w:val="008708FF"/>
    <w:rsid w:val="008732E9"/>
    <w:rsid w:val="00882788"/>
    <w:rsid w:val="0088633A"/>
    <w:rsid w:val="008928EE"/>
    <w:rsid w:val="00894A6F"/>
    <w:rsid w:val="008A3A9B"/>
    <w:rsid w:val="008A6AAB"/>
    <w:rsid w:val="008C4B3A"/>
    <w:rsid w:val="008D6515"/>
    <w:rsid w:val="008E04C6"/>
    <w:rsid w:val="008E396B"/>
    <w:rsid w:val="00905E90"/>
    <w:rsid w:val="00911E2F"/>
    <w:rsid w:val="00927DB0"/>
    <w:rsid w:val="00931587"/>
    <w:rsid w:val="00941163"/>
    <w:rsid w:val="00947391"/>
    <w:rsid w:val="0095186F"/>
    <w:rsid w:val="0095235F"/>
    <w:rsid w:val="00956CB3"/>
    <w:rsid w:val="00965E9C"/>
    <w:rsid w:val="00965EF6"/>
    <w:rsid w:val="0096685B"/>
    <w:rsid w:val="00985CF0"/>
    <w:rsid w:val="0099642A"/>
    <w:rsid w:val="009A4198"/>
    <w:rsid w:val="009B32A1"/>
    <w:rsid w:val="009C05F3"/>
    <w:rsid w:val="009C5126"/>
    <w:rsid w:val="009C6572"/>
    <w:rsid w:val="009C745F"/>
    <w:rsid w:val="009E0596"/>
    <w:rsid w:val="009E0D00"/>
    <w:rsid w:val="009E33AB"/>
    <w:rsid w:val="009F2614"/>
    <w:rsid w:val="009F5677"/>
    <w:rsid w:val="00A019C2"/>
    <w:rsid w:val="00A01E74"/>
    <w:rsid w:val="00A05A79"/>
    <w:rsid w:val="00A06980"/>
    <w:rsid w:val="00A11605"/>
    <w:rsid w:val="00A17A98"/>
    <w:rsid w:val="00A30C47"/>
    <w:rsid w:val="00A347E3"/>
    <w:rsid w:val="00A37050"/>
    <w:rsid w:val="00A43905"/>
    <w:rsid w:val="00A449C7"/>
    <w:rsid w:val="00A54D49"/>
    <w:rsid w:val="00A76A0E"/>
    <w:rsid w:val="00A83D37"/>
    <w:rsid w:val="00A87F2B"/>
    <w:rsid w:val="00AB1F88"/>
    <w:rsid w:val="00AB41F8"/>
    <w:rsid w:val="00AB5DC1"/>
    <w:rsid w:val="00AC1192"/>
    <w:rsid w:val="00AD2534"/>
    <w:rsid w:val="00AF040F"/>
    <w:rsid w:val="00AF4A79"/>
    <w:rsid w:val="00AF77E8"/>
    <w:rsid w:val="00B069E7"/>
    <w:rsid w:val="00B158E0"/>
    <w:rsid w:val="00B23B54"/>
    <w:rsid w:val="00B24AAD"/>
    <w:rsid w:val="00B33766"/>
    <w:rsid w:val="00B35ACC"/>
    <w:rsid w:val="00B4089F"/>
    <w:rsid w:val="00B431E6"/>
    <w:rsid w:val="00B46B45"/>
    <w:rsid w:val="00B47240"/>
    <w:rsid w:val="00B53D30"/>
    <w:rsid w:val="00B64C98"/>
    <w:rsid w:val="00B67FCA"/>
    <w:rsid w:val="00B7417E"/>
    <w:rsid w:val="00B80E71"/>
    <w:rsid w:val="00B91016"/>
    <w:rsid w:val="00BA0D1B"/>
    <w:rsid w:val="00BC2522"/>
    <w:rsid w:val="00BD0F7F"/>
    <w:rsid w:val="00BD42CE"/>
    <w:rsid w:val="00BD6879"/>
    <w:rsid w:val="00BF3FD4"/>
    <w:rsid w:val="00C06EEE"/>
    <w:rsid w:val="00C15D36"/>
    <w:rsid w:val="00C23ED7"/>
    <w:rsid w:val="00C33610"/>
    <w:rsid w:val="00C436BB"/>
    <w:rsid w:val="00C555BB"/>
    <w:rsid w:val="00C55678"/>
    <w:rsid w:val="00C7128D"/>
    <w:rsid w:val="00C746CC"/>
    <w:rsid w:val="00C74B17"/>
    <w:rsid w:val="00C801A5"/>
    <w:rsid w:val="00C82862"/>
    <w:rsid w:val="00C836C1"/>
    <w:rsid w:val="00C843B0"/>
    <w:rsid w:val="00C85ADD"/>
    <w:rsid w:val="00C86E4F"/>
    <w:rsid w:val="00C942C5"/>
    <w:rsid w:val="00C94519"/>
    <w:rsid w:val="00C948BA"/>
    <w:rsid w:val="00C96403"/>
    <w:rsid w:val="00CA3DD2"/>
    <w:rsid w:val="00CB1A99"/>
    <w:rsid w:val="00CB540C"/>
    <w:rsid w:val="00CB71D3"/>
    <w:rsid w:val="00CC23A6"/>
    <w:rsid w:val="00CC4524"/>
    <w:rsid w:val="00CD7265"/>
    <w:rsid w:val="00CE096B"/>
    <w:rsid w:val="00CE542F"/>
    <w:rsid w:val="00CE6880"/>
    <w:rsid w:val="00CF0A26"/>
    <w:rsid w:val="00D07FB3"/>
    <w:rsid w:val="00D210FC"/>
    <w:rsid w:val="00D23ACA"/>
    <w:rsid w:val="00D30539"/>
    <w:rsid w:val="00D36712"/>
    <w:rsid w:val="00D44264"/>
    <w:rsid w:val="00D44479"/>
    <w:rsid w:val="00D458A6"/>
    <w:rsid w:val="00D46F76"/>
    <w:rsid w:val="00D47CCD"/>
    <w:rsid w:val="00D552C2"/>
    <w:rsid w:val="00D6440E"/>
    <w:rsid w:val="00D7291F"/>
    <w:rsid w:val="00D7519D"/>
    <w:rsid w:val="00D75DDA"/>
    <w:rsid w:val="00D83A7B"/>
    <w:rsid w:val="00D83EEE"/>
    <w:rsid w:val="00D8591B"/>
    <w:rsid w:val="00D95871"/>
    <w:rsid w:val="00DB09EE"/>
    <w:rsid w:val="00DC0535"/>
    <w:rsid w:val="00DE134F"/>
    <w:rsid w:val="00DF0209"/>
    <w:rsid w:val="00DF0C7C"/>
    <w:rsid w:val="00DF7DDA"/>
    <w:rsid w:val="00E2015E"/>
    <w:rsid w:val="00E228EB"/>
    <w:rsid w:val="00E31255"/>
    <w:rsid w:val="00E3723F"/>
    <w:rsid w:val="00E40456"/>
    <w:rsid w:val="00E4183C"/>
    <w:rsid w:val="00E433AA"/>
    <w:rsid w:val="00E455D2"/>
    <w:rsid w:val="00E46F9D"/>
    <w:rsid w:val="00E51164"/>
    <w:rsid w:val="00E60FC4"/>
    <w:rsid w:val="00E63AAD"/>
    <w:rsid w:val="00E776D5"/>
    <w:rsid w:val="00E9376D"/>
    <w:rsid w:val="00E963BA"/>
    <w:rsid w:val="00EA157E"/>
    <w:rsid w:val="00EA6B6E"/>
    <w:rsid w:val="00EB159E"/>
    <w:rsid w:val="00EB356F"/>
    <w:rsid w:val="00EB482B"/>
    <w:rsid w:val="00EB4C8B"/>
    <w:rsid w:val="00ED1ADB"/>
    <w:rsid w:val="00ED72C7"/>
    <w:rsid w:val="00ED758E"/>
    <w:rsid w:val="00EE1F0C"/>
    <w:rsid w:val="00EE3687"/>
    <w:rsid w:val="00EE414C"/>
    <w:rsid w:val="00EE65B9"/>
    <w:rsid w:val="00EE7A1D"/>
    <w:rsid w:val="00EF5EAE"/>
    <w:rsid w:val="00F005BB"/>
    <w:rsid w:val="00F026B8"/>
    <w:rsid w:val="00F04256"/>
    <w:rsid w:val="00F1518B"/>
    <w:rsid w:val="00F25171"/>
    <w:rsid w:val="00F257A9"/>
    <w:rsid w:val="00F36F0A"/>
    <w:rsid w:val="00F44301"/>
    <w:rsid w:val="00F44D7C"/>
    <w:rsid w:val="00F45266"/>
    <w:rsid w:val="00F457BA"/>
    <w:rsid w:val="00F50C33"/>
    <w:rsid w:val="00F627ED"/>
    <w:rsid w:val="00F704CA"/>
    <w:rsid w:val="00F70E08"/>
    <w:rsid w:val="00F73407"/>
    <w:rsid w:val="00F80206"/>
    <w:rsid w:val="00F8242D"/>
    <w:rsid w:val="00F84010"/>
    <w:rsid w:val="00F941AD"/>
    <w:rsid w:val="00FA1FD0"/>
    <w:rsid w:val="00FA2352"/>
    <w:rsid w:val="00FA6633"/>
    <w:rsid w:val="00FA760E"/>
    <w:rsid w:val="00FC5C75"/>
    <w:rsid w:val="00FC6E52"/>
    <w:rsid w:val="00FE51C7"/>
    <w:rsid w:val="00FE6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81088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3E04"/>
    <w:pPr>
      <w:spacing w:after="60" w:line="240" w:lineRule="auto"/>
    </w:pPr>
  </w:style>
  <w:style w:type="paragraph" w:styleId="Heading1">
    <w:name w:val="heading 1"/>
    <w:basedOn w:val="Normal"/>
    <w:next w:val="Normal"/>
    <w:link w:val="Heading1Char"/>
    <w:uiPriority w:val="9"/>
    <w:rsid w:val="00EE7A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16929" w:themeColor="accent1"/>
      <w:sz w:val="3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EE3687"/>
    <w:pPr>
      <w:outlineLvl w:val="1"/>
    </w:pPr>
  </w:style>
  <w:style w:type="paragraph" w:styleId="Heading3">
    <w:name w:val="heading 3"/>
    <w:basedOn w:val="Normal"/>
    <w:next w:val="Normal"/>
    <w:link w:val="Heading3Char"/>
    <w:uiPriority w:val="9"/>
    <w:unhideWhenUsed/>
    <w:rsid w:val="00E433AA"/>
    <w:pPr>
      <w:keepNext/>
      <w:keepLines/>
      <w:outlineLvl w:val="2"/>
    </w:pPr>
    <w:rPr>
      <w:rFonts w:eastAsiaTheme="majorEastAsia" w:cstheme="majorBidi"/>
      <w:b/>
      <w:color w:val="A16929" w:themeColor="accent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23A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23A4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1"/>
    <w:rsid w:val="00A449C7"/>
    <w:pPr>
      <w:widowControl w:val="0"/>
      <w:autoSpaceDE w:val="0"/>
      <w:autoSpaceDN w:val="0"/>
      <w:spacing w:before="79" w:after="0"/>
      <w:ind w:left="120"/>
    </w:pPr>
    <w:rPr>
      <w:rFonts w:ascii="Calibri" w:eastAsia="Calibri" w:hAnsi="Calibri" w:cs="Calibri"/>
      <w:sz w:val="20"/>
      <w:szCs w:val="20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A449C7"/>
    <w:rPr>
      <w:rFonts w:ascii="Calibri" w:eastAsia="Calibri" w:hAnsi="Calibri" w:cs="Calibri"/>
      <w:sz w:val="20"/>
      <w:szCs w:val="20"/>
      <w:lang w:bidi="en-US"/>
    </w:rPr>
  </w:style>
  <w:style w:type="table" w:styleId="TableGrid">
    <w:name w:val="Table Grid"/>
    <w:basedOn w:val="TableNormal"/>
    <w:uiPriority w:val="39"/>
    <w:rsid w:val="006A6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942A5"/>
    <w:rPr>
      <w:color w:val="808080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79459F"/>
    <w:pPr>
      <w:spacing w:after="180" w:line="300" w:lineRule="exact"/>
      <w:jc w:val="both"/>
    </w:pPr>
    <w:rPr>
      <w:b/>
      <w:caps/>
      <w:color w:val="A16929" w:themeColor="accent1"/>
      <w:sz w:val="36"/>
    </w:rPr>
  </w:style>
  <w:style w:type="character" w:customStyle="1" w:styleId="TitleChar">
    <w:name w:val="Title Char"/>
    <w:basedOn w:val="DefaultParagraphFont"/>
    <w:link w:val="Title"/>
    <w:uiPriority w:val="10"/>
    <w:rsid w:val="0079459F"/>
    <w:rPr>
      <w:b/>
      <w:caps/>
      <w:color w:val="A16929" w:themeColor="accent1"/>
      <w:sz w:val="36"/>
    </w:rPr>
  </w:style>
  <w:style w:type="character" w:customStyle="1" w:styleId="Heading2Char">
    <w:name w:val="Heading 2 Char"/>
    <w:basedOn w:val="DefaultParagraphFont"/>
    <w:link w:val="Heading2"/>
    <w:uiPriority w:val="9"/>
    <w:rsid w:val="00EE3687"/>
    <w:rPr>
      <w:sz w:val="24"/>
    </w:rPr>
  </w:style>
  <w:style w:type="paragraph" w:customStyle="1" w:styleId="name">
    <w:name w:val="name"/>
    <w:basedOn w:val="Normal"/>
    <w:link w:val="nameTegn"/>
    <w:rsid w:val="00774F49"/>
    <w:rPr>
      <w:sz w:val="18"/>
    </w:rPr>
  </w:style>
  <w:style w:type="paragraph" w:styleId="Subtitle">
    <w:name w:val="Subtitle"/>
    <w:aliases w:val="RW H2"/>
    <w:basedOn w:val="Heading2"/>
    <w:next w:val="Normal"/>
    <w:link w:val="SubtitleChar"/>
    <w:autoRedefine/>
    <w:uiPriority w:val="11"/>
    <w:qFormat/>
    <w:rsid w:val="00604A60"/>
    <w:pPr>
      <w:framePr w:w="7260" w:wrap="notBeside" w:vAnchor="text" w:hAnchor="text" w:y="1"/>
      <w:spacing w:after="0"/>
      <w:contextualSpacing/>
    </w:pPr>
    <w:rPr>
      <w:b/>
      <w:sz w:val="24"/>
    </w:rPr>
  </w:style>
  <w:style w:type="character" w:customStyle="1" w:styleId="nameTegn">
    <w:name w:val="name Tegn"/>
    <w:basedOn w:val="DefaultParagraphFont"/>
    <w:link w:val="name"/>
    <w:rsid w:val="00774F49"/>
    <w:rPr>
      <w:sz w:val="18"/>
    </w:rPr>
  </w:style>
  <w:style w:type="character" w:customStyle="1" w:styleId="SubtitleChar">
    <w:name w:val="Subtitle Char"/>
    <w:aliases w:val="RW H2 Char"/>
    <w:basedOn w:val="DefaultParagraphFont"/>
    <w:link w:val="Subtitle"/>
    <w:uiPriority w:val="11"/>
    <w:rsid w:val="00604A60"/>
    <w:rPr>
      <w:b/>
      <w:sz w:val="24"/>
    </w:rPr>
  </w:style>
  <w:style w:type="paragraph" w:customStyle="1" w:styleId="TAG">
    <w:name w:val="TAG"/>
    <w:basedOn w:val="Normal"/>
    <w:link w:val="TAGTegn"/>
    <w:autoRedefine/>
    <w:qFormat/>
    <w:rsid w:val="003F7253"/>
    <w:pPr>
      <w:spacing w:after="0"/>
    </w:pPr>
    <w:rPr>
      <w:caps/>
      <w:color w:val="000000" w:themeColor="text1"/>
      <w:sz w:val="18"/>
      <w:u w:color="A16929" w:themeColor="accent1"/>
    </w:rPr>
  </w:style>
  <w:style w:type="paragraph" w:styleId="Header">
    <w:name w:val="header"/>
    <w:basedOn w:val="Normal"/>
    <w:link w:val="HeaderChar"/>
    <w:uiPriority w:val="99"/>
    <w:unhideWhenUsed/>
    <w:rsid w:val="00E46F9D"/>
    <w:pPr>
      <w:tabs>
        <w:tab w:val="center" w:pos="4680"/>
        <w:tab w:val="right" w:pos="9360"/>
      </w:tabs>
      <w:spacing w:after="0"/>
    </w:pPr>
  </w:style>
  <w:style w:type="character" w:customStyle="1" w:styleId="TAGTegn">
    <w:name w:val="TAG Tegn"/>
    <w:basedOn w:val="DefaultParagraphFont"/>
    <w:link w:val="TAG"/>
    <w:rsid w:val="003F7253"/>
    <w:rPr>
      <w:caps/>
      <w:color w:val="000000" w:themeColor="text1"/>
      <w:sz w:val="18"/>
      <w:u w:color="A16929" w:themeColor="accent1"/>
    </w:rPr>
  </w:style>
  <w:style w:type="character" w:customStyle="1" w:styleId="HeaderChar">
    <w:name w:val="Header Char"/>
    <w:basedOn w:val="DefaultParagraphFont"/>
    <w:link w:val="Header"/>
    <w:uiPriority w:val="99"/>
    <w:rsid w:val="00E46F9D"/>
  </w:style>
  <w:style w:type="paragraph" w:styleId="Footer">
    <w:name w:val="footer"/>
    <w:basedOn w:val="Normal"/>
    <w:link w:val="FooterChar"/>
    <w:uiPriority w:val="99"/>
    <w:unhideWhenUsed/>
    <w:rsid w:val="00E46F9D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46F9D"/>
  </w:style>
  <w:style w:type="paragraph" w:styleId="Quote">
    <w:name w:val="Quote"/>
    <w:aliases w:val="Source"/>
    <w:basedOn w:val="Normal"/>
    <w:next w:val="Normal"/>
    <w:link w:val="QuoteChar"/>
    <w:autoRedefine/>
    <w:uiPriority w:val="29"/>
    <w:qFormat/>
    <w:rsid w:val="0005418C"/>
    <w:pPr>
      <w:spacing w:after="0" w:line="180" w:lineRule="exact"/>
    </w:pPr>
    <w:rPr>
      <w:rFonts w:ascii="Times New Roman" w:hAnsi="Times New Roman" w:cs="Times New Roman"/>
      <w:i/>
      <w:sz w:val="12"/>
      <w:szCs w:val="12"/>
    </w:rPr>
  </w:style>
  <w:style w:type="character" w:customStyle="1" w:styleId="QuoteChar">
    <w:name w:val="Quote Char"/>
    <w:aliases w:val="Source Char"/>
    <w:basedOn w:val="DefaultParagraphFont"/>
    <w:link w:val="Quote"/>
    <w:uiPriority w:val="29"/>
    <w:rsid w:val="0005418C"/>
    <w:rPr>
      <w:rFonts w:ascii="Times New Roman" w:hAnsi="Times New Roman" w:cs="Times New Roman"/>
      <w:i/>
      <w:sz w:val="12"/>
      <w:szCs w:val="12"/>
    </w:rPr>
  </w:style>
  <w:style w:type="character" w:customStyle="1" w:styleId="Heading1Char">
    <w:name w:val="Heading 1 Char"/>
    <w:basedOn w:val="DefaultParagraphFont"/>
    <w:link w:val="Heading1"/>
    <w:uiPriority w:val="9"/>
    <w:rsid w:val="00EE7A1D"/>
    <w:rPr>
      <w:rFonts w:asciiTheme="majorHAnsi" w:eastAsiaTheme="majorEastAsia" w:hAnsiTheme="majorHAnsi" w:cstheme="majorBidi"/>
      <w:color w:val="A16929" w:themeColor="accent1"/>
      <w:sz w:val="30"/>
      <w:szCs w:val="32"/>
    </w:rPr>
  </w:style>
  <w:style w:type="paragraph" w:customStyle="1" w:styleId="Small">
    <w:name w:val="Small"/>
    <w:basedOn w:val="Normal"/>
    <w:link w:val="SmallTegn"/>
    <w:rsid w:val="00F84010"/>
    <w:rPr>
      <w:sz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433AA"/>
    <w:rPr>
      <w:rFonts w:eastAsiaTheme="majorEastAsia" w:cstheme="majorBidi"/>
      <w:b/>
      <w:color w:val="A16929" w:themeColor="accent1"/>
      <w:sz w:val="24"/>
      <w:szCs w:val="24"/>
    </w:rPr>
  </w:style>
  <w:style w:type="character" w:customStyle="1" w:styleId="SmallTegn">
    <w:name w:val="Small Tegn"/>
    <w:basedOn w:val="DefaultParagraphFont"/>
    <w:link w:val="Small"/>
    <w:rsid w:val="00F84010"/>
    <w:rPr>
      <w:sz w:val="18"/>
    </w:rPr>
  </w:style>
  <w:style w:type="paragraph" w:customStyle="1" w:styleId="RWH1">
    <w:name w:val="RW H1"/>
    <w:basedOn w:val="Heading1"/>
    <w:link w:val="RWH1Char"/>
    <w:qFormat/>
    <w:rsid w:val="009C5126"/>
    <w:pPr>
      <w:framePr w:w="7260" w:wrap="notBeside" w:vAnchor="text" w:hAnchor="text" w:y="1"/>
      <w:pBdr>
        <w:bottom w:val="single" w:sz="6" w:space="0" w:color="A16929" w:themeColor="accent1"/>
      </w:pBdr>
      <w:spacing w:before="0" w:after="60"/>
      <w:contextualSpacing/>
    </w:pPr>
    <w:rPr>
      <w:caps/>
      <w:sz w:val="24"/>
    </w:rPr>
  </w:style>
  <w:style w:type="character" w:customStyle="1" w:styleId="RWH1Char">
    <w:name w:val="RW H1 Char"/>
    <w:basedOn w:val="SubtitleChar"/>
    <w:link w:val="RWH1"/>
    <w:rsid w:val="009C5126"/>
    <w:rPr>
      <w:rFonts w:asciiTheme="majorHAnsi" w:eastAsiaTheme="majorEastAsia" w:hAnsiTheme="majorHAnsi" w:cstheme="majorBidi"/>
      <w:b w:val="0"/>
      <w:caps/>
      <w:color w:val="A16929" w:themeColor="accent1"/>
      <w:sz w:val="24"/>
      <w:szCs w:val="32"/>
    </w:rPr>
  </w:style>
  <w:style w:type="paragraph" w:customStyle="1" w:styleId="Readmore">
    <w:name w:val="Read more"/>
    <w:basedOn w:val="Normal"/>
    <w:link w:val="ReadmoreChar"/>
    <w:qFormat/>
    <w:rsid w:val="005B3DD4"/>
    <w:pPr>
      <w:spacing w:after="0" w:line="240" w:lineRule="exact"/>
      <w:jc w:val="right"/>
    </w:pPr>
    <w:rPr>
      <w:rFonts w:cstheme="minorHAnsi"/>
      <w:sz w:val="18"/>
      <w:szCs w:val="20"/>
    </w:rPr>
  </w:style>
  <w:style w:type="character" w:customStyle="1" w:styleId="ReadmoreChar">
    <w:name w:val="Read more Char"/>
    <w:basedOn w:val="DefaultParagraphFont"/>
    <w:link w:val="Readmore"/>
    <w:rsid w:val="005B3DD4"/>
    <w:rPr>
      <w:rFonts w:cstheme="minorHAnsi"/>
      <w:sz w:val="18"/>
      <w:szCs w:val="20"/>
    </w:rPr>
  </w:style>
  <w:style w:type="paragraph" w:customStyle="1" w:styleId="Linebreak6pt">
    <w:name w:val="Line break 6pt"/>
    <w:basedOn w:val="Normal"/>
    <w:link w:val="Linebreak6ptChar"/>
    <w:qFormat/>
    <w:rsid w:val="001C5710"/>
    <w:pPr>
      <w:spacing w:after="0" w:line="120" w:lineRule="exact"/>
    </w:pPr>
    <w:rPr>
      <w:sz w:val="12"/>
      <w:szCs w:val="12"/>
    </w:rPr>
  </w:style>
  <w:style w:type="character" w:customStyle="1" w:styleId="Linebreak6ptChar">
    <w:name w:val="Line break 6pt Char"/>
    <w:basedOn w:val="DefaultParagraphFont"/>
    <w:link w:val="Linebreak6pt"/>
    <w:rsid w:val="001C5710"/>
    <w:rPr>
      <w:sz w:val="12"/>
      <w:szCs w:val="12"/>
    </w:rPr>
  </w:style>
  <w:style w:type="character" w:styleId="Hyperlink">
    <w:name w:val="Hyperlink"/>
    <w:basedOn w:val="DefaultParagraphFont"/>
    <w:uiPriority w:val="99"/>
    <w:unhideWhenUsed/>
    <w:rsid w:val="00E60FC4"/>
    <w:rPr>
      <w:color w:val="1D7EBE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0FC4"/>
    <w:rPr>
      <w:color w:val="605E5C"/>
      <w:shd w:val="clear" w:color="auto" w:fill="E1DFDD"/>
    </w:rPr>
  </w:style>
  <w:style w:type="paragraph" w:customStyle="1" w:styleId="Boxheading">
    <w:name w:val="Box heading"/>
    <w:basedOn w:val="Normal"/>
    <w:link w:val="BoxheadingChar"/>
    <w:qFormat/>
    <w:rsid w:val="00642298"/>
    <w:pPr>
      <w:spacing w:after="0"/>
      <w:jc w:val="center"/>
    </w:pPr>
    <w:rPr>
      <w:b/>
      <w:bCs/>
    </w:rPr>
  </w:style>
  <w:style w:type="character" w:customStyle="1" w:styleId="BoxheadingChar">
    <w:name w:val="Box heading Char"/>
    <w:basedOn w:val="DefaultParagraphFont"/>
    <w:link w:val="Boxheading"/>
    <w:rsid w:val="00642298"/>
    <w:rPr>
      <w:b/>
      <w:bCs/>
    </w:rPr>
  </w:style>
  <w:style w:type="paragraph" w:customStyle="1" w:styleId="Description">
    <w:name w:val="Description"/>
    <w:basedOn w:val="Normal"/>
    <w:link w:val="DescriptionChar"/>
    <w:qFormat/>
    <w:rsid w:val="00843E04"/>
    <w:pPr>
      <w:framePr w:w="7260" w:wrap="notBeside" w:vAnchor="text" w:hAnchor="text" w:y="1"/>
      <w:pBdr>
        <w:bottom w:val="single" w:sz="8" w:space="1" w:color="A16929" w:themeColor="accent1"/>
      </w:pBdr>
    </w:pPr>
    <w:rPr>
      <w:color w:val="000000" w:themeColor="text1"/>
      <w:sz w:val="18"/>
    </w:rPr>
  </w:style>
  <w:style w:type="paragraph" w:customStyle="1" w:styleId="RWH3">
    <w:name w:val="RW H3"/>
    <w:basedOn w:val="Normal"/>
    <w:link w:val="RWH3Char"/>
    <w:autoRedefine/>
    <w:qFormat/>
    <w:rsid w:val="00390305"/>
    <w:pPr>
      <w:spacing w:after="0" w:line="160" w:lineRule="exact"/>
      <w:contextualSpacing/>
      <w:jc w:val="center"/>
    </w:pPr>
    <w:rPr>
      <w:b/>
      <w:bCs/>
      <w:caps/>
      <w:color w:val="FFFFFF" w:themeColor="background1"/>
      <w:sz w:val="16"/>
      <w:szCs w:val="16"/>
    </w:rPr>
  </w:style>
  <w:style w:type="character" w:customStyle="1" w:styleId="DescriptionChar">
    <w:name w:val="Description Char"/>
    <w:basedOn w:val="RWH1Char"/>
    <w:link w:val="Description"/>
    <w:rsid w:val="00843E04"/>
    <w:rPr>
      <w:rFonts w:asciiTheme="majorHAnsi" w:eastAsiaTheme="majorEastAsia" w:hAnsiTheme="majorHAnsi" w:cstheme="majorBidi"/>
      <w:b w:val="0"/>
      <w:caps w:val="0"/>
      <w:color w:val="000000" w:themeColor="text1"/>
      <w:sz w:val="18"/>
      <w:szCs w:val="32"/>
    </w:rPr>
  </w:style>
  <w:style w:type="character" w:customStyle="1" w:styleId="RWH3Char">
    <w:name w:val="RW H3 Char"/>
    <w:basedOn w:val="DefaultParagraphFont"/>
    <w:link w:val="RWH3"/>
    <w:rsid w:val="00390305"/>
    <w:rPr>
      <w:b/>
      <w:bCs/>
      <w:caps/>
      <w:color w:val="FFFFFF" w:themeColor="background1"/>
      <w:sz w:val="16"/>
      <w:szCs w:val="16"/>
    </w:rPr>
  </w:style>
  <w:style w:type="table" w:customStyle="1" w:styleId="TableGrid1">
    <w:name w:val="Table Grid1"/>
    <w:basedOn w:val="TableNormal"/>
    <w:next w:val="TableGrid"/>
    <w:uiPriority w:val="39"/>
    <w:rsid w:val="000E3956"/>
    <w:pPr>
      <w:widowControl w:val="0"/>
      <w:autoSpaceDE w:val="0"/>
      <w:autoSpaceDN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6A08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rsid w:val="00DF0209"/>
    <w:pPr>
      <w:ind w:left="720"/>
      <w:contextualSpacing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enny\Downloads\RW%20Word%20Template%20-%20Portrait%20(3).dotx" TargetMode="External"/></Relationships>
</file>

<file path=word/theme/theme1.xml><?xml version="1.0" encoding="utf-8"?>
<a:theme xmlns:a="http://schemas.openxmlformats.org/drawingml/2006/main" name="RW Math">
  <a:themeElements>
    <a:clrScheme name="Custom 15">
      <a:dk1>
        <a:sysClr val="windowText" lastClr="000000"/>
      </a:dk1>
      <a:lt1>
        <a:sysClr val="window" lastClr="FFFFFF"/>
      </a:lt1>
      <a:dk2>
        <a:srgbClr val="D9D9D8"/>
      </a:dk2>
      <a:lt2>
        <a:srgbClr val="F3F3F3"/>
      </a:lt2>
      <a:accent1>
        <a:srgbClr val="A16929"/>
      </a:accent1>
      <a:accent2>
        <a:srgbClr val="A94198"/>
      </a:accent2>
      <a:accent3>
        <a:srgbClr val="469443"/>
      </a:accent3>
      <a:accent4>
        <a:srgbClr val="A16929"/>
      </a:accent4>
      <a:accent5>
        <a:srgbClr val="DD5626"/>
      </a:accent5>
      <a:accent6>
        <a:srgbClr val="8A8B8B"/>
      </a:accent6>
      <a:hlink>
        <a:srgbClr val="1D7EBE"/>
      </a:hlink>
      <a:folHlink>
        <a:srgbClr val="A94198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3185B2-73E7-4099-80B4-752F28818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RW Word Template - Portrait (3)</Template>
  <TotalTime>0</TotalTime>
  <Pages>2</Pages>
  <Words>39</Words>
  <Characters>226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2021-01-16T17:41:00Z</dcterms:created>
  <dcterms:modified xsi:type="dcterms:W3CDTF">2021-01-18T18:43:00Z</dcterms:modified>
</cp:coreProperties>
</file>