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FCDBF" w14:textId="7ABF3C20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1" layoutInCell="1" allowOverlap="1" wp14:anchorId="19CDE6C5" wp14:editId="2F967FE2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a16929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bookmarkStart w:id="0" w:name="_Hlk61711116"/>
      <w:r w:rsidR="006A0827">
        <w:rPr>
          <w:noProof/>
        </w:rPr>
        <w:t>A</w:t>
      </w:r>
      <w:bookmarkEnd w:id="0"/>
      <w:r w:rsidR="00C82862">
        <w:rPr>
          <w:noProof/>
        </w:rPr>
        <w:t>REA STUDY ORGANIZER</w:t>
      </w:r>
    </w:p>
    <w:p w14:paraId="7BDDB788" w14:textId="1A06EC5E" w:rsidR="00323EF9" w:rsidRPr="001C5710" w:rsidRDefault="00323EF9" w:rsidP="00323EF9">
      <w:pPr>
        <w:pStyle w:val="Linebreak6pt"/>
      </w:pPr>
    </w:p>
    <w:p w14:paraId="03D6D93E" w14:textId="4867BD31" w:rsidR="009C5126" w:rsidRPr="00143779" w:rsidRDefault="00DF0209" w:rsidP="006A0827">
      <w:pPr>
        <w:pStyle w:val="Description"/>
        <w:framePr w:wrap="notBeside"/>
        <w:jc w:val="both"/>
      </w:pPr>
      <w:r w:rsidRPr="00DF0209">
        <w:t>Record facts and information about a geographical or cultural area. Organize the information into cultural/social, geographic, political, and economic characteristics.</w:t>
      </w:r>
    </w:p>
    <w:p w14:paraId="3C701205" w14:textId="42B5213A" w:rsidR="00390305" w:rsidRDefault="00390305" w:rsidP="00390305">
      <w:pPr>
        <w:pStyle w:val="Linebreak6pt"/>
      </w:pPr>
    </w:p>
    <w:p w14:paraId="39C87AF3" w14:textId="5B217DB0" w:rsidR="006A0827" w:rsidRDefault="006A0827" w:rsidP="00390305">
      <w:pPr>
        <w:pStyle w:val="Linebreak6pt"/>
      </w:pPr>
    </w:p>
    <w:p w14:paraId="2EDFB8BB" w14:textId="1E50924F" w:rsidR="006A0827" w:rsidRPr="00390305" w:rsidRDefault="00DF0209" w:rsidP="00390305">
      <w:pPr>
        <w:pStyle w:val="Linebreak6p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4099EAB" wp14:editId="08825368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7010400" cy="7620000"/>
                <wp:effectExtent l="0" t="0" r="0" b="0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7620000"/>
                          <a:chOff x="0" y="76200"/>
                          <a:chExt cx="7010400" cy="76200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76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9BE272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Cs w:val="2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 xml:space="preserve">CULTURAL/SOCIAL </w:t>
                              </w:r>
                            </w:p>
                            <w:p w14:paraId="744AFEE9" w14:textId="77777777" w:rsidR="00DF0209" w:rsidRDefault="00DF0209" w:rsidP="00DF020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543300" y="76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222621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GEOGRAPHIC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1430" y="381000"/>
                            <a:ext cx="3467100" cy="38100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9CBA75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  <w:t xml:space="preserve">What are the beliefs and customs of the people in this area? </w:t>
                              </w:r>
                            </w:p>
                            <w:p w14:paraId="73A9C4FC" w14:textId="77777777" w:rsidR="0088730B" w:rsidRDefault="0088730B" w:rsidP="0088730B">
                              <w:p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Culture</w:t>
                              </w:r>
                            </w:p>
                            <w:p w14:paraId="52F6F760" w14:textId="77777777" w:rsidR="0088730B" w:rsidRDefault="0088730B" w:rsidP="0088730B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What are some beliefs in this culture? A belief is something they believe in.  </w:t>
                              </w:r>
                            </w:p>
                            <w:p w14:paraId="677CF337" w14:textId="77777777" w:rsidR="0088730B" w:rsidRDefault="0088730B" w:rsidP="0088730B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What is this cultures Religion?</w:t>
                              </w:r>
                              <w: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3F8B80EA" w14:textId="77777777" w:rsidR="0088730B" w:rsidRDefault="0088730B" w:rsidP="0088730B">
                              <w:p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br/>
                                <w:t xml:space="preserve">Social </w:t>
                              </w:r>
                            </w:p>
                            <w:p w14:paraId="65DD551E" w14:textId="77777777" w:rsidR="0088730B" w:rsidRDefault="0088730B" w:rsidP="0088730B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Equality:</w:t>
                              </w:r>
                              <w: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Describe how different people in the population (e.g. ethnic, religious, gender, LGBT, and other relevant groups.) are treated? </w:t>
                              </w:r>
                            </w:p>
                            <w:p w14:paraId="77173E01" w14:textId="77777777" w:rsidR="0088730B" w:rsidRDefault="0088730B" w:rsidP="0088730B">
                              <w:pPr>
                                <w:jc w:val="center"/>
                                <w:rPr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14:paraId="1FA012BB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543300" y="381000"/>
                            <a:ext cx="3467100" cy="38100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903F94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  <w:t xml:space="preserve">What are the physical features of the area? </w:t>
                              </w:r>
                            </w:p>
                            <w:p w14:paraId="49E3F698" w14:textId="77777777" w:rsidR="0088730B" w:rsidRDefault="0088730B" w:rsidP="0088730B">
                              <w:p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4977F94A" w14:textId="77777777" w:rsidR="0088730B" w:rsidRDefault="0088730B" w:rsidP="0088730B">
                              <w:pPr>
                                <w:spacing w:after="0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Find the elements of the physical environment</w:t>
                              </w:r>
                              <w: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:</w:t>
                              </w:r>
                            </w:p>
                            <w:p w14:paraId="1AA35E15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Location</w:t>
                              </w:r>
                            </w:p>
                            <w:p w14:paraId="085D0913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Climate, seasons and natural disasters</w:t>
                              </w:r>
                            </w:p>
                            <w:p w14:paraId="7431CF47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Natural resources </w:t>
                              </w:r>
                            </w:p>
                            <w:p w14:paraId="35E9CB88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Oceans and rivers </w:t>
                              </w:r>
                            </w:p>
                            <w:p w14:paraId="6531FA3E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Mountains </w:t>
                              </w:r>
                            </w:p>
                            <w:p w14:paraId="495A148F" w14:textId="77777777" w:rsidR="0088730B" w:rsidRDefault="0088730B" w:rsidP="0088730B">
                              <w:pPr>
                                <w:numPr>
                                  <w:ilvl w:val="0"/>
                                  <w:numId w:val="5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Soil and vegetation</w:t>
                              </w:r>
                            </w:p>
                            <w:p w14:paraId="1FD38B57" w14:textId="77777777" w:rsidR="0088730B" w:rsidRDefault="0088730B" w:rsidP="0088730B">
                              <w:p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119556D5" w14:textId="77777777" w:rsidR="0088730B" w:rsidRDefault="0088730B" w:rsidP="0088730B">
                              <w:p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2930F522" w14:textId="77777777" w:rsidR="0088730B" w:rsidRDefault="0088730B" w:rsidP="0088730B">
                              <w:pPr>
                                <w:jc w:val="center"/>
                                <w:rPr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14:paraId="30473D8E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4267200"/>
                            <a:ext cx="3467100" cy="33528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1145EE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POLITICAL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0" y="4572000"/>
                            <a:ext cx="3467100" cy="31242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30090C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  <w:r>
                                <w:rPr>
                                  <w:i/>
                                  <w:color w:val="000000" w:themeColor="text1"/>
                                </w:rPr>
                                <w:t xml:space="preserve">What form of government do they have? </w:t>
                              </w:r>
                            </w:p>
                            <w:p w14:paraId="56D7C0CA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</w:p>
                            <w:p w14:paraId="2E0BDE66" w14:textId="77777777" w:rsidR="0088730B" w:rsidRDefault="0088730B" w:rsidP="0088730B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Form of government: 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E.g.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Monarchy, autocracy, or democracy.</w:t>
                              </w:r>
                            </w:p>
                            <w:p w14:paraId="185FC0CE" w14:textId="77777777" w:rsidR="0088730B" w:rsidRDefault="0088730B" w:rsidP="0088730B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Political leaders: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 E.g. King, president, or dictators.</w:t>
                              </w:r>
                            </w:p>
                            <w:p w14:paraId="2C7458D5" w14:textId="77777777" w:rsidR="0088730B" w:rsidRDefault="0088730B" w:rsidP="0088730B">
                              <w:pPr>
                                <w:numPr>
                                  <w:ilvl w:val="1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How did the leader(s) come into power? 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E.g. Heredity, election, or by force.</w:t>
                              </w:r>
                            </w:p>
                            <w:p w14:paraId="0680AD7D" w14:textId="77777777" w:rsidR="0088730B" w:rsidRDefault="0088730B" w:rsidP="0088730B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Are elections free and fair?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Does everyone have a right to vote? How easy is it to vote? </w:t>
                              </w:r>
                            </w:p>
                            <w:p w14:paraId="118C3A2D" w14:textId="77777777" w:rsidR="0088730B" w:rsidRDefault="0088730B" w:rsidP="0088730B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310F6C2D" w14:textId="5222D41C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543300" y="4267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rgbClr val="1D7EB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B5CD12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ECONOMIC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543300" y="4572000"/>
                            <a:ext cx="3467100" cy="31242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3DCFD8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  <w:r>
                                <w:rPr>
                                  <w:i/>
                                  <w:color w:val="000000" w:themeColor="text1"/>
                                </w:rPr>
                                <w:t>What goods and services are produced or traded?</w:t>
                              </w:r>
                            </w:p>
                            <w:p w14:paraId="7D5B5D11" w14:textId="77777777" w:rsidR="0088730B" w:rsidRDefault="0088730B" w:rsidP="0088730B">
                              <w:pPr>
                                <w:spacing w:after="120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50E5FF2" w14:textId="77777777" w:rsidR="0088730B" w:rsidRDefault="0088730B" w:rsidP="0088730B">
                              <w:pPr>
                                <w:numPr>
                                  <w:ilvl w:val="0"/>
                                  <w:numId w:val="4"/>
                                </w:numPr>
                                <w:spacing w:after="0"/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Money/Currency</w:t>
                              </w:r>
                            </w:p>
                            <w:p w14:paraId="038389AE" w14:textId="77777777" w:rsidR="0088730B" w:rsidRDefault="0088730B" w:rsidP="0088730B">
                              <w:pPr>
                                <w:numPr>
                                  <w:ilvl w:val="1"/>
                                  <w:numId w:val="4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18"/>
                                </w:rPr>
                                <w:t>Medium for exchanging goods and services: E.g. gold/silver, coins/paper bills</w:t>
                              </w:r>
                            </w:p>
                            <w:p w14:paraId="6845859E" w14:textId="77777777" w:rsidR="0088730B" w:rsidRDefault="0088730B" w:rsidP="0088730B">
                              <w:pPr>
                                <w:numPr>
                                  <w:ilvl w:val="0"/>
                                  <w:numId w:val="4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18"/>
                                </w:rPr>
                                <w:t xml:space="preserve">What are the most important 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 xml:space="preserve">industries 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</w:rPr>
                                <w:t>(e.g. Agriculture, retail, oil/gas, and tourism)?</w:t>
                              </w:r>
                            </w:p>
                            <w:p w14:paraId="4E23DB16" w14:textId="77777777" w:rsidR="0088730B" w:rsidRDefault="0088730B" w:rsidP="0088730B">
                              <w:p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International trade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</w:rPr>
                                <w:t>: Exported and imported goods</w:t>
                              </w:r>
                              <w:r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 xml:space="preserve">, 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</w:rPr>
                                <w:t>trade organizations, trade routes, etc.a</w:t>
                              </w:r>
                            </w:p>
                            <w:p w14:paraId="5098A8EB" w14:textId="77777777" w:rsidR="0088730B" w:rsidRDefault="0088730B" w:rsidP="0088730B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</w:p>
                            <w:p w14:paraId="0B95159E" w14:textId="77777777" w:rsidR="0088730B" w:rsidRDefault="0088730B" w:rsidP="0088730B">
                              <w:p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</w:p>
                            <w:p w14:paraId="5424AEBE" w14:textId="2CD61058" w:rsidR="00DF0209" w:rsidRPr="00F0510F" w:rsidRDefault="00DF0209" w:rsidP="00DF0209">
                              <w:p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099EAB" id="Group 231" o:spid="_x0000_s1027" style="position:absolute;margin-left:0;margin-top:3pt;width:552pt;height:600pt;z-index:251661312;mso-width-relative:margin;mso-height-relative:margin" coordorigin=",762" coordsize="70104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">
                <v:rect id="Rectangle 13" o:spid="_x0000_s1028" style="position:absolute;top:76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" fillcolor="#dd5626 [3208]" stroked="f" strokeweight="1pt">
                  <v:textbox>
                    <w:txbxContent>
                      <w:p w14:paraId="219BE272" w14:textId="77777777" w:rsidR="00DF0209" w:rsidRPr="00BF4450" w:rsidRDefault="00DF0209" w:rsidP="00DF0209">
                        <w:pPr>
                          <w:jc w:val="center"/>
                          <w:rPr>
                            <w:rFonts w:cstheme="minorHAnsi"/>
                            <w:b/>
                            <w:szCs w:val="2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 xml:space="preserve">CULTURAL/SOCIAL </w:t>
                        </w:r>
                      </w:p>
                      <w:p w14:paraId="744AFEE9" w14:textId="77777777" w:rsidR="00DF0209" w:rsidRDefault="00DF0209" w:rsidP="00DF0209">
                        <w:pPr>
                          <w:jc w:val="center"/>
                        </w:pPr>
                      </w:p>
                    </w:txbxContent>
                  </v:textbox>
                </v:rect>
                <v:rect id="Rectangle 14" o:spid="_x0000_s1029" style="position:absolute;left:35433;top:76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" fillcolor="#469443 [3206]" stroked="f" strokeweight="1pt">
                  <v:textbox>
                    <w:txbxContent>
                      <w:p w14:paraId="7C222621" w14:textId="77777777" w:rsidR="00DF0209" w:rsidRPr="00BF4450" w:rsidRDefault="00DF0209" w:rsidP="00DF0209">
                        <w:pPr>
                          <w:jc w:val="center"/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>GEOGRAPHIC</w:t>
                        </w:r>
                      </w:p>
                    </w:txbxContent>
                  </v:textbox>
                </v:rect>
                <v:rect id="Rectangle 15" o:spid="_x0000_s1030" style="position:absolute;left:114;top:3810;width:34671;height:38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0C9CBA75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  <w:t xml:space="preserve">What are the beliefs and customs of the people in this area? </w:t>
                        </w:r>
                      </w:p>
                      <w:p w14:paraId="73A9C4FC" w14:textId="77777777" w:rsidR="0088730B" w:rsidRDefault="0088730B" w:rsidP="0088730B">
                        <w:p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Culture</w:t>
                        </w:r>
                      </w:p>
                      <w:p w14:paraId="52F6F760" w14:textId="77777777" w:rsidR="0088730B" w:rsidRDefault="0088730B" w:rsidP="0088730B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What are some beliefs in this culture? A belief is something they believe in.  </w:t>
                        </w:r>
                      </w:p>
                      <w:p w14:paraId="677CF337" w14:textId="77777777" w:rsidR="0088730B" w:rsidRDefault="0088730B" w:rsidP="0088730B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What is this cultures Religion?</w:t>
                        </w:r>
                        <w: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3F8B80EA" w14:textId="77777777" w:rsidR="0088730B" w:rsidRDefault="0088730B" w:rsidP="0088730B">
                        <w:p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br/>
                          <w:t xml:space="preserve">Social </w:t>
                        </w:r>
                      </w:p>
                      <w:p w14:paraId="65DD551E" w14:textId="77777777" w:rsidR="0088730B" w:rsidRDefault="0088730B" w:rsidP="0088730B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Equality:</w:t>
                        </w:r>
                        <w: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Describe how different people in the population (e.g. ethnic, religious, gender, LGBT, and other relevant groups.) are treated? </w:t>
                        </w:r>
                      </w:p>
                      <w:p w14:paraId="77173E01" w14:textId="77777777" w:rsidR="0088730B" w:rsidRDefault="0088730B" w:rsidP="0088730B">
                        <w:pPr>
                          <w:jc w:val="center"/>
                          <w:rPr>
                            <w:color w:val="000000" w:themeColor="text1"/>
                            <w:sz w:val="24"/>
                          </w:rPr>
                        </w:pPr>
                      </w:p>
                      <w:p w14:paraId="1FA012BB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16" o:spid="_x0000_s1031" style="position:absolute;left:35433;top:3810;width:34671;height:38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45903F94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</w:pPr>
                        <w:r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  <w:t xml:space="preserve">What are the physical features of the area? </w:t>
                        </w:r>
                      </w:p>
                      <w:p w14:paraId="49E3F698" w14:textId="77777777" w:rsidR="0088730B" w:rsidRDefault="0088730B" w:rsidP="0088730B">
                        <w:p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4977F94A" w14:textId="77777777" w:rsidR="0088730B" w:rsidRDefault="0088730B" w:rsidP="0088730B">
                        <w:pPr>
                          <w:spacing w:after="0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Find the elements of the physical environment</w:t>
                        </w:r>
                        <w: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:</w:t>
                        </w:r>
                      </w:p>
                      <w:p w14:paraId="1AA35E15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Location</w:t>
                        </w:r>
                      </w:p>
                      <w:p w14:paraId="085D0913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Climate, seasons and natural disasters</w:t>
                        </w:r>
                      </w:p>
                      <w:p w14:paraId="7431CF47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Natural resources </w:t>
                        </w:r>
                      </w:p>
                      <w:p w14:paraId="35E9CB88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Oceans and rivers </w:t>
                        </w:r>
                      </w:p>
                      <w:p w14:paraId="6531FA3E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Mountains </w:t>
                        </w:r>
                      </w:p>
                      <w:p w14:paraId="495A148F" w14:textId="77777777" w:rsidR="0088730B" w:rsidRDefault="0088730B" w:rsidP="0088730B">
                        <w:pPr>
                          <w:numPr>
                            <w:ilvl w:val="0"/>
                            <w:numId w:val="5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Soil and vegetation</w:t>
                        </w:r>
                      </w:p>
                      <w:p w14:paraId="1FD38B57" w14:textId="77777777" w:rsidR="0088730B" w:rsidRDefault="0088730B" w:rsidP="0088730B">
                        <w:p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119556D5" w14:textId="77777777" w:rsidR="0088730B" w:rsidRDefault="0088730B" w:rsidP="0088730B">
                        <w:p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2930F522" w14:textId="77777777" w:rsidR="0088730B" w:rsidRDefault="0088730B" w:rsidP="0088730B">
                        <w:pPr>
                          <w:jc w:val="center"/>
                          <w:rPr>
                            <w:color w:val="000000" w:themeColor="text1"/>
                            <w:sz w:val="24"/>
                          </w:rPr>
                        </w:pPr>
                      </w:p>
                      <w:p w14:paraId="30473D8E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18" o:spid="_x0000_s1032" style="position:absolute;top:42672;width:34671;height:3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" fillcolor="#a94198 [3205]" stroked="f" strokeweight="1pt">
                  <v:textbox>
                    <w:txbxContent>
                      <w:p w14:paraId="381145EE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POLITICAL</w:t>
                        </w:r>
                      </w:p>
                    </w:txbxContent>
                  </v:textbox>
                </v:rect>
                <v:rect id="Rectangle 19" o:spid="_x0000_s1033" style="position:absolute;top:45720;width:34671;height:31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1D30090C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  <w:r>
                          <w:rPr>
                            <w:i/>
                            <w:color w:val="000000" w:themeColor="text1"/>
                          </w:rPr>
                          <w:t xml:space="preserve">What form of government do they have? </w:t>
                        </w:r>
                      </w:p>
                      <w:p w14:paraId="56D7C0CA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</w:p>
                      <w:p w14:paraId="2E0BDE66" w14:textId="77777777" w:rsidR="0088730B" w:rsidRDefault="0088730B" w:rsidP="0088730B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Form of government: </w:t>
                        </w:r>
                        <w:r>
                          <w:rPr>
                            <w:color w:val="000000" w:themeColor="text1"/>
                            <w:sz w:val="18"/>
                            <w:szCs w:val="18"/>
                          </w:rPr>
                          <w:t>E.g.</w:t>
                        </w:r>
                        <w:r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000000" w:themeColor="text1"/>
                            <w:sz w:val="18"/>
                            <w:szCs w:val="18"/>
                          </w:rPr>
                          <w:t>Monarchy, autocracy, or democracy.</w:t>
                        </w:r>
                      </w:p>
                      <w:p w14:paraId="185FC0CE" w14:textId="77777777" w:rsidR="0088730B" w:rsidRDefault="0088730B" w:rsidP="0088730B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Political leaders:</w:t>
                        </w:r>
                        <w:r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 E.g. King, president, or dictators.</w:t>
                        </w:r>
                      </w:p>
                      <w:p w14:paraId="2C7458D5" w14:textId="77777777" w:rsidR="0088730B" w:rsidRDefault="0088730B" w:rsidP="0088730B">
                        <w:pPr>
                          <w:numPr>
                            <w:ilvl w:val="1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How did the leader(s) come into power? </w:t>
                        </w:r>
                        <w:r>
                          <w:rPr>
                            <w:color w:val="000000" w:themeColor="text1"/>
                            <w:sz w:val="18"/>
                            <w:szCs w:val="18"/>
                          </w:rPr>
                          <w:t>E.g. Heredity, election, or by force.</w:t>
                        </w:r>
                      </w:p>
                      <w:p w14:paraId="0680AD7D" w14:textId="77777777" w:rsidR="0088730B" w:rsidRDefault="0088730B" w:rsidP="0088730B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Are elections free and fair?</w:t>
                        </w:r>
                        <w:r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Does everyone have a right to vote? How easy is it to vote? </w:t>
                        </w:r>
                      </w:p>
                      <w:p w14:paraId="118C3A2D" w14:textId="77777777" w:rsidR="0088730B" w:rsidRDefault="0088730B" w:rsidP="0088730B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310F6C2D" w14:textId="5222D41C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0" o:spid="_x0000_s1034" style="position:absolute;left:35433;top:4267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" fillcolor="#1d7ebe" stroked="f" strokeweight="1pt">
                  <v:textbox>
                    <w:txbxContent>
                      <w:p w14:paraId="37B5CD12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ECONOMIC</w:t>
                        </w:r>
                      </w:p>
                    </w:txbxContent>
                  </v:textbox>
                </v:rect>
                <v:rect id="Rectangle 24" o:spid="_x0000_s1035" style="position:absolute;left:35433;top:45720;width:34671;height:31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" fillcolor="#f3f3f3 [3214]" stroked="f" strokeweight="1pt">
                  <v:textbox inset="6pt,6pt,6pt,6pt">
                    <w:txbxContent>
                      <w:p w14:paraId="2B3DCFD8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  <w:r>
                          <w:rPr>
                            <w:i/>
                            <w:color w:val="000000" w:themeColor="text1"/>
                          </w:rPr>
                          <w:t>What goods and services are produced or traded?</w:t>
                        </w:r>
                      </w:p>
                      <w:p w14:paraId="7D5B5D11" w14:textId="77777777" w:rsidR="0088730B" w:rsidRDefault="0088730B" w:rsidP="0088730B">
                        <w:pPr>
                          <w:spacing w:after="12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350E5FF2" w14:textId="77777777" w:rsidR="0088730B" w:rsidRDefault="0088730B" w:rsidP="0088730B">
                        <w:pPr>
                          <w:numPr>
                            <w:ilvl w:val="0"/>
                            <w:numId w:val="4"/>
                          </w:numPr>
                          <w:spacing w:after="0"/>
                          <w:rPr>
                            <w:b/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</w:rPr>
                          <w:t>Money/Currency</w:t>
                        </w:r>
                      </w:p>
                      <w:p w14:paraId="038389AE" w14:textId="77777777" w:rsidR="0088730B" w:rsidRDefault="0088730B" w:rsidP="0088730B">
                        <w:pPr>
                          <w:numPr>
                            <w:ilvl w:val="1"/>
                            <w:numId w:val="4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color w:val="000000" w:themeColor="text1"/>
                            <w:sz w:val="18"/>
                          </w:rPr>
                          <w:t>Medium for exchanging goods and services: E.g. gold/silver, coins/paper bills</w:t>
                        </w:r>
                      </w:p>
                      <w:p w14:paraId="6845859E" w14:textId="77777777" w:rsidR="0088730B" w:rsidRDefault="0088730B" w:rsidP="0088730B">
                        <w:pPr>
                          <w:numPr>
                            <w:ilvl w:val="0"/>
                            <w:numId w:val="4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color w:val="000000" w:themeColor="text1"/>
                            <w:sz w:val="18"/>
                          </w:rPr>
                          <w:t xml:space="preserve">What are the most important </w:t>
                        </w:r>
                        <w:r>
                          <w:rPr>
                            <w:b/>
                            <w:color w:val="000000" w:themeColor="text1"/>
                            <w:sz w:val="18"/>
                          </w:rPr>
                          <w:t xml:space="preserve">industries </w:t>
                        </w:r>
                        <w:r>
                          <w:rPr>
                            <w:color w:val="000000" w:themeColor="text1"/>
                            <w:sz w:val="18"/>
                          </w:rPr>
                          <w:t>(e.g. Agriculture, retail, oil/gas, and tourism)?</w:t>
                        </w:r>
                      </w:p>
                      <w:p w14:paraId="4E23DB16" w14:textId="77777777" w:rsidR="0088730B" w:rsidRDefault="0088730B" w:rsidP="0088730B">
                        <w:p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18"/>
                          </w:rPr>
                          <w:t>International trade</w:t>
                        </w:r>
                        <w:r>
                          <w:rPr>
                            <w:color w:val="000000" w:themeColor="text1"/>
                            <w:sz w:val="18"/>
                          </w:rPr>
                          <w:t>: Exported and imported goods</w:t>
                        </w:r>
                        <w:r>
                          <w:rPr>
                            <w:b/>
                            <w:color w:val="000000" w:themeColor="text1"/>
                            <w:sz w:val="18"/>
                          </w:rPr>
                          <w:t xml:space="preserve">, </w:t>
                        </w:r>
                        <w:r>
                          <w:rPr>
                            <w:color w:val="000000" w:themeColor="text1"/>
                            <w:sz w:val="18"/>
                          </w:rPr>
                          <w:t>trade organizations, trade routes, etc.a</w:t>
                        </w:r>
                      </w:p>
                      <w:p w14:paraId="5098A8EB" w14:textId="77777777" w:rsidR="0088730B" w:rsidRDefault="0088730B" w:rsidP="0088730B">
                        <w:pPr>
                          <w:spacing w:after="0"/>
                          <w:ind w:left="120"/>
                          <w:rPr>
                            <w:color w:val="000000" w:themeColor="text1"/>
                            <w:sz w:val="18"/>
                          </w:rPr>
                        </w:pPr>
                      </w:p>
                      <w:p w14:paraId="0B95159E" w14:textId="77777777" w:rsidR="0088730B" w:rsidRDefault="0088730B" w:rsidP="0088730B">
                        <w:p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</w:p>
                      <w:p w14:paraId="5424AEBE" w14:textId="2CD61058" w:rsidR="00DF0209" w:rsidRPr="00F0510F" w:rsidRDefault="00DF0209" w:rsidP="00DF0209">
                        <w:p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0E02BB08" w14:textId="5BD16B97" w:rsidR="00C436BB" w:rsidRDefault="00C436BB" w:rsidP="00C436BB"/>
    <w:p w14:paraId="0C197186" w14:textId="4724EA36" w:rsidR="00DF0209" w:rsidRDefault="00DF0209" w:rsidP="00C436BB"/>
    <w:p w14:paraId="6E39ECDC" w14:textId="3F40AC8F" w:rsidR="00DF0209" w:rsidRDefault="00DF0209" w:rsidP="00C436BB"/>
    <w:p w14:paraId="2F28AE83" w14:textId="46BB92C8" w:rsidR="00DF0209" w:rsidRDefault="00DF0209" w:rsidP="00C436BB"/>
    <w:p w14:paraId="24FAEF87" w14:textId="49C3E4F6" w:rsidR="00DF0209" w:rsidRDefault="00DF0209" w:rsidP="00C436BB"/>
    <w:p w14:paraId="7B337FD0" w14:textId="01BB5596" w:rsidR="00DF0209" w:rsidRDefault="00DF0209" w:rsidP="00C436BB"/>
    <w:p w14:paraId="0ACF1B42" w14:textId="46557C8F" w:rsidR="00DF0209" w:rsidRDefault="00DF0209" w:rsidP="00C436BB"/>
    <w:p w14:paraId="589852A7" w14:textId="66A7C3FB" w:rsidR="00DF0209" w:rsidRDefault="00DF0209" w:rsidP="00C436BB"/>
    <w:p w14:paraId="4D1662ED" w14:textId="6EDE09C4" w:rsidR="00DF0209" w:rsidRDefault="00DF0209" w:rsidP="00C436BB"/>
    <w:p w14:paraId="5729A514" w14:textId="73AEDA49" w:rsidR="00DF0209" w:rsidRDefault="00DF0209" w:rsidP="00C436BB"/>
    <w:p w14:paraId="15F9238D" w14:textId="11D5839C" w:rsidR="00DF0209" w:rsidRDefault="00DF0209" w:rsidP="00C436BB"/>
    <w:p w14:paraId="4726B1AB" w14:textId="327AB73A" w:rsidR="00DF0209" w:rsidRDefault="00DF0209" w:rsidP="00C436BB"/>
    <w:p w14:paraId="28D3F833" w14:textId="66E584FB" w:rsidR="00DF0209" w:rsidRDefault="00DF0209" w:rsidP="00C436BB"/>
    <w:p w14:paraId="0E2B83D4" w14:textId="366D0C0C" w:rsidR="00DF0209" w:rsidRDefault="00DF0209" w:rsidP="00C436BB"/>
    <w:p w14:paraId="1073EC66" w14:textId="4A40B5D5" w:rsidR="00DF0209" w:rsidRDefault="00DF0209" w:rsidP="00C436BB"/>
    <w:p w14:paraId="2F8C8FBC" w14:textId="3E72F397" w:rsidR="00DF0209" w:rsidRDefault="00DF0209" w:rsidP="00C436BB"/>
    <w:p w14:paraId="5AF7CEF5" w14:textId="6FCB6471" w:rsidR="00DF0209" w:rsidRDefault="00DF0209" w:rsidP="00C436BB"/>
    <w:p w14:paraId="68D94247" w14:textId="71D0881D" w:rsidR="00DF0209" w:rsidRDefault="00DF0209" w:rsidP="00C436BB"/>
    <w:p w14:paraId="6802B712" w14:textId="4B36152A" w:rsidR="00DF0209" w:rsidRDefault="00DF0209" w:rsidP="00C436BB"/>
    <w:p w14:paraId="74D6CE1C" w14:textId="6FAE10EA" w:rsidR="00DF0209" w:rsidRDefault="00DF0209" w:rsidP="00C436BB"/>
    <w:p w14:paraId="03CBCDE2" w14:textId="3CA607BB" w:rsidR="00DF0209" w:rsidRDefault="00DF0209" w:rsidP="00C436BB"/>
    <w:p w14:paraId="4883665A" w14:textId="73FA673B" w:rsidR="00DF0209" w:rsidRDefault="00DF0209" w:rsidP="00C436BB"/>
    <w:p w14:paraId="685728C9" w14:textId="72C485A7" w:rsidR="00DF0209" w:rsidRDefault="00DF0209" w:rsidP="00C436BB"/>
    <w:p w14:paraId="78484150" w14:textId="06FE9EC4" w:rsidR="00DF0209" w:rsidRDefault="00DF0209" w:rsidP="00C436BB"/>
    <w:p w14:paraId="711D6CB0" w14:textId="10DF9194" w:rsidR="00DF0209" w:rsidRDefault="00DF0209" w:rsidP="00C436BB"/>
    <w:p w14:paraId="6BE09522" w14:textId="21C6264D" w:rsidR="00DF0209" w:rsidRDefault="00DF0209" w:rsidP="00C436BB"/>
    <w:p w14:paraId="49B80FA5" w14:textId="353D0535" w:rsidR="00DF0209" w:rsidRDefault="00DF0209" w:rsidP="00C436BB"/>
    <w:p w14:paraId="00FD9B0C" w14:textId="1C31D834" w:rsidR="00DF0209" w:rsidRDefault="00DF0209" w:rsidP="00C436BB"/>
    <w:p w14:paraId="3F400940" w14:textId="16AFB0BC" w:rsidR="00DF0209" w:rsidRDefault="00DF0209" w:rsidP="00C436BB"/>
    <w:p w14:paraId="6D1BDB3C" w14:textId="60B67CD0" w:rsidR="00DF0209" w:rsidRDefault="00DF0209" w:rsidP="00C436BB"/>
    <w:p w14:paraId="53DF26AE" w14:textId="32DBC95D" w:rsidR="00DF0209" w:rsidRDefault="00DF0209" w:rsidP="00C436BB"/>
    <w:p w14:paraId="34C8BAB2" w14:textId="13AF0433" w:rsidR="00DF0209" w:rsidRDefault="00DF0209" w:rsidP="00C436BB"/>
    <w:p w14:paraId="3C40E195" w14:textId="77777777" w:rsidR="00DF0209" w:rsidRDefault="00DF0209">
      <w:pPr>
        <w:spacing w:after="160" w:line="259" w:lineRule="auto"/>
      </w:pPr>
      <w:r>
        <w:br w:type="page"/>
      </w:r>
    </w:p>
    <w:p w14:paraId="55C5BCE8" w14:textId="43911807" w:rsidR="00330EBA" w:rsidRDefault="00DF0209" w:rsidP="00330EBA">
      <w:pPr>
        <w:pStyle w:val="Title"/>
      </w:pPr>
      <w:r w:rsidRPr="00ED72C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E5C5D6D" wp14:editId="6879003A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3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F72CFB" w14:textId="77777777" w:rsidR="00DF0209" w:rsidRDefault="00DF0209" w:rsidP="00DF02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C5D6D" id="_x0000_s1036" style="position:absolute;left:0;text-align:left;margin-left:.05pt;margin-top:0;width:12pt;height:810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" fillcolor="#a16929 [3204]" stroked="f" strokeweight="1pt">
                <v:textbox>
                  <w:txbxContent>
                    <w:p w14:paraId="68F72CFB" w14:textId="77777777" w:rsidR="00DF0209" w:rsidRDefault="00DF0209" w:rsidP="00DF0209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w:t>A</w:t>
      </w:r>
      <w:r w:rsidR="00C82862">
        <w:rPr>
          <w:noProof/>
        </w:rPr>
        <w:t>REA STUDY ORGANIZER</w:t>
      </w:r>
      <w:r w:rsidR="00330EBA">
        <w:tab/>
      </w:r>
    </w:p>
    <w:p w14:paraId="1DED0120" w14:textId="6D7D1A21" w:rsidR="00330EBA" w:rsidRDefault="00330EBA" w:rsidP="00330EBA">
      <w:pPr>
        <w:pStyle w:val="Linebreak6p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603410" wp14:editId="41D6EE3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10100" cy="228600"/>
                <wp:effectExtent l="0" t="0" r="0" b="0"/>
                <wp:wrapTopAndBottom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522067817"/>
                            </w:sdtPr>
                            <w:sdtContent>
                              <w:p w14:paraId="3F4560A7" w14:textId="77777777" w:rsidR="00330EBA" w:rsidRDefault="00330EBA" w:rsidP="00330EBA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Name</w:t>
                                </w:r>
                                <w:r>
                                  <w:rPr>
                                    <w:rStyle w:val="TAGTegn"/>
                                  </w:rPr>
                                  <w:t>: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03410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7" type="#_x0000_t202" style="position:absolute;margin-left:0;margin-top:0;width:363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522067817"/>
                      </w:sdtPr>
                      <w:sdtContent>
                        <w:p w14:paraId="3F4560A7" w14:textId="77777777" w:rsidR="00330EBA" w:rsidRDefault="00330EBA" w:rsidP="00330EBA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Name</w:t>
                          </w:r>
                          <w:r>
                            <w:rPr>
                              <w:rStyle w:val="TAGTegn"/>
                            </w:rPr>
                            <w:t>:</w:t>
                          </w:r>
                        </w:p>
                      </w:sdtContent>
                    </w:sdt>
                  </w:txbxContent>
                </v:textbox>
                <w10:wrap type="topAndBottom"/>
              </v:shape>
            </w:pict>
          </mc:Fallback>
        </mc:AlternateContent>
      </w:r>
    </w:p>
    <w:p w14:paraId="2850F13B" w14:textId="77777777" w:rsidR="00330EBA" w:rsidRDefault="00330EBA" w:rsidP="00330EBA">
      <w:pPr>
        <w:pStyle w:val="Linebreak6pt"/>
      </w:pPr>
    </w:p>
    <w:p w14:paraId="44433EA6" w14:textId="77777777" w:rsidR="00330EBA" w:rsidRDefault="00330EBA" w:rsidP="00330EBA">
      <w:pPr>
        <w:pStyle w:val="Linebreak6pt"/>
      </w:pPr>
    </w:p>
    <w:p w14:paraId="62C73474" w14:textId="6A4C05AD" w:rsidR="00330EBA" w:rsidRDefault="00330EBA" w:rsidP="00330EBA">
      <w:pPr>
        <w:pStyle w:val="Linebreak6pt"/>
      </w:pPr>
      <w:r>
        <w:rPr>
          <w:noProof/>
        </w:rPr>
        <mc:AlternateContent>
          <mc:Choice Requires="wps">
            <w:drawing>
              <wp:inline distT="0" distB="0" distL="0" distR="0" wp14:anchorId="36BA491E" wp14:editId="3990279A">
                <wp:extent cx="2209800" cy="228600"/>
                <wp:effectExtent l="0" t="0" r="0" b="0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28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-1751808611"/>
                            </w:sdtPr>
                            <w:sdtContent>
                              <w:p w14:paraId="6399CA8C" w14:textId="77777777" w:rsidR="00330EBA" w:rsidRDefault="00330EBA" w:rsidP="00330EBA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Area</w:t>
                                </w:r>
                                <w:r>
                                  <w:rPr>
                                    <w:rStyle w:val="TAGTegn"/>
                                  </w:rPr>
                                  <w:t>: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76200" tIns="38100" rIns="762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BA491E" id="Text Box 23" o:spid="_x0000_s1038" type="#_x0000_t202" style="width:17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-1751808611"/>
                      </w:sdtPr>
                      <w:sdtContent>
                        <w:p w14:paraId="6399CA8C" w14:textId="77777777" w:rsidR="00330EBA" w:rsidRDefault="00330EBA" w:rsidP="00330EBA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Area</w:t>
                          </w:r>
                          <w:r>
                            <w:rPr>
                              <w:rStyle w:val="TAGTegn"/>
                            </w:rPr>
                            <w:t>: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  <w:r>
        <w:t xml:space="preserve">    </w:t>
      </w:r>
      <w:r>
        <w:rPr>
          <w:noProof/>
        </w:rPr>
        <mc:AlternateContent>
          <mc:Choice Requires="wps">
            <w:drawing>
              <wp:inline distT="0" distB="0" distL="0" distR="0" wp14:anchorId="2393CEAE" wp14:editId="472251C1">
                <wp:extent cx="2331720" cy="228600"/>
                <wp:effectExtent l="0" t="0" r="1905" b="0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228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1127514544"/>
                            </w:sdtPr>
                            <w:sdtContent>
                              <w:p w14:paraId="1DFC3B92" w14:textId="77777777" w:rsidR="00330EBA" w:rsidRDefault="00330EBA" w:rsidP="00330EBA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time periode</w:t>
                                </w:r>
                                <w:r>
                                  <w:rPr>
                                    <w:rStyle w:val="TAGTegn"/>
                                  </w:rPr>
                                  <w:t>: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76200" tIns="38100" rIns="762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93CEAE" id="Text Box 22" o:spid="_x0000_s1039" type="#_x0000_t202" style="width:183.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1127514544"/>
                      </w:sdtPr>
                      <w:sdtContent>
                        <w:p w14:paraId="1DFC3B92" w14:textId="77777777" w:rsidR="00330EBA" w:rsidRDefault="00330EBA" w:rsidP="00330EBA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time periode</w:t>
                          </w:r>
                          <w:r>
                            <w:rPr>
                              <w:rStyle w:val="TAGTegn"/>
                            </w:rPr>
                            <w:t>: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</w:p>
    <w:p w14:paraId="0F34314B" w14:textId="251DB076" w:rsidR="00330EBA" w:rsidRDefault="00330EBA" w:rsidP="00330EBA">
      <w:pPr>
        <w:pStyle w:val="Linebreak6p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786CA753" wp14:editId="422F214F">
                <wp:simplePos x="0" y="0"/>
                <wp:positionH relativeFrom="page">
                  <wp:posOffset>0</wp:posOffset>
                </wp:positionH>
                <wp:positionV relativeFrom="page">
                  <wp:posOffset>-1905</wp:posOffset>
                </wp:positionV>
                <wp:extent cx="152400" cy="1028700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861A4A" w14:textId="77777777" w:rsidR="00330EBA" w:rsidRDefault="00330EBA" w:rsidP="00330E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CA753" id="Rectangle 21" o:spid="_x0000_s1040" style="position:absolute;margin-left:0;margin-top:-.15pt;width:12pt;height:810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" fillcolor="#a16929 [3204]" stroked="f" strokeweight="1pt">
                <v:textbox>
                  <w:txbxContent>
                    <w:p w14:paraId="70861A4A" w14:textId="77777777" w:rsidR="00330EBA" w:rsidRDefault="00330EBA" w:rsidP="00330EBA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B5C0B3E" wp14:editId="4C9CFE84">
                <wp:simplePos x="0" y="0"/>
                <wp:positionH relativeFrom="column">
                  <wp:posOffset>0</wp:posOffset>
                </wp:positionH>
                <wp:positionV relativeFrom="paragraph">
                  <wp:posOffset>259080</wp:posOffset>
                </wp:positionV>
                <wp:extent cx="7010400" cy="7391400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7391400"/>
                          <a:chOff x="0" y="0"/>
                          <a:chExt cx="7010400" cy="7391400"/>
                        </a:xfrm>
                      </wpg:grpSpPr>
                      <wps:wsp>
                        <wps:cNvPr id="42" name="Rectangle 42"/>
                        <wps:cNvSpPr/>
                        <wps:spPr>
                          <a:xfrm>
                            <a:off x="0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AB894F" w14:textId="77777777" w:rsidR="00330EBA" w:rsidRDefault="00330EBA" w:rsidP="00330EBA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Cs w:val="28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 xml:space="preserve">CULTURAL/SOCIAL </w:t>
                              </w:r>
                            </w:p>
                            <w:p w14:paraId="46BF826D" w14:textId="77777777" w:rsidR="00330EBA" w:rsidRDefault="00330EBA" w:rsidP="00330EB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543300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FB6A90" w14:textId="77777777" w:rsidR="00330EBA" w:rsidRDefault="00330EBA" w:rsidP="00330EBA">
                              <w:pPr>
                                <w:jc w:val="center"/>
                              </w:pPr>
                              <w:r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GEOGRAPHIC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1430" y="3048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33DD6C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The behavior of the people in the area is _________________________________. </w:t>
                              </w:r>
                            </w:p>
                            <w:p w14:paraId="5BC23A2B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53E7DD4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The ___________ religion is _______________.</w:t>
                              </w:r>
                            </w:p>
                            <w:p w14:paraId="096E11AD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EA8BD4A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The people are treated ________________. Which means they have _____________ rights and protection. </w:t>
                              </w:r>
                            </w:p>
                            <w:p w14:paraId="0A729681" w14:textId="77777777" w:rsidR="00330EBA" w:rsidRDefault="00330EBA" w:rsidP="00330EBA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543300" y="3048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48570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Location (pgs. 4-5) ________________________</w:t>
                              </w:r>
                            </w:p>
                            <w:p w14:paraId="6D800AD4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42C4B7E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Climate (pgs 17-19) _______________________</w:t>
                              </w:r>
                            </w:p>
                            <w:p w14:paraId="125910F2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DEBC42A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Mountains (pgs 23-25) _____________________</w:t>
                              </w:r>
                            </w:p>
                            <w:p w14:paraId="58D17E8F" w14:textId="77777777" w:rsidR="00330EBA" w:rsidRDefault="00330EBA" w:rsidP="00330EBA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F1252A" w14:textId="77777777" w:rsidR="00330EBA" w:rsidRDefault="00330EBA" w:rsidP="00330EBA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0" y="37338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2BA7B4" w14:textId="77777777" w:rsidR="00330EBA" w:rsidRDefault="00330EBA" w:rsidP="00330EBA">
                              <w:pPr>
                                <w:jc w:val="center"/>
                              </w:pPr>
                              <w:r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POLITICAL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0" y="40386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CD9084" w14:textId="77777777" w:rsidR="00330EBA" w:rsidRDefault="00330EBA" w:rsidP="00330EBA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>The government is run by a ________________, made up of _____________________________.</w:t>
                              </w:r>
                            </w:p>
                            <w:p w14:paraId="5B2DCFA0" w14:textId="77777777" w:rsidR="00330EBA" w:rsidRDefault="00330EBA" w:rsidP="00330EBA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  <w:p w14:paraId="07830565" w14:textId="77777777" w:rsidR="00330EBA" w:rsidRDefault="00330EBA" w:rsidP="00330EBA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 xml:space="preserve">The elections are _______ and ____________. Those allowed to vote are ________________. </w:t>
                              </w:r>
                            </w:p>
                            <w:p w14:paraId="4872A61E" w14:textId="77777777" w:rsidR="00330EBA" w:rsidRDefault="00330EBA" w:rsidP="00330EBA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  <w:p w14:paraId="715BB01A" w14:textId="77777777" w:rsidR="00330EBA" w:rsidRDefault="00330EBA" w:rsidP="00330EBA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 xml:space="preserve">The international relations involve _______________, which are _______________. </w:t>
                              </w:r>
                            </w:p>
                          </w:txbxContent>
                        </wps:txbx>
                        <wps:bodyPr rot="0" spcFirstLastPara="0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543300" y="37338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7FC22A" w14:textId="77777777" w:rsidR="00330EBA" w:rsidRDefault="00330EBA" w:rsidP="00330EBA">
                              <w:pPr>
                                <w:jc w:val="center"/>
                              </w:pPr>
                              <w:r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ECONOMIC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543300" y="40386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48B4AC" w14:textId="77777777" w:rsidR="00330EBA" w:rsidRDefault="00330EBA" w:rsidP="00330EBA">
                              <w:pPr>
                                <w:spacing w:after="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>Money/Currency (pgs. 5-7) _________________</w:t>
                              </w:r>
                            </w:p>
                            <w:p w14:paraId="0D482E83" w14:textId="77777777" w:rsidR="00330EBA" w:rsidRDefault="00330EBA" w:rsidP="00330EBA">
                              <w:pPr>
                                <w:spacing w:after="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  <w:p w14:paraId="252D0D2A" w14:textId="77777777" w:rsidR="00330EBA" w:rsidRDefault="00330EBA" w:rsidP="00330EBA">
                              <w:pPr>
                                <w:spacing w:after="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>Jobs available (pgs. 7-9) __________________</w:t>
                              </w:r>
                            </w:p>
                            <w:p w14:paraId="4C5ED93A" w14:textId="77777777" w:rsidR="00330EBA" w:rsidRDefault="00330EBA" w:rsidP="00330EBA">
                              <w:pPr>
                                <w:spacing w:after="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  <w:p w14:paraId="6DC05F28" w14:textId="77777777" w:rsidR="00330EBA" w:rsidRDefault="00330EBA" w:rsidP="00330EBA">
                              <w:pPr>
                                <w:spacing w:after="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>International trading (pg 3-5) ______________</w:t>
                              </w:r>
                            </w:p>
                          </w:txbxContent>
                        </wps:txbx>
                        <wps:bodyPr rot="0" spcFirstLastPara="0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5C0B3E" id="Group 12" o:spid="_x0000_s1041" style="position:absolute;margin-left:0;margin-top:20.4pt;width:552pt;height:582pt;z-index:251658240;mso-position-horizontal-relative:text;mso-position-vertical-relative:text;mso-width-relative:margin;mso-height-relative:margin" coordsize="70104,73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">
                <v:rect id="Rectangle 42" o:spid="_x0000_s1042" style="position:absolute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" fillcolor="#dd5626 [3208]" stroked="f" strokeweight="1pt">
                  <v:textbox>
                    <w:txbxContent>
                      <w:p w14:paraId="63AB894F" w14:textId="77777777" w:rsidR="00330EBA" w:rsidRDefault="00330EBA" w:rsidP="00330EBA">
                        <w:pPr>
                          <w:jc w:val="center"/>
                          <w:rPr>
                            <w:rFonts w:cstheme="minorHAnsi"/>
                            <w:b/>
                            <w:szCs w:val="28"/>
                          </w:rPr>
                        </w:pPr>
                        <w:r>
                          <w:rPr>
                            <w:rFonts w:cstheme="minorHAnsi"/>
                            <w:b/>
                            <w:szCs w:val="28"/>
                          </w:rPr>
                          <w:t xml:space="preserve">CULTURAL/SOCIAL </w:t>
                        </w:r>
                      </w:p>
                      <w:p w14:paraId="46BF826D" w14:textId="77777777" w:rsidR="00330EBA" w:rsidRDefault="00330EBA" w:rsidP="00330EBA">
                        <w:pPr>
                          <w:jc w:val="center"/>
                        </w:pPr>
                      </w:p>
                    </w:txbxContent>
                  </v:textbox>
                </v:rect>
                <v:rect id="Rectangle 43" o:spid="_x0000_s1043" style="position:absolute;left:35433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" fillcolor="#469443 [3206]" stroked="f" strokeweight="1pt">
                  <v:textbox>
                    <w:txbxContent>
                      <w:p w14:paraId="3BFB6A90" w14:textId="77777777" w:rsidR="00330EBA" w:rsidRDefault="00330EBA" w:rsidP="00330EBA">
                        <w:pPr>
                          <w:jc w:val="center"/>
                        </w:pPr>
                        <w:r>
                          <w:rPr>
                            <w:rFonts w:cstheme="minorHAnsi"/>
                            <w:b/>
                            <w:szCs w:val="28"/>
                          </w:rPr>
                          <w:t>GEOGRAPHIC</w:t>
                        </w:r>
                      </w:p>
                    </w:txbxContent>
                  </v:textbox>
                </v:rect>
                <v:rect id="Rectangle 44" o:spid="_x0000_s1044" style="position:absolute;left:114;top:3048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" fillcolor="#f3f3f3 [3214]" stroked="f" strokeweight="1pt">
                  <v:textbox inset="6pt,6pt,6pt,6pt">
                    <w:txbxContent>
                      <w:p w14:paraId="3733DD6C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The behavior of the people in the area is _________________________________. </w:t>
                        </w:r>
                      </w:p>
                      <w:p w14:paraId="5BC23A2B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53E7DD4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The ___________ religion is _______________.</w:t>
                        </w:r>
                      </w:p>
                      <w:p w14:paraId="096E11AD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EA8BD4A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The people are treated ________________. Which means they have _____________ rights and protection. </w:t>
                        </w:r>
                      </w:p>
                      <w:p w14:paraId="0A729681" w14:textId="77777777" w:rsidR="00330EBA" w:rsidRDefault="00330EBA" w:rsidP="00330EBA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45" o:spid="_x0000_s1045" style="position:absolute;left:35433;top:3048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" fillcolor="#f3f3f3 [3214]" stroked="f" strokeweight="1pt">
                  <v:textbox inset="6pt,6pt,6pt,6pt">
                    <w:txbxContent>
                      <w:p w14:paraId="69048570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Location (pgs. 4-5) ________________________</w:t>
                        </w:r>
                      </w:p>
                      <w:p w14:paraId="6D800AD4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42C4B7E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Climate (pgs 17-19) _______________________</w:t>
                        </w:r>
                      </w:p>
                      <w:p w14:paraId="125910F2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DEBC42A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Mountains (pgs 23-25) _____________________</w:t>
                        </w:r>
                      </w:p>
                      <w:p w14:paraId="58D17E8F" w14:textId="77777777" w:rsidR="00330EBA" w:rsidRDefault="00330EBA" w:rsidP="00330EBA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F1252A" w14:textId="77777777" w:rsidR="00330EBA" w:rsidRDefault="00330EBA" w:rsidP="00330EBA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46" o:spid="_x0000_s1046" style="position:absolute;top:37338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" fillcolor="#a94198 [3205]" stroked="f" strokeweight="1pt">
                  <v:textbox>
                    <w:txbxContent>
                      <w:p w14:paraId="792BA7B4" w14:textId="77777777" w:rsidR="00330EBA" w:rsidRDefault="00330EBA" w:rsidP="00330EBA">
                        <w:pPr>
                          <w:jc w:val="center"/>
                        </w:pPr>
                        <w:r>
                          <w:rPr>
                            <w:rFonts w:cstheme="minorHAnsi"/>
                            <w:b/>
                            <w:szCs w:val="28"/>
                          </w:rPr>
                          <w:t>POLITICAL</w:t>
                        </w:r>
                      </w:p>
                    </w:txbxContent>
                  </v:textbox>
                </v:rect>
                <v:rect id="Rectangle 47" o:spid="_x0000_s1047" style="position:absolute;top:40386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" fillcolor="#f3f3f3 [3214]" stroked="f" strokeweight="1pt">
                  <v:textbox inset="6pt,6pt,6pt,6pt">
                    <w:txbxContent>
                      <w:p w14:paraId="1ACD9084" w14:textId="77777777" w:rsidR="00330EBA" w:rsidRDefault="00330EBA" w:rsidP="00330EBA">
                        <w:pPr>
                          <w:spacing w:after="0"/>
                          <w:ind w:left="12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>The government is run by a ________________, made up of _____________________________.</w:t>
                        </w:r>
                      </w:p>
                      <w:p w14:paraId="5B2DCFA0" w14:textId="77777777" w:rsidR="00330EBA" w:rsidRDefault="00330EBA" w:rsidP="00330EBA">
                        <w:pPr>
                          <w:spacing w:after="0"/>
                          <w:ind w:left="120"/>
                          <w:rPr>
                            <w:color w:val="000000" w:themeColor="text1"/>
                            <w:szCs w:val="24"/>
                          </w:rPr>
                        </w:pPr>
                      </w:p>
                      <w:p w14:paraId="07830565" w14:textId="77777777" w:rsidR="00330EBA" w:rsidRDefault="00330EBA" w:rsidP="00330EBA">
                        <w:pPr>
                          <w:spacing w:after="0"/>
                          <w:ind w:left="12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 xml:space="preserve">The elections are _______ and ____________. Those allowed to vote are ________________. </w:t>
                        </w:r>
                      </w:p>
                      <w:p w14:paraId="4872A61E" w14:textId="77777777" w:rsidR="00330EBA" w:rsidRDefault="00330EBA" w:rsidP="00330EBA">
                        <w:pPr>
                          <w:spacing w:after="0"/>
                          <w:ind w:left="120"/>
                          <w:rPr>
                            <w:color w:val="000000" w:themeColor="text1"/>
                            <w:szCs w:val="24"/>
                          </w:rPr>
                        </w:pPr>
                      </w:p>
                      <w:p w14:paraId="715BB01A" w14:textId="77777777" w:rsidR="00330EBA" w:rsidRDefault="00330EBA" w:rsidP="00330EBA">
                        <w:pPr>
                          <w:spacing w:after="0"/>
                          <w:ind w:left="12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 xml:space="preserve">The international relations involve _______________, which are _______________. </w:t>
                        </w:r>
                      </w:p>
                    </w:txbxContent>
                  </v:textbox>
                </v:rect>
                <v:rect id="Rectangle 48" o:spid="_x0000_s1048" style="position:absolute;left:35433;top:37338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" fillcolor="#a16929 [3204]" stroked="f" strokeweight="1pt">
                  <v:textbox>
                    <w:txbxContent>
                      <w:p w14:paraId="657FC22A" w14:textId="77777777" w:rsidR="00330EBA" w:rsidRDefault="00330EBA" w:rsidP="00330EBA">
                        <w:pPr>
                          <w:jc w:val="center"/>
                        </w:pPr>
                        <w:r>
                          <w:rPr>
                            <w:rFonts w:cstheme="minorHAnsi"/>
                            <w:b/>
                            <w:szCs w:val="28"/>
                          </w:rPr>
                          <w:t>ECONOMIC</w:t>
                        </w:r>
                      </w:p>
                    </w:txbxContent>
                  </v:textbox>
                </v:rect>
                <v:rect id="Rectangle 49" o:spid="_x0000_s1049" style="position:absolute;left:35433;top:40386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" fillcolor="#f3f3f3 [3214]" stroked="f" strokeweight="1pt">
                  <v:textbox inset="6pt,6pt,6pt,6pt">
                    <w:txbxContent>
                      <w:p w14:paraId="7148B4AC" w14:textId="77777777" w:rsidR="00330EBA" w:rsidRDefault="00330EBA" w:rsidP="00330EBA">
                        <w:pPr>
                          <w:spacing w:after="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>Money/Currency (pgs. 5-7) _________________</w:t>
                        </w:r>
                      </w:p>
                      <w:p w14:paraId="0D482E83" w14:textId="77777777" w:rsidR="00330EBA" w:rsidRDefault="00330EBA" w:rsidP="00330EBA">
                        <w:pPr>
                          <w:spacing w:after="0"/>
                          <w:rPr>
                            <w:color w:val="000000" w:themeColor="text1"/>
                            <w:szCs w:val="24"/>
                          </w:rPr>
                        </w:pPr>
                      </w:p>
                      <w:p w14:paraId="252D0D2A" w14:textId="77777777" w:rsidR="00330EBA" w:rsidRDefault="00330EBA" w:rsidP="00330EBA">
                        <w:pPr>
                          <w:spacing w:after="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>Jobs available (pgs. 7-9) __________________</w:t>
                        </w:r>
                      </w:p>
                      <w:p w14:paraId="4C5ED93A" w14:textId="77777777" w:rsidR="00330EBA" w:rsidRDefault="00330EBA" w:rsidP="00330EBA">
                        <w:pPr>
                          <w:spacing w:after="0"/>
                          <w:rPr>
                            <w:color w:val="000000" w:themeColor="text1"/>
                            <w:szCs w:val="24"/>
                          </w:rPr>
                        </w:pPr>
                      </w:p>
                      <w:p w14:paraId="6DC05F28" w14:textId="77777777" w:rsidR="00330EBA" w:rsidRDefault="00330EBA" w:rsidP="00330EBA">
                        <w:pPr>
                          <w:spacing w:after="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color w:val="000000" w:themeColor="text1"/>
                            <w:szCs w:val="24"/>
                          </w:rPr>
                          <w:t>International trading (pg 3-5) ______________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053B3FB" w14:textId="77777777" w:rsidR="00330EBA" w:rsidRDefault="00330EBA" w:rsidP="00330EBA">
      <w:pPr>
        <w:pStyle w:val="Linebreak6pt"/>
      </w:pPr>
    </w:p>
    <w:p w14:paraId="4F5442C2" w14:textId="72B9B8B7" w:rsidR="00DF0209" w:rsidRDefault="00DF0209" w:rsidP="00330EBA">
      <w:pPr>
        <w:spacing w:after="0"/>
      </w:pPr>
    </w:p>
    <w:p w14:paraId="70068E88" w14:textId="03F85590" w:rsidR="00DF0209" w:rsidRPr="00C436BB" w:rsidRDefault="00DF0209" w:rsidP="00C436BB"/>
    <w:sectPr w:rsidR="00DF0209" w:rsidRPr="00C436BB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F2181" w14:textId="77777777" w:rsidR="006E63B5" w:rsidRDefault="006E63B5" w:rsidP="00E46F9D">
      <w:pPr>
        <w:spacing w:after="0"/>
      </w:pPr>
      <w:r>
        <w:separator/>
      </w:r>
    </w:p>
  </w:endnote>
  <w:endnote w:type="continuationSeparator" w:id="0">
    <w:p w14:paraId="08321B53" w14:textId="77777777" w:rsidR="006E63B5" w:rsidRDefault="006E63B5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7BFAE" w14:textId="11C5019B" w:rsidR="008732E9" w:rsidRDefault="00EF5EAE" w:rsidP="00192FC0">
    <w:pPr>
      <w:pStyle w:val="Footer"/>
      <w:tabs>
        <w:tab w:val="clear" w:pos="4680"/>
        <w:tab w:val="clear" w:pos="9360"/>
        <w:tab w:val="right" w:pos="11040"/>
      </w:tabs>
    </w:pPr>
    <w:r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6FCBF4A6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80365"/>
          <wp:effectExtent l="0" t="0" r="2540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4C98">
      <w:rPr>
        <w:noProof/>
      </w:rPr>
      <w:drawing>
        <wp:anchor distT="0" distB="0" distL="114300" distR="114300" simplePos="0" relativeHeight="251703808" behindDoc="0" locked="0" layoutInCell="1" allowOverlap="1" wp14:anchorId="2BE08EF1" wp14:editId="5FDD7AA1">
          <wp:simplePos x="0" y="0"/>
          <wp:positionH relativeFrom="column">
            <wp:posOffset>5396437</wp:posOffset>
          </wp:positionH>
          <wp:positionV relativeFrom="paragraph">
            <wp:posOffset>184670</wp:posOffset>
          </wp:positionV>
          <wp:extent cx="371925" cy="395605"/>
          <wp:effectExtent l="0" t="0" r="9525" b="444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92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7E6F">
      <w:rPr>
        <w:noProof/>
      </w:rPr>
      <w:drawing>
        <wp:anchor distT="0" distB="0" distL="114300" distR="114300" simplePos="0" relativeHeight="251576831" behindDoc="0" locked="0" layoutInCell="1" allowOverlap="1" wp14:anchorId="2D4C51D3" wp14:editId="651C770A">
          <wp:simplePos x="0" y="0"/>
          <wp:positionH relativeFrom="column">
            <wp:posOffset>0</wp:posOffset>
          </wp:positionH>
          <wp:positionV relativeFrom="paragraph">
            <wp:posOffset>94615</wp:posOffset>
          </wp:positionV>
          <wp:extent cx="1692650" cy="465571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650" cy="46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31FB7F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a16929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FDC6B" w14:textId="77777777" w:rsidR="006E63B5" w:rsidRDefault="006E63B5" w:rsidP="00E46F9D">
      <w:pPr>
        <w:spacing w:after="0"/>
      </w:pPr>
      <w:r>
        <w:separator/>
      </w:r>
    </w:p>
  </w:footnote>
  <w:footnote w:type="continuationSeparator" w:id="0">
    <w:p w14:paraId="0AAA5157" w14:textId="77777777" w:rsidR="006E63B5" w:rsidRDefault="006E63B5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5DAE1" w14:textId="301D39B8" w:rsidR="00E46F9D" w:rsidRPr="00E46F9D" w:rsidRDefault="00C82862">
    <w:pPr>
      <w:pStyle w:val="Header"/>
      <w:rPr>
        <w:lang w:val="nb-NO"/>
      </w:rPr>
    </w:pPr>
    <w:r>
      <w:rPr>
        <w:noProof/>
        <w:lang w:val="nb-NO"/>
      </w:rPr>
      <w:drawing>
        <wp:anchor distT="0" distB="0" distL="114300" distR="114300" simplePos="0" relativeHeight="251704832" behindDoc="0" locked="0" layoutInCell="1" allowOverlap="1" wp14:anchorId="70D1F238" wp14:editId="1A39B45A">
          <wp:simplePos x="0" y="0"/>
          <wp:positionH relativeFrom="column">
            <wp:posOffset>3886200</wp:posOffset>
          </wp:positionH>
          <wp:positionV relativeFrom="paragraph">
            <wp:posOffset>-152400</wp:posOffset>
          </wp:positionV>
          <wp:extent cx="3558540" cy="1402080"/>
          <wp:effectExtent l="0" t="0" r="3810" b="762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8540" cy="1402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E00C01"/>
    <w:multiLevelType w:val="multilevel"/>
    <w:tmpl w:val="41F6F992"/>
    <w:lvl w:ilvl="0">
      <w:numFmt w:val="bullet"/>
      <w:lvlText w:val=""/>
      <w:lvlJc w:val="left"/>
      <w:pPr>
        <w:ind w:left="120" w:hanging="12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40" w:hanging="120"/>
      </w:pPr>
      <w:rPr>
        <w:rFonts w:ascii="Wingdings" w:hAnsi="Wingdings" w:hint="default"/>
      </w:rPr>
    </w:lvl>
    <w:lvl w:ilvl="2">
      <w:start w:val="1"/>
      <w:numFmt w:val="bullet"/>
      <w:lvlText w:val=""/>
      <w:lvlJc w:val="left"/>
      <w:pPr>
        <w:ind w:left="360" w:hanging="12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5FF20B20"/>
    <w:multiLevelType w:val="multilevel"/>
    <w:tmpl w:val="41F6F992"/>
    <w:lvl w:ilvl="0">
      <w:numFmt w:val="bullet"/>
      <w:lvlText w:val=""/>
      <w:lvlJc w:val="left"/>
      <w:pPr>
        <w:ind w:left="120" w:hanging="12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40" w:hanging="120"/>
      </w:pPr>
      <w:rPr>
        <w:rFonts w:ascii="Wingdings" w:hAnsi="Wingdings" w:hint="default"/>
      </w:rPr>
    </w:lvl>
    <w:lvl w:ilvl="2">
      <w:start w:val="1"/>
      <w:numFmt w:val="bullet"/>
      <w:lvlText w:val=""/>
      <w:lvlJc w:val="left"/>
      <w:pPr>
        <w:ind w:left="360" w:hanging="12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65984505"/>
    <w:multiLevelType w:val="hybridMultilevel"/>
    <w:tmpl w:val="40E88E6E"/>
    <w:lvl w:ilvl="0" w:tplc="AB2E91B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11F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70ED"/>
    <w:rsid w:val="001B3ADF"/>
    <w:rsid w:val="001B4A54"/>
    <w:rsid w:val="001C5710"/>
    <w:rsid w:val="001D74A4"/>
    <w:rsid w:val="001F20ED"/>
    <w:rsid w:val="00202091"/>
    <w:rsid w:val="00224F34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B4AB6"/>
    <w:rsid w:val="002C7791"/>
    <w:rsid w:val="002D063E"/>
    <w:rsid w:val="002D6270"/>
    <w:rsid w:val="002E6DA3"/>
    <w:rsid w:val="002F2CA2"/>
    <w:rsid w:val="002F6384"/>
    <w:rsid w:val="003013A8"/>
    <w:rsid w:val="00313744"/>
    <w:rsid w:val="00313D2F"/>
    <w:rsid w:val="00316F67"/>
    <w:rsid w:val="0032359B"/>
    <w:rsid w:val="00323EE7"/>
    <w:rsid w:val="00323EF9"/>
    <w:rsid w:val="003304F4"/>
    <w:rsid w:val="00330EBA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1022D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0827"/>
    <w:rsid w:val="006A4D54"/>
    <w:rsid w:val="006A6817"/>
    <w:rsid w:val="006A735A"/>
    <w:rsid w:val="006B5C47"/>
    <w:rsid w:val="006C2F5D"/>
    <w:rsid w:val="006C6897"/>
    <w:rsid w:val="006E63B5"/>
    <w:rsid w:val="007136BD"/>
    <w:rsid w:val="0072307D"/>
    <w:rsid w:val="00732BD9"/>
    <w:rsid w:val="00741F15"/>
    <w:rsid w:val="00750A85"/>
    <w:rsid w:val="00751A5B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8730B"/>
    <w:rsid w:val="008928EE"/>
    <w:rsid w:val="00894A6F"/>
    <w:rsid w:val="008A3A9B"/>
    <w:rsid w:val="008A6AAB"/>
    <w:rsid w:val="008C4B3A"/>
    <w:rsid w:val="008D6515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5EF6"/>
    <w:rsid w:val="0096685B"/>
    <w:rsid w:val="00985CF0"/>
    <w:rsid w:val="0099642A"/>
    <w:rsid w:val="009A4198"/>
    <w:rsid w:val="009B32A1"/>
    <w:rsid w:val="009C05F3"/>
    <w:rsid w:val="009C5126"/>
    <w:rsid w:val="009C6572"/>
    <w:rsid w:val="009C745F"/>
    <w:rsid w:val="009E0596"/>
    <w:rsid w:val="009E0D00"/>
    <w:rsid w:val="009E33AB"/>
    <w:rsid w:val="009F2614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4C98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2862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7265"/>
    <w:rsid w:val="00CE096B"/>
    <w:rsid w:val="00CE542F"/>
    <w:rsid w:val="00CE6880"/>
    <w:rsid w:val="00CF0A26"/>
    <w:rsid w:val="00D0708E"/>
    <w:rsid w:val="00D07FB3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C0535"/>
    <w:rsid w:val="00DE134F"/>
    <w:rsid w:val="00DF0209"/>
    <w:rsid w:val="00DF0C7C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EF5EAE"/>
    <w:rsid w:val="00F005BB"/>
    <w:rsid w:val="00F026B8"/>
    <w:rsid w:val="00F04256"/>
    <w:rsid w:val="00F1518B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A760E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E810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16929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A16929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A16929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A16929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A16929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A16929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A16929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A16929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A16929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A16929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A16929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0209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Custom 15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A16929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</Template>
  <TotalTime>0</TotalTime>
  <Pages>2</Pages>
  <Words>40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2021-03-07T17:47:00Z</dcterms:created>
  <dcterms:modified xsi:type="dcterms:W3CDTF">2021-03-07T17:48:00Z</dcterms:modified>
</cp:coreProperties>
</file>