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CDBF" w14:textId="5C319CCF" w:rsidR="001928ED" w:rsidRPr="001928ED" w:rsidRDefault="001928ED" w:rsidP="0079459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1" layoutInCell="1" allowOverlap="1" wp14:anchorId="19CDE6C5" wp14:editId="7AE1ADEB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" fillcolor="#1d7ebe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195F37" w:rsidRPr="00195F37">
        <w:rPr>
          <w:noProof/>
        </w:rPr>
        <w:t>ELEMENTS OF NONFICTION SCAVENGER HUNT</w:t>
      </w:r>
    </w:p>
    <w:p w14:paraId="51351118" w14:textId="5D3286C1" w:rsidR="004B6602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1CE86775" wp14:editId="3BB4BCBF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3CDC6A" w14:textId="77777777" w:rsidR="007136BD" w:rsidRPr="00B46B45" w:rsidRDefault="00B46B45" w:rsidP="005722F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E86775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" fillcolor="#d9d9d8 [3215]" stroked="f" strokeweight=".5pt">
                <v:textbox inset="6pt,3pt,6pt,3pt">
                  <w:txbxContent>
                    <w:p w14:paraId="7B3CDC6A" w14:textId="77777777" w:rsidR="007136BD" w:rsidRPr="00B46B45" w:rsidRDefault="00B46B45" w:rsidP="005722F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NAME: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DDB788" w14:textId="1A06EC5E" w:rsidR="00323EF9" w:rsidRPr="001C5710" w:rsidRDefault="00323EF9" w:rsidP="00323EF9">
      <w:pPr>
        <w:pStyle w:val="Linebreak6pt"/>
      </w:pPr>
    </w:p>
    <w:p w14:paraId="03D6D93E" w14:textId="7D197613" w:rsidR="009C5126" w:rsidRPr="00143779" w:rsidRDefault="00195F37" w:rsidP="004C46E0">
      <w:pPr>
        <w:pStyle w:val="Description"/>
        <w:framePr w:wrap="notBeside"/>
        <w:jc w:val="both"/>
      </w:pPr>
      <w:r w:rsidRPr="00195F37">
        <w:t>Find these elements of nonfiction, recording the page where you find each element.</w:t>
      </w:r>
    </w:p>
    <w:p w14:paraId="3C701205" w14:textId="451A591F" w:rsidR="00390305" w:rsidRPr="00390305" w:rsidRDefault="00390305" w:rsidP="00390305">
      <w:pPr>
        <w:pStyle w:val="Linebreak6pt"/>
      </w:pPr>
    </w:p>
    <w:p w14:paraId="4EF350D6" w14:textId="385572BB" w:rsidR="00C436BB" w:rsidRDefault="00C436BB" w:rsidP="00C436BB"/>
    <w:p w14:paraId="6950435E" w14:textId="33DB1805" w:rsidR="00195F37" w:rsidRDefault="00030A1D" w:rsidP="00C436BB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735545A" wp14:editId="7EF9A434">
                <wp:simplePos x="0" y="0"/>
                <wp:positionH relativeFrom="column">
                  <wp:posOffset>13283</wp:posOffset>
                </wp:positionH>
                <wp:positionV relativeFrom="paragraph">
                  <wp:posOffset>131771</wp:posOffset>
                </wp:positionV>
                <wp:extent cx="6998515" cy="6925112"/>
                <wp:effectExtent l="0" t="0" r="0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8515" cy="6925112"/>
                          <a:chOff x="0" y="0"/>
                          <a:chExt cx="6998515" cy="6925112"/>
                        </a:xfrm>
                      </wpg:grpSpPr>
                      <wps:wsp>
                        <wps:cNvPr id="228" name="Straight Connector 228"/>
                        <wps:cNvCnPr/>
                        <wps:spPr>
                          <a:xfrm>
                            <a:off x="3489820" y="1367406"/>
                            <a:ext cx="17318" cy="4187536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6" name="Straight Connector 256"/>
                        <wps:cNvCnPr/>
                        <wps:spPr>
                          <a:xfrm>
                            <a:off x="2055302" y="1820411"/>
                            <a:ext cx="2877820" cy="327660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7" name="Straight Connector 257"/>
                        <wps:cNvCnPr/>
                        <wps:spPr>
                          <a:xfrm rot="5400000">
                            <a:off x="1852946" y="2020728"/>
                            <a:ext cx="3274060" cy="287972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53006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71E54B" w14:textId="77777777" w:rsidR="001C746E" w:rsidRDefault="001C746E" w:rsidP="001C746E">
                              <w:pPr>
                                <w:spacing w:before="2"/>
                                <w:rPr>
                                  <w:sz w:val="15"/>
                                </w:rPr>
                              </w:pPr>
                            </w:p>
                            <w:p w14:paraId="2C761390" w14:textId="77777777" w:rsidR="001C746E" w:rsidRDefault="001C746E" w:rsidP="001C746E">
                              <w:pPr>
                                <w:spacing w:line="609" w:lineRule="auto"/>
                                <w:ind w:left="130" w:right="242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Title: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>Glossary:</w:t>
                              </w:r>
                              <w:r>
                                <w:rPr>
                                  <w:rFonts w:ascii="Calibri"/>
                                  <w:spacing w:val="-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Index: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424418" y="0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114A97" w14:textId="77777777" w:rsidR="001C746E" w:rsidRDefault="001C746E" w:rsidP="001C746E">
                              <w:pPr>
                                <w:ind w:left="130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Headings:</w:t>
                              </w:r>
                            </w:p>
                            <w:p w14:paraId="12675D12" w14:textId="77777777" w:rsidR="001C746E" w:rsidRDefault="001C746E" w:rsidP="001C746E">
                              <w:pPr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226A49B1" w14:textId="77777777" w:rsidR="001C746E" w:rsidRDefault="001C746E" w:rsidP="001C746E">
                              <w:pPr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6299D015" w14:textId="77777777" w:rsidR="001C746E" w:rsidRDefault="001C746E" w:rsidP="001C746E">
                              <w:pPr>
                                <w:spacing w:before="10"/>
                                <w:rPr>
                                  <w:rFonts w:ascii="Calibri"/>
                                  <w:sz w:val="14"/>
                                </w:rPr>
                              </w:pPr>
                            </w:p>
                            <w:p w14:paraId="41D0AC17" w14:textId="77777777" w:rsidR="001C746E" w:rsidRDefault="001C746E" w:rsidP="001C746E">
                              <w:pPr>
                                <w:ind w:left="130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Table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Contents: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932726" y="444617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61D25B" w14:textId="77777777" w:rsidR="001C746E" w:rsidRDefault="001C746E" w:rsidP="001C746E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2C08208B" w14:textId="77777777" w:rsidR="001C746E" w:rsidRDefault="001C746E" w:rsidP="001C746E">
                              <w:pPr>
                                <w:spacing w:line="609" w:lineRule="auto"/>
                                <w:ind w:left="129" w:right="2365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Pictures: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>Diagrams:</w:t>
                              </w:r>
                              <w:r>
                                <w:rPr>
                                  <w:rFonts w:ascii="Calibri"/>
                                  <w:spacing w:val="-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Captions: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092118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87D357" w14:textId="77777777" w:rsidR="001C746E" w:rsidRDefault="001C746E" w:rsidP="001C746E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08422709" w14:textId="77777777" w:rsidR="001C746E" w:rsidRDefault="001C746E" w:rsidP="001C746E">
                              <w:pPr>
                                <w:spacing w:line="609" w:lineRule="auto"/>
                                <w:ind w:left="130" w:right="2538"/>
                                <w:jc w:val="both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Tables: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Charts: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>Graphs: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499919" y="5553512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DB1B5E" w14:textId="77777777" w:rsidR="001C746E" w:rsidRDefault="001C746E" w:rsidP="001C746E">
                              <w:pPr>
                                <w:spacing w:before="4"/>
                                <w:rPr>
                                  <w:sz w:val="15"/>
                                </w:rPr>
                              </w:pPr>
                            </w:p>
                            <w:p w14:paraId="5AB5DA56" w14:textId="77777777" w:rsidR="001C746E" w:rsidRDefault="001C746E" w:rsidP="001C746E">
                              <w:pPr>
                                <w:spacing w:line="609" w:lineRule="auto"/>
                                <w:ind w:left="130" w:right="2352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>Timelines:</w:t>
                              </w:r>
                              <w:r>
                                <w:rPr>
                                  <w:rFonts w:ascii="Calibri"/>
                                  <w:spacing w:val="-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Maps: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Websites: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941115" y="5092118"/>
                            <a:ext cx="2057400" cy="1371600"/>
                          </a:xfrm>
                          <a:prstGeom prst="rect">
                            <a:avLst/>
                          </a:prstGeom>
                          <a:solidFill>
                            <a:srgbClr val="D9D9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44119B" w14:textId="77777777" w:rsidR="001C746E" w:rsidRDefault="001C746E" w:rsidP="001C746E">
                              <w:pPr>
                                <w:spacing w:line="612" w:lineRule="auto"/>
                                <w:ind w:left="129" w:right="2340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Bold type:</w:t>
                              </w:r>
                              <w:r>
                                <w:rPr>
                                  <w:rFonts w:ascii="Calibri"/>
                                  <w:spacing w:val="-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8"/>
                                </w:rPr>
                                <w:t>Italic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type:</w:t>
                              </w:r>
                            </w:p>
                            <w:p w14:paraId="0B6445B9" w14:textId="77777777" w:rsidR="001C746E" w:rsidRDefault="001C746E" w:rsidP="001C746E">
                              <w:pPr>
                                <w:spacing w:line="215" w:lineRule="exact"/>
                                <w:ind w:left="12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Underlined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type: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34" name="Oval 34"/>
                        <wps:cNvSpPr/>
                        <wps:spPr>
                          <a:xfrm>
                            <a:off x="2457974" y="2424419"/>
                            <a:ext cx="2057400" cy="205740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AD0467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Elements</w:t>
                              </w:r>
                            </w:p>
                            <w:p w14:paraId="208EEB91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Of</w:t>
                              </w:r>
                            </w:p>
                            <w:p w14:paraId="25EFCECD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Nonfiction</w:t>
                              </w:r>
                            </w:p>
                            <w:p w14:paraId="7BDD5FFE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Scavenger</w:t>
                              </w:r>
                            </w:p>
                            <w:p w14:paraId="76B88516" w14:textId="77777777" w:rsidR="001D76AE" w:rsidRPr="00DD6476" w:rsidRDefault="001D76AE" w:rsidP="001D76A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D6476">
                                <w:rPr>
                                  <w:b/>
                                </w:rPr>
                                <w:t>Hunt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35545A" id="Group 3" o:spid="_x0000_s1028" style="position:absolute;margin-left:1.05pt;margin-top:10.4pt;width:551.05pt;height:545.3pt;z-index:251673600;mso-position-horizontal-relative:text;mso-position-vertical-relative:text" coordsize="69985,69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">
                <v:line id="Straight Connector 228" o:spid="_x0000_s1029" style="position:absolute;visibility:visible;mso-wrap-style:square" from="34898,13674" to="35071,55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" strokecolor="#1d7ebe [3204]" strokeweight="1pt">
                  <v:stroke joinstyle="miter"/>
                </v:line>
                <v:line id="Straight Connector 256" o:spid="_x0000_s1030" style="position:absolute;visibility:visible;mso-wrap-style:square" from="20553,18204" to="49331,50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" strokecolor="#1d7ebe [3204]" strokeweight="1pt">
                  <v:stroke joinstyle="miter"/>
                </v:line>
                <v:line id="Straight Connector 257" o:spid="_x0000_s1031" style="position:absolute;rotation:90;visibility:visible;mso-wrap-style:square" from="18529,20207" to="51270,49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" strokecolor="#1d7ebe [3204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2" type="#_x0000_t202" style="position:absolute;top:4530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" fillcolor="#d9d9d7" stroked="f">
                  <v:textbox inset="0,0,0,0">
                    <w:txbxContent>
                      <w:p w14:paraId="0071E54B" w14:textId="77777777" w:rsidR="001C746E" w:rsidRDefault="001C746E" w:rsidP="001C746E">
                        <w:pPr>
                          <w:spacing w:before="2"/>
                          <w:rPr>
                            <w:sz w:val="15"/>
                          </w:rPr>
                        </w:pPr>
                      </w:p>
                      <w:p w14:paraId="2C761390" w14:textId="77777777" w:rsidR="001C746E" w:rsidRDefault="001C746E" w:rsidP="001C746E">
                        <w:pPr>
                          <w:spacing w:line="609" w:lineRule="auto"/>
                          <w:ind w:left="130" w:right="242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Title: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>Glossary:</w:t>
                        </w:r>
                        <w:r>
                          <w:rPr>
                            <w:rFonts w:ascii="Calibri"/>
                            <w:spacing w:val="-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Index:</w:t>
                        </w:r>
                      </w:p>
                    </w:txbxContent>
                  </v:textbox>
                </v:shape>
                <v:shape id="Text Box 4" o:spid="_x0000_s1033" type="#_x0000_t202" style="position:absolute;left:24244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" fillcolor="#d9d9d7" stroked="f">
                  <v:textbox inset="0,0,0,0">
                    <w:txbxContent>
                      <w:p w14:paraId="60114A97" w14:textId="77777777" w:rsidR="001C746E" w:rsidRDefault="001C746E" w:rsidP="001C746E">
                        <w:pPr>
                          <w:ind w:left="130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Headings:</w:t>
                        </w:r>
                      </w:p>
                      <w:p w14:paraId="12675D12" w14:textId="77777777" w:rsidR="001C746E" w:rsidRDefault="001C746E" w:rsidP="001C746E">
                        <w:pPr>
                          <w:rPr>
                            <w:rFonts w:ascii="Calibri"/>
                            <w:sz w:val="18"/>
                          </w:rPr>
                        </w:pPr>
                      </w:p>
                      <w:p w14:paraId="226A49B1" w14:textId="77777777" w:rsidR="001C746E" w:rsidRDefault="001C746E" w:rsidP="001C746E">
                        <w:pPr>
                          <w:rPr>
                            <w:rFonts w:ascii="Calibri"/>
                            <w:sz w:val="18"/>
                          </w:rPr>
                        </w:pPr>
                      </w:p>
                      <w:p w14:paraId="6299D015" w14:textId="77777777" w:rsidR="001C746E" w:rsidRDefault="001C746E" w:rsidP="001C746E">
                        <w:pPr>
                          <w:spacing w:before="10"/>
                          <w:rPr>
                            <w:rFonts w:ascii="Calibri"/>
                            <w:sz w:val="14"/>
                          </w:rPr>
                        </w:pPr>
                      </w:p>
                      <w:p w14:paraId="41D0AC17" w14:textId="77777777" w:rsidR="001C746E" w:rsidRDefault="001C746E" w:rsidP="001C746E">
                        <w:pPr>
                          <w:ind w:left="130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Table</w:t>
                        </w:r>
                        <w:r>
                          <w:rPr>
                            <w:rFonts w:ascii="Calibri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of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Contents:</w:t>
                        </w:r>
                      </w:p>
                    </w:txbxContent>
                  </v:textbox>
                </v:shape>
                <v:shape id="Text Box 6" o:spid="_x0000_s1034" type="#_x0000_t202" style="position:absolute;left:49327;top:4446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" fillcolor="#d9d9d7" stroked="f">
                  <v:textbox inset="0,0,0,0">
                    <w:txbxContent>
                      <w:p w14:paraId="6D61D25B" w14:textId="77777777" w:rsidR="001C746E" w:rsidRDefault="001C746E" w:rsidP="001C746E">
                        <w:pPr>
                          <w:rPr>
                            <w:sz w:val="18"/>
                          </w:rPr>
                        </w:pPr>
                      </w:p>
                      <w:p w14:paraId="2C08208B" w14:textId="77777777" w:rsidR="001C746E" w:rsidRDefault="001C746E" w:rsidP="001C746E">
                        <w:pPr>
                          <w:spacing w:line="609" w:lineRule="auto"/>
                          <w:ind w:left="129" w:right="2365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Pictures: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>Diagrams:</w:t>
                        </w:r>
                        <w:r>
                          <w:rPr>
                            <w:rFonts w:ascii="Calibri"/>
                            <w:spacing w:val="-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Captions:</w:t>
                        </w:r>
                      </w:p>
                    </w:txbxContent>
                  </v:textbox>
                </v:shape>
                <v:shape id="Text Box 7" o:spid="_x0000_s1035" type="#_x0000_t202" style="position:absolute;top:50921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" fillcolor="#d9d9d7" stroked="f">
                  <v:textbox inset="0,0,0,0">
                    <w:txbxContent>
                      <w:p w14:paraId="0487D357" w14:textId="77777777" w:rsidR="001C746E" w:rsidRDefault="001C746E" w:rsidP="001C746E">
                        <w:pPr>
                          <w:rPr>
                            <w:sz w:val="18"/>
                          </w:rPr>
                        </w:pPr>
                      </w:p>
                      <w:p w14:paraId="08422709" w14:textId="77777777" w:rsidR="001C746E" w:rsidRDefault="001C746E" w:rsidP="001C746E">
                        <w:pPr>
                          <w:spacing w:line="609" w:lineRule="auto"/>
                          <w:ind w:left="130" w:right="2538"/>
                          <w:jc w:val="both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Tables: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Charts: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>Graphs:</w:t>
                        </w:r>
                      </w:p>
                    </w:txbxContent>
                  </v:textbox>
                </v:shape>
                <v:shape id="Text Box 9" o:spid="_x0000_s1036" type="#_x0000_t202" style="position:absolute;left:24999;top:55535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" fillcolor="#d9d9d7" stroked="f">
                  <v:textbox inset="0,0,0,0">
                    <w:txbxContent>
                      <w:p w14:paraId="72DB1B5E" w14:textId="77777777" w:rsidR="001C746E" w:rsidRDefault="001C746E" w:rsidP="001C746E">
                        <w:pPr>
                          <w:spacing w:before="4"/>
                          <w:rPr>
                            <w:sz w:val="15"/>
                          </w:rPr>
                        </w:pPr>
                      </w:p>
                      <w:p w14:paraId="5AB5DA56" w14:textId="77777777" w:rsidR="001C746E" w:rsidRDefault="001C746E" w:rsidP="001C746E">
                        <w:pPr>
                          <w:spacing w:line="609" w:lineRule="auto"/>
                          <w:ind w:left="130" w:right="2352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>Timelines:</w:t>
                        </w:r>
                        <w:r>
                          <w:rPr>
                            <w:rFonts w:ascii="Calibri"/>
                            <w:spacing w:val="-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Maps: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Websites:</w:t>
                        </w:r>
                      </w:p>
                    </w:txbxContent>
                  </v:textbox>
                </v:shape>
                <v:shape id="Text Box 8" o:spid="_x0000_s1037" type="#_x0000_t202" style="position:absolute;left:49411;top:50921;width:20574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" fillcolor="#d9d9d7" stroked="f">
                  <v:textbox inset="0,0,0,0">
                    <w:txbxContent>
                      <w:p w14:paraId="6144119B" w14:textId="77777777" w:rsidR="001C746E" w:rsidRDefault="001C746E" w:rsidP="001C746E">
                        <w:pPr>
                          <w:spacing w:line="612" w:lineRule="auto"/>
                          <w:ind w:left="129" w:right="2340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Bold type:</w:t>
                        </w:r>
                        <w:r>
                          <w:rPr>
                            <w:rFonts w:ascii="Calibri"/>
                            <w:spacing w:val="-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"/>
                            <w:sz w:val="18"/>
                          </w:rPr>
                          <w:t>Italic</w:t>
                        </w:r>
                        <w:r>
                          <w:rPr>
                            <w:rFonts w:ascii="Calibri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type:</w:t>
                        </w:r>
                      </w:p>
                      <w:p w14:paraId="0B6445B9" w14:textId="77777777" w:rsidR="001C746E" w:rsidRDefault="001C746E" w:rsidP="001C746E">
                        <w:pPr>
                          <w:spacing w:line="215" w:lineRule="exact"/>
                          <w:ind w:left="12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Underlined</w:t>
                        </w:r>
                        <w:r>
                          <w:rPr>
                            <w:rFonts w:ascii="Calibri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type:</w:t>
                        </w:r>
                      </w:p>
                    </w:txbxContent>
                  </v:textbox>
                </v:shape>
                <v:oval id="Oval 34" o:spid="_x0000_s1038" style="position:absolute;left:24579;top:24244;width:20574;height:20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" fillcolor="#1d7ebe [3204]" stroked="f" strokeweight="1pt">
                  <v:stroke joinstyle="miter"/>
                  <v:textbox>
                    <w:txbxContent>
                      <w:p w14:paraId="78AD0467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Elements</w:t>
                        </w:r>
                      </w:p>
                      <w:p w14:paraId="208EEB91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Of</w:t>
                        </w:r>
                      </w:p>
                      <w:p w14:paraId="25EFCECD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Nonfiction</w:t>
                        </w:r>
                      </w:p>
                      <w:p w14:paraId="7BDD5FFE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Scavenger</w:t>
                        </w:r>
                      </w:p>
                      <w:p w14:paraId="76B88516" w14:textId="77777777" w:rsidR="001D76AE" w:rsidRPr="00DD6476" w:rsidRDefault="001D76AE" w:rsidP="001D76AE">
                        <w:pPr>
                          <w:jc w:val="center"/>
                          <w:rPr>
                            <w:b/>
                          </w:rPr>
                        </w:pPr>
                        <w:r w:rsidRPr="00DD6476">
                          <w:rPr>
                            <w:b/>
                          </w:rPr>
                          <w:t>Hunt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sectPr w:rsidR="00195F37" w:rsidSect="00BD6879">
      <w:headerReference w:type="default" r:id="rId7"/>
      <w:footerReference w:type="default" r:id="rId8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84642" w14:textId="77777777" w:rsidR="008D7DCD" w:rsidRDefault="008D7DCD" w:rsidP="00E46F9D">
      <w:pPr>
        <w:spacing w:after="0"/>
      </w:pPr>
      <w:r>
        <w:separator/>
      </w:r>
    </w:p>
  </w:endnote>
  <w:endnote w:type="continuationSeparator" w:id="0">
    <w:p w14:paraId="1C13C8B2" w14:textId="77777777" w:rsidR="008D7DCD" w:rsidRDefault="008D7DCD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BFAE" w14:textId="591A81E7" w:rsidR="008732E9" w:rsidRDefault="001B10FE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w:drawing>
        <wp:anchor distT="0" distB="0" distL="114300" distR="114300" simplePos="0" relativeHeight="251703808" behindDoc="0" locked="0" layoutInCell="1" allowOverlap="1" wp14:anchorId="2BE08EF1" wp14:editId="4C1BB3CA">
          <wp:simplePos x="0" y="0"/>
          <wp:positionH relativeFrom="column">
            <wp:posOffset>5396230</wp:posOffset>
          </wp:positionH>
          <wp:positionV relativeFrom="paragraph">
            <wp:posOffset>187960</wp:posOffset>
          </wp:positionV>
          <wp:extent cx="371475" cy="394970"/>
          <wp:effectExtent l="0" t="0" r="9525" b="508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5F37"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68F64E03">
          <wp:simplePos x="0" y="0"/>
          <wp:positionH relativeFrom="column">
            <wp:posOffset>6019800</wp:posOffset>
          </wp:positionH>
          <wp:positionV relativeFrom="paragraph">
            <wp:posOffset>178435</wp:posOffset>
          </wp:positionV>
          <wp:extent cx="988060" cy="379095"/>
          <wp:effectExtent l="0" t="0" r="2540" b="190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0F36">
      <w:rPr>
        <w:noProof/>
      </w:rPr>
      <w:drawing>
        <wp:anchor distT="0" distB="0" distL="114300" distR="114300" simplePos="0" relativeHeight="251576831" behindDoc="0" locked="0" layoutInCell="1" allowOverlap="1" wp14:anchorId="2D4C51D3" wp14:editId="28AE0D60">
          <wp:simplePos x="0" y="0"/>
          <wp:positionH relativeFrom="column">
            <wp:posOffset>0</wp:posOffset>
          </wp:positionH>
          <wp:positionV relativeFrom="paragraph">
            <wp:posOffset>97155</wp:posOffset>
          </wp:positionV>
          <wp:extent cx="1692275" cy="465455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325A">
      <w:rPr>
        <w:noProof/>
      </w:rPr>
      <mc:AlternateContent>
        <mc:Choice Requires="wps">
          <w:drawing>
            <wp:anchor distT="0" distB="0" distL="114300" distR="114300" simplePos="0" relativeHeight="251617792" behindDoc="1" locked="0" layoutInCell="1" allowOverlap="1" wp14:anchorId="51CA3FEB" wp14:editId="6E5E00E0">
              <wp:simplePos x="0" y="0"/>
              <wp:positionH relativeFrom="column">
                <wp:posOffset>1819910</wp:posOffset>
              </wp:positionH>
              <wp:positionV relativeFrom="paragraph">
                <wp:posOffset>31115</wp:posOffset>
              </wp:positionV>
              <wp:extent cx="3356610" cy="717550"/>
              <wp:effectExtent l="0" t="0" r="15240" b="635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6610" cy="71755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Style w:val="QuoteChar"/>
                              <w:i/>
                            </w:rPr>
                            <w:alias w:val="Source"/>
                            <w:tag w:val="Source"/>
                            <w:id w:val="-1839223703"/>
                          </w:sdtPr>
                          <w:sdtContent>
                            <w:p w14:paraId="6F54DD04" w14:textId="77777777" w:rsidR="000E3956" w:rsidRDefault="000E3956" w:rsidP="00143779">
                              <w:pPr>
                                <w:pStyle w:val="Quote"/>
                                <w:rPr>
                                  <w:rStyle w:val="QuoteChar"/>
                                  <w:i/>
                                </w:rPr>
                              </w:pPr>
                            </w:p>
                            <w:p w14:paraId="00BFF6B2" w14:textId="476EFB52" w:rsidR="009D4FE2" w:rsidRPr="006B702D" w:rsidRDefault="00195F37" w:rsidP="00195F37">
                              <w:pPr>
                                <w:pStyle w:val="Quote"/>
                                <w:rPr>
                                  <w:iCs/>
                                </w:rPr>
                              </w:pPr>
                              <w:proofErr w:type="spellStart"/>
                              <w:r w:rsidRPr="00195F37">
                                <w:rPr>
                                  <w:b/>
                                  <w:bCs/>
                                  <w:i w:val="0"/>
                                </w:rPr>
                                <w:t>Prough</w:t>
                              </w:r>
                              <w:proofErr w:type="spellEnd"/>
                              <w:r w:rsidRPr="00195F37">
                                <w:rPr>
                                  <w:b/>
                                  <w:bCs/>
                                  <w:i w:val="0"/>
                                  <w:spacing w:val="-2"/>
                                </w:rPr>
                                <w:t xml:space="preserve"> </w:t>
                              </w:r>
                              <w:r w:rsidRPr="00195F37">
                                <w:rPr>
                                  <w:b/>
                                  <w:bCs/>
                                  <w:i w:val="0"/>
                                </w:rPr>
                                <w:t>(2013).</w:t>
                              </w:r>
                              <w:r>
                                <w:rPr>
                                  <w:i w:val="0"/>
                                  <w:spacing w:val="-3"/>
                                </w:rPr>
                                <w:t xml:space="preserve"> </w:t>
                              </w:r>
                              <w:r>
                                <w:t>Time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for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Kids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Nonfiction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readers</w:t>
                              </w:r>
                            </w:p>
                            <w:p w14:paraId="180AFD4C" w14:textId="4C62AE27" w:rsidR="009D4FE2" w:rsidRPr="009D4FE2" w:rsidRDefault="009D4FE2" w:rsidP="000E3956">
                              <w:pPr>
                                <w:spacing w:after="0" w:line="180" w:lineRule="exact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Cs/>
                                  <w:sz w:val="12"/>
                                  <w:szCs w:val="12"/>
                                </w:rPr>
                              </w:pPr>
                            </w:p>
                            <w:p w14:paraId="3382313C" w14:textId="3B5F8B36" w:rsidR="008732E9" w:rsidRPr="00405579" w:rsidRDefault="00000000" w:rsidP="00182C6F">
                              <w:pPr>
                                <w:pStyle w:val="Quote"/>
                              </w:pPr>
                            </w:p>
                          </w:sdtContent>
                        </w:sdt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CA3FEB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35" type="#_x0000_t202" style="position:absolute;margin-left:143.3pt;margin-top:2.45pt;width:264.3pt;height:56.5pt;z-index:-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" filled="f" stroked="f" strokeweight=".25pt">
              <v:textbox inset="0,0,0,0">
                <w:txbxContent>
                  <w:sdt>
                    <w:sdtPr>
                      <w:rPr>
                        <w:rStyle w:val="QuoteChar"/>
                        <w:i/>
                      </w:rPr>
                      <w:alias w:val="Source"/>
                      <w:tag w:val="Source"/>
                      <w:id w:val="-1839223703"/>
                    </w:sdtPr>
                    <w:sdtContent>
                      <w:p w14:paraId="6F54DD04" w14:textId="77777777" w:rsidR="000E3956" w:rsidRDefault="000E3956" w:rsidP="00143779">
                        <w:pPr>
                          <w:pStyle w:val="Quote"/>
                          <w:rPr>
                            <w:rStyle w:val="QuoteChar"/>
                            <w:i/>
                          </w:rPr>
                        </w:pPr>
                      </w:p>
                      <w:p w14:paraId="00BFF6B2" w14:textId="476EFB52" w:rsidR="009D4FE2" w:rsidRPr="006B702D" w:rsidRDefault="00195F37" w:rsidP="00195F37">
                        <w:pPr>
                          <w:pStyle w:val="Quote"/>
                          <w:rPr>
                            <w:iCs/>
                          </w:rPr>
                        </w:pPr>
                        <w:proofErr w:type="spellStart"/>
                        <w:r w:rsidRPr="00195F37">
                          <w:rPr>
                            <w:b/>
                            <w:bCs/>
                            <w:i w:val="0"/>
                          </w:rPr>
                          <w:t>Prough</w:t>
                        </w:r>
                        <w:proofErr w:type="spellEnd"/>
                        <w:r w:rsidRPr="00195F37">
                          <w:rPr>
                            <w:b/>
                            <w:bCs/>
                            <w:i w:val="0"/>
                            <w:spacing w:val="-2"/>
                          </w:rPr>
                          <w:t xml:space="preserve"> </w:t>
                        </w:r>
                        <w:r w:rsidRPr="00195F37">
                          <w:rPr>
                            <w:b/>
                            <w:bCs/>
                            <w:i w:val="0"/>
                          </w:rPr>
                          <w:t>(2013).</w:t>
                        </w:r>
                        <w:r>
                          <w:rPr>
                            <w:i w:val="0"/>
                            <w:spacing w:val="-3"/>
                          </w:rPr>
                          <w:t xml:space="preserve"> </w:t>
                        </w:r>
                        <w:r>
                          <w:t>Time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for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Kids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Nonfiction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readers</w:t>
                        </w:r>
                      </w:p>
                      <w:p w14:paraId="180AFD4C" w14:textId="4C62AE27" w:rsidR="009D4FE2" w:rsidRPr="009D4FE2" w:rsidRDefault="009D4FE2" w:rsidP="000E3956">
                        <w:pPr>
                          <w:spacing w:after="0" w:line="180" w:lineRule="exact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sz w:val="12"/>
                            <w:szCs w:val="12"/>
                          </w:rPr>
                        </w:pPr>
                      </w:p>
                      <w:p w14:paraId="3382313C" w14:textId="3B5F8B36" w:rsidR="008732E9" w:rsidRPr="00405579" w:rsidRDefault="00000000" w:rsidP="00182C6F">
                        <w:pPr>
                          <w:pStyle w:val="Quote"/>
                        </w:pP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FF14549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" strokecolor="#1d7ebe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ED142" w14:textId="77777777" w:rsidR="008D7DCD" w:rsidRDefault="008D7DCD" w:rsidP="00E46F9D">
      <w:pPr>
        <w:spacing w:after="0"/>
      </w:pPr>
      <w:r>
        <w:separator/>
      </w:r>
    </w:p>
  </w:footnote>
  <w:footnote w:type="continuationSeparator" w:id="0">
    <w:p w14:paraId="604E1D94" w14:textId="77777777" w:rsidR="008D7DCD" w:rsidRDefault="008D7DCD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DAE1" w14:textId="0B8B453E" w:rsidR="00E46F9D" w:rsidRPr="00E46F9D" w:rsidRDefault="00CE6880">
    <w:pPr>
      <w:pStyle w:val="Header"/>
      <w:rPr>
        <w:lang w:val="nb-NO"/>
      </w:rPr>
    </w:pPr>
    <w:r w:rsidRPr="00CE6880">
      <w:rPr>
        <w:noProof/>
        <w:lang w:val="nb-NO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1129778" wp14:editId="1A1FAA4A">
              <wp:simplePos x="0" y="0"/>
              <wp:positionH relativeFrom="page">
                <wp:posOffset>4597401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11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1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23C658" id="Gruppe 11" o:spid="_x0000_s1026" style="position:absolute;margin-left:362pt;margin-top:0;width:250pt;height:98.2pt;z-index:-251652096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30A1D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C6BE0"/>
    <w:rsid w:val="000D3D1F"/>
    <w:rsid w:val="000E3956"/>
    <w:rsid w:val="000E453C"/>
    <w:rsid w:val="000F038D"/>
    <w:rsid w:val="000F154C"/>
    <w:rsid w:val="000F719A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85688"/>
    <w:rsid w:val="001928ED"/>
    <w:rsid w:val="00192FC0"/>
    <w:rsid w:val="00195F37"/>
    <w:rsid w:val="001A5556"/>
    <w:rsid w:val="001A70ED"/>
    <w:rsid w:val="001B10FE"/>
    <w:rsid w:val="001B3ADF"/>
    <w:rsid w:val="001C5710"/>
    <w:rsid w:val="001C746E"/>
    <w:rsid w:val="001D74A4"/>
    <w:rsid w:val="001D76AE"/>
    <w:rsid w:val="001F20ED"/>
    <w:rsid w:val="00202091"/>
    <w:rsid w:val="00224F34"/>
    <w:rsid w:val="00252E91"/>
    <w:rsid w:val="00255F50"/>
    <w:rsid w:val="002660EB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C7791"/>
    <w:rsid w:val="002D063E"/>
    <w:rsid w:val="002D5833"/>
    <w:rsid w:val="002D6270"/>
    <w:rsid w:val="002E6DA3"/>
    <w:rsid w:val="002F2CA2"/>
    <w:rsid w:val="002F6384"/>
    <w:rsid w:val="003013A8"/>
    <w:rsid w:val="00306171"/>
    <w:rsid w:val="00313744"/>
    <w:rsid w:val="00313D2F"/>
    <w:rsid w:val="00316F67"/>
    <w:rsid w:val="0032359B"/>
    <w:rsid w:val="00323EE7"/>
    <w:rsid w:val="00323EF9"/>
    <w:rsid w:val="003304F4"/>
    <w:rsid w:val="00333909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B36BE"/>
    <w:rsid w:val="004B6602"/>
    <w:rsid w:val="004B696B"/>
    <w:rsid w:val="004C274D"/>
    <w:rsid w:val="004C29FC"/>
    <w:rsid w:val="004C46E0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56B17"/>
    <w:rsid w:val="00560844"/>
    <w:rsid w:val="0056113D"/>
    <w:rsid w:val="005722F7"/>
    <w:rsid w:val="00575889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5F4A14"/>
    <w:rsid w:val="00604A60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A4D54"/>
    <w:rsid w:val="006A6817"/>
    <w:rsid w:val="006A735A"/>
    <w:rsid w:val="006B5C47"/>
    <w:rsid w:val="006B702D"/>
    <w:rsid w:val="006C2F5D"/>
    <w:rsid w:val="006C6897"/>
    <w:rsid w:val="006F325A"/>
    <w:rsid w:val="006F3DE3"/>
    <w:rsid w:val="007136BD"/>
    <w:rsid w:val="0072307D"/>
    <w:rsid w:val="00732BD9"/>
    <w:rsid w:val="00741F15"/>
    <w:rsid w:val="00750A85"/>
    <w:rsid w:val="0075739D"/>
    <w:rsid w:val="007645FE"/>
    <w:rsid w:val="00764F92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82788"/>
    <w:rsid w:val="0088633A"/>
    <w:rsid w:val="008928EE"/>
    <w:rsid w:val="00894A6F"/>
    <w:rsid w:val="008A3A9B"/>
    <w:rsid w:val="008A6AAB"/>
    <w:rsid w:val="008D6515"/>
    <w:rsid w:val="008D7DCD"/>
    <w:rsid w:val="008E04C6"/>
    <w:rsid w:val="008E396B"/>
    <w:rsid w:val="00905E90"/>
    <w:rsid w:val="00911E2F"/>
    <w:rsid w:val="00927DB0"/>
    <w:rsid w:val="00931587"/>
    <w:rsid w:val="00941163"/>
    <w:rsid w:val="00947391"/>
    <w:rsid w:val="0095186F"/>
    <w:rsid w:val="0095235F"/>
    <w:rsid w:val="00956CB3"/>
    <w:rsid w:val="00965E9C"/>
    <w:rsid w:val="0096685B"/>
    <w:rsid w:val="00985CF0"/>
    <w:rsid w:val="0099642A"/>
    <w:rsid w:val="009B32A1"/>
    <w:rsid w:val="009C05F3"/>
    <w:rsid w:val="009C5126"/>
    <w:rsid w:val="009C6572"/>
    <w:rsid w:val="009C745F"/>
    <w:rsid w:val="009D4FE2"/>
    <w:rsid w:val="009E0596"/>
    <w:rsid w:val="009E0D00"/>
    <w:rsid w:val="009E33AB"/>
    <w:rsid w:val="009F2614"/>
    <w:rsid w:val="009F5308"/>
    <w:rsid w:val="009F5677"/>
    <w:rsid w:val="00A019C2"/>
    <w:rsid w:val="00A01E74"/>
    <w:rsid w:val="00A05A79"/>
    <w:rsid w:val="00A06980"/>
    <w:rsid w:val="00A11605"/>
    <w:rsid w:val="00A17A98"/>
    <w:rsid w:val="00A30C47"/>
    <w:rsid w:val="00A347E3"/>
    <w:rsid w:val="00A37050"/>
    <w:rsid w:val="00A43905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7FCA"/>
    <w:rsid w:val="00B7417E"/>
    <w:rsid w:val="00B80E71"/>
    <w:rsid w:val="00B91016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09F8"/>
    <w:rsid w:val="00CC23A6"/>
    <w:rsid w:val="00CC4524"/>
    <w:rsid w:val="00CD7265"/>
    <w:rsid w:val="00CE096B"/>
    <w:rsid w:val="00CE542F"/>
    <w:rsid w:val="00CE6880"/>
    <w:rsid w:val="00CF0A26"/>
    <w:rsid w:val="00D07FB3"/>
    <w:rsid w:val="00D210FC"/>
    <w:rsid w:val="00D23ACA"/>
    <w:rsid w:val="00D26FCD"/>
    <w:rsid w:val="00D30539"/>
    <w:rsid w:val="00D36712"/>
    <w:rsid w:val="00D44264"/>
    <w:rsid w:val="00D44479"/>
    <w:rsid w:val="00D458A6"/>
    <w:rsid w:val="00D46F76"/>
    <w:rsid w:val="00D47CCD"/>
    <w:rsid w:val="00D50F36"/>
    <w:rsid w:val="00D552C2"/>
    <w:rsid w:val="00D6440E"/>
    <w:rsid w:val="00D7291F"/>
    <w:rsid w:val="00D7519D"/>
    <w:rsid w:val="00D75DDA"/>
    <w:rsid w:val="00D83A7B"/>
    <w:rsid w:val="00D83EEE"/>
    <w:rsid w:val="00D8591B"/>
    <w:rsid w:val="00D95871"/>
    <w:rsid w:val="00DB09EE"/>
    <w:rsid w:val="00DC0535"/>
    <w:rsid w:val="00DE134F"/>
    <w:rsid w:val="00DF0C7C"/>
    <w:rsid w:val="00DF65F4"/>
    <w:rsid w:val="00DF7DDA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F005BB"/>
    <w:rsid w:val="00F026B8"/>
    <w:rsid w:val="00F04256"/>
    <w:rsid w:val="00F1518B"/>
    <w:rsid w:val="00F16625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80206"/>
    <w:rsid w:val="00F8242D"/>
    <w:rsid w:val="00F84010"/>
    <w:rsid w:val="00F941AD"/>
    <w:rsid w:val="00FA1FD0"/>
    <w:rsid w:val="00FA2352"/>
    <w:rsid w:val="00FA6633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10884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9459F"/>
    <w:pPr>
      <w:spacing w:after="180" w:line="300" w:lineRule="exact"/>
      <w:jc w:val="both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9459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1D7EBE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1D7EBE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1D7EBE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(3).dotx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2022-08-17T16:10:00Z</dcterms:created>
  <dcterms:modified xsi:type="dcterms:W3CDTF">2022-08-17T16:11:00Z</dcterms:modified>
</cp:coreProperties>
</file>