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CDBF" w14:textId="5C319CCF" w:rsidR="001928ED" w:rsidRPr="007B46B3" w:rsidRDefault="001928ED" w:rsidP="007B46B3">
      <w:pPr>
        <w:pStyle w:val="Title"/>
      </w:pPr>
      <w:r w:rsidRPr="007B46B3">
        <mc:AlternateContent>
          <mc:Choice Requires="wps">
            <w:drawing>
              <wp:anchor distT="0" distB="0" distL="114300" distR="114300" simplePos="0" relativeHeight="251652096" behindDoc="0" locked="1" layoutInCell="1" allowOverlap="1" wp14:anchorId="19CDE6C5" wp14:editId="7AE1ADEB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" fillcolor="#a94198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195F37" w:rsidRPr="007B46B3">
        <w:t>ELEMENTS OF NONFICTION SCAVENGER HUNT</w:t>
      </w:r>
    </w:p>
    <w:p w14:paraId="39F68671" w14:textId="5C49F5CE" w:rsidR="007D3795" w:rsidRDefault="007D3795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617107C1" wp14:editId="48435BE4">
                <wp:extent cx="4610100" cy="228600"/>
                <wp:effectExtent l="0" t="0" r="0" b="0"/>
                <wp:docPr id="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2E3E9D" w14:textId="77777777" w:rsidR="007D3795" w:rsidRPr="00B46B45" w:rsidRDefault="007D3795" w:rsidP="007D3795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 xml:space="preserve">NAME: </w:t>
                            </w:r>
                            <w:r w:rsidRPr="007B46B3">
                              <w:rPr>
                                <w:color w:val="A94198" w:themeColor="accent2"/>
                                <w:lang w:val="nb-NO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17107C1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" fillcolor="#d9d9d8 [3215]" stroked="f" strokeweight=".5pt">
                <v:textbox inset="6pt,3pt,6pt,3pt">
                  <w:txbxContent>
                    <w:p w14:paraId="142E3E9D" w14:textId="77777777" w:rsidR="007D3795" w:rsidRPr="00B46B45" w:rsidRDefault="007D3795" w:rsidP="007D3795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 xml:space="preserve">NAME: </w:t>
                      </w:r>
                      <w:r w:rsidRPr="007B46B3">
                        <w:rPr>
                          <w:color w:val="A94198" w:themeColor="accent2"/>
                          <w:lang w:val="nb-NO"/>
                        </w:rPr>
                        <w:t>JOHN SMITH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67B5B5" w14:textId="77777777" w:rsidR="007D3795" w:rsidRPr="007D3795" w:rsidRDefault="007D3795" w:rsidP="00C843B0">
      <w:pPr>
        <w:spacing w:after="0"/>
        <w:rPr>
          <w:sz w:val="10"/>
          <w:szCs w:val="10"/>
        </w:rPr>
      </w:pPr>
    </w:p>
    <w:p w14:paraId="4155890A" w14:textId="640D693B" w:rsidR="007D3795" w:rsidRDefault="007D3795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2C105D9A" wp14:editId="0AE3B2AB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78621A" w14:textId="2F1000AF" w:rsidR="007D3795" w:rsidRPr="00B46B45" w:rsidRDefault="007D3795" w:rsidP="007D3795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 xml:space="preserve">NAME: </w:t>
                            </w:r>
                            <w:r w:rsidRPr="007B46B3">
                              <w:rPr>
                                <w:color w:val="A94198" w:themeColor="accent2"/>
                                <w:lang w:val="nb-NO"/>
                              </w:rPr>
                              <w:t>Chapter 3 Graphing Linear Equations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105D9A" 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" fillcolor="#d9d9d8 [3215]" stroked="f" strokeweight=".5pt">
                <v:textbox inset="6pt,3pt,6pt,3pt">
                  <w:txbxContent>
                    <w:p w14:paraId="3678621A" w14:textId="2F1000AF" w:rsidR="007D3795" w:rsidRPr="00B46B45" w:rsidRDefault="007D3795" w:rsidP="007D3795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 xml:space="preserve">NAME: </w:t>
                      </w:r>
                      <w:r w:rsidRPr="007B46B3">
                        <w:rPr>
                          <w:color w:val="A94198" w:themeColor="accent2"/>
                          <w:lang w:val="nb-NO"/>
                        </w:rPr>
                        <w:t>Chapter 3 Graphing Linear Equations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DB788" w14:textId="1A06EC5E" w:rsidR="00323EF9" w:rsidRPr="001C5710" w:rsidRDefault="00323EF9" w:rsidP="00323EF9">
      <w:pPr>
        <w:pStyle w:val="Linebreak6pt"/>
      </w:pPr>
    </w:p>
    <w:p w14:paraId="03D6D93E" w14:textId="7D197613" w:rsidR="009C5126" w:rsidRPr="00143779" w:rsidRDefault="00195F37" w:rsidP="004C46E0">
      <w:pPr>
        <w:pStyle w:val="Description"/>
        <w:framePr w:wrap="notBeside"/>
        <w:jc w:val="both"/>
      </w:pPr>
      <w:r w:rsidRPr="00195F37">
        <w:t>Find these elements of nonfiction, recording the page where you find each element.</w:t>
      </w:r>
    </w:p>
    <w:p w14:paraId="3C701205" w14:textId="451A591F" w:rsidR="00390305" w:rsidRPr="00390305" w:rsidRDefault="00390305" w:rsidP="00390305">
      <w:pPr>
        <w:pStyle w:val="Linebreak6pt"/>
      </w:pPr>
    </w:p>
    <w:p w14:paraId="4EF350D6" w14:textId="385572BB" w:rsidR="00C436BB" w:rsidRDefault="00C436BB" w:rsidP="00C436BB"/>
    <w:p w14:paraId="6950435E" w14:textId="33DB1805" w:rsidR="00195F37" w:rsidRDefault="00030A1D" w:rsidP="00C436BB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735545A" wp14:editId="2E00A204">
                <wp:simplePos x="0" y="0"/>
                <wp:positionH relativeFrom="column">
                  <wp:posOffset>13283</wp:posOffset>
                </wp:positionH>
                <wp:positionV relativeFrom="paragraph">
                  <wp:posOffset>131771</wp:posOffset>
                </wp:positionV>
                <wp:extent cx="6998515" cy="6925112"/>
                <wp:effectExtent l="0" t="0" r="0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8515" cy="6925112"/>
                          <a:chOff x="0" y="0"/>
                          <a:chExt cx="6998515" cy="6925112"/>
                        </a:xfrm>
                      </wpg:grpSpPr>
                      <wps:wsp>
                        <wps:cNvPr id="228" name="Straight Connector 228"/>
                        <wps:cNvCnPr/>
                        <wps:spPr>
                          <a:xfrm>
                            <a:off x="3489820" y="1367406"/>
                            <a:ext cx="17318" cy="4187536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6" name="Straight Connector 256"/>
                        <wps:cNvCnPr/>
                        <wps:spPr>
                          <a:xfrm>
                            <a:off x="2055302" y="1820411"/>
                            <a:ext cx="2877820" cy="327660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7" name="Straight Connector 257"/>
                        <wps:cNvCnPr/>
                        <wps:spPr>
                          <a:xfrm rot="5400000">
                            <a:off x="1852946" y="2020728"/>
                            <a:ext cx="3274060" cy="287972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53006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E3D787" w14:textId="77777777" w:rsid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</w:rPr>
                              </w:pPr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>Most interesting equation and why (include page and equation #):</w:t>
                              </w:r>
                            </w:p>
                            <w:p w14:paraId="79D01727" w14:textId="77777777" w:rsidR="007D3795" w:rsidRPr="007B46B3" w:rsidRDefault="007D3795" w:rsidP="007D3795">
                              <w:pPr>
                                <w:rPr>
                                  <w:color w:val="A94198" w:themeColor="accent2"/>
                                  <w:sz w:val="18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 xml:space="preserve">Pg. 29 #5 </w:t>
                              </w:r>
                            </w:p>
                            <w:p w14:paraId="2C761390" w14:textId="17DC8090" w:rsidR="001C746E" w:rsidRPr="007B46B3" w:rsidRDefault="007D3795" w:rsidP="007D3795">
                              <w:pPr>
                                <w:spacing w:after="0"/>
                                <w:rPr>
                                  <w:rFonts w:ascii="Times New Roman" w:eastAsia="Times New Roman" w:hAnsi="Times New Roman" w:cs="Times New Roman"/>
                                  <w:color w:val="A94198" w:themeColor="accent2"/>
                                  <w:szCs w:val="24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>The graphed slope was a very steep line.</w:t>
                              </w:r>
                            </w:p>
                          </w:txbxContent>
                        </wps:txbx>
                        <wps:bodyPr rot="0" vert="horz" wrap="square" lIns="91440" tIns="0" rIns="0" bIns="0" anchor="ctr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424418" y="0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AE3DC3" w14:textId="77777777" w:rsidR="007D3795" w:rsidRP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  <w:szCs w:val="18"/>
                                </w:rPr>
                              </w:pPr>
                              <w:r w:rsidRPr="007D3795">
                                <w:rPr>
                                  <w:color w:val="3C3C3C" w:themeColor="background2" w:themeShade="40"/>
                                  <w:sz w:val="18"/>
                                  <w:szCs w:val="18"/>
                                </w:rPr>
                                <w:t>Graphs with a negative slope (page #s only):</w:t>
                              </w:r>
                            </w:p>
                            <w:p w14:paraId="2FB89234" w14:textId="4E897DDC" w:rsidR="007D3795" w:rsidRPr="007B46B3" w:rsidRDefault="007D3795" w:rsidP="007D3795">
                              <w:pPr>
                                <w:rPr>
                                  <w:color w:val="A94198" w:themeColor="accent2"/>
                                  <w:sz w:val="18"/>
                                  <w:szCs w:val="18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  <w:szCs w:val="18"/>
                                </w:rPr>
                                <w:t>Pg. 28-30</w:t>
                              </w:r>
                            </w:p>
                            <w:p w14:paraId="29CC6398" w14:textId="77777777" w:rsidR="007D3795" w:rsidRP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  <w:szCs w:val="18"/>
                                </w:rPr>
                              </w:pPr>
                            </w:p>
                            <w:p w14:paraId="4E3863A8" w14:textId="77777777" w:rsidR="007D3795" w:rsidRP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  <w:szCs w:val="18"/>
                                </w:rPr>
                              </w:pPr>
                              <w:r w:rsidRPr="007D3795">
                                <w:rPr>
                                  <w:color w:val="3C3C3C" w:themeColor="background2" w:themeShade="40"/>
                                  <w:sz w:val="18"/>
                                  <w:szCs w:val="18"/>
                                </w:rPr>
                                <w:t>Graphs with a positive slope (page. #s only):</w:t>
                              </w:r>
                            </w:p>
                            <w:p w14:paraId="41D0AC17" w14:textId="45224185" w:rsidR="001C746E" w:rsidRPr="007B46B3" w:rsidRDefault="007D3795" w:rsidP="007D3795">
                              <w:pPr>
                                <w:rPr>
                                  <w:color w:val="A94198" w:themeColor="accent2"/>
                                  <w:sz w:val="18"/>
                                  <w:szCs w:val="18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  <w:szCs w:val="18"/>
                                </w:rPr>
                                <w:t>Pg. 31-33</w:t>
                              </w:r>
                            </w:p>
                          </w:txbxContent>
                        </wps:txbx>
                        <wps:bodyPr rot="0" vert="horz" wrap="square" lIns="91440" tIns="0" rIns="0" bIns="0" anchor="ctr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932726" y="444617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AE660F" w14:textId="77777777" w:rsid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</w:rPr>
                              </w:pPr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>Most interesting graph/figure/table and why:</w:t>
                              </w:r>
                            </w:p>
                            <w:p w14:paraId="6D61D25B" w14:textId="03198638" w:rsidR="001C746E" w:rsidRPr="007B46B3" w:rsidRDefault="007D3795" w:rsidP="001C746E">
                              <w:pPr>
                                <w:rPr>
                                  <w:color w:val="A94198" w:themeColor="accent2"/>
                                  <w:sz w:val="18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 xml:space="preserve">Graph on pg. 27 </w:t>
                              </w:r>
                            </w:p>
                          </w:txbxContent>
                        </wps:txbx>
                        <wps:bodyPr rot="0" vert="horz" wrap="square" lIns="91440" tIns="0" rIns="0" bIns="0" anchor="ctr" anchorCtr="0" upright="1">
                          <a:noAutofit/>
                        </wps:bodyPr>
                      </wps:wsp>
                      <wps:wsp>
                        <wps:cNvPr id="1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092118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231BFD" w14:textId="77777777" w:rsid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</w:rPr>
                              </w:pPr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>Most challenging equation and why (include page and equation#):</w:t>
                              </w:r>
                            </w:p>
                            <w:p w14:paraId="23F5A93B" w14:textId="77777777" w:rsidR="007D3795" w:rsidRPr="007B46B3" w:rsidRDefault="007D3795" w:rsidP="007D3795">
                              <w:pPr>
                                <w:rPr>
                                  <w:color w:val="A94198" w:themeColor="accent2"/>
                                  <w:sz w:val="18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>Pg. 33 #24</w:t>
                              </w:r>
                            </w:p>
                            <w:p w14:paraId="08422709" w14:textId="5C71100E" w:rsidR="001C746E" w:rsidRPr="007B46B3" w:rsidRDefault="007D3795" w:rsidP="007D3795">
                              <w:pPr>
                                <w:rPr>
                                  <w:color w:val="A94198" w:themeColor="accent2"/>
                                  <w:sz w:val="20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 xml:space="preserve">The problem was in slope intercept form, and I needed to solve for Y. </w:t>
                              </w:r>
                            </w:p>
                          </w:txbxContent>
                        </wps:txbx>
                        <wps:bodyPr rot="0" vert="horz" wrap="square" lIns="91440" tIns="0" rIns="0" bIns="0" anchor="ctr" anchorCtr="0" upright="1">
                          <a:noAutofit/>
                        </wps:bodyPr>
                      </wps:wsp>
                      <wps:wsp>
                        <wps:cNvPr id="3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499919" y="5553512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F73FCC" w14:textId="77777777" w:rsid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</w:rPr>
                              </w:pPr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>Most challenging graph/figure/table and why (include page#):</w:t>
                              </w:r>
                            </w:p>
                            <w:p w14:paraId="5AB5DA56" w14:textId="05639F1B" w:rsidR="001C746E" w:rsidRPr="007B46B3" w:rsidRDefault="007D3795" w:rsidP="007D3795">
                              <w:pPr>
                                <w:rPr>
                                  <w:color w:val="A94198" w:themeColor="accent2"/>
                                  <w:sz w:val="20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 xml:space="preserve">Graph </w:t>
                              </w:r>
                              <w:proofErr w:type="spellStart"/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>pg</w:t>
                              </w:r>
                              <w:proofErr w:type="spellEnd"/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 xml:space="preserve"> 30. I do not understand</w:t>
                              </w:r>
                            </w:p>
                          </w:txbxContent>
                        </wps:txbx>
                        <wps:bodyPr rot="0" vert="horz" wrap="square" lIns="91440" tIns="0" rIns="0" bIns="0" anchor="ctr" anchorCtr="0" upright="1">
                          <a:noAutofit/>
                        </wps:bodyPr>
                      </wps:wsp>
                      <wps:wsp>
                        <wps:cNvPr id="1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941115" y="5092118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7E4C5A" w14:textId="77777777" w:rsidR="007D3795" w:rsidRDefault="007D3795" w:rsidP="007D3795">
                              <w:pPr>
                                <w:rPr>
                                  <w:color w:val="3C3C3C" w:themeColor="background2" w:themeShade="40"/>
                                  <w:sz w:val="18"/>
                                </w:rPr>
                              </w:pPr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>Something I did not know or had not seen before (</w:t>
                              </w:r>
                              <w:proofErr w:type="gramStart"/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>e.g.</w:t>
                              </w:r>
                              <w:proofErr w:type="gramEnd"/>
                              <w:r>
                                <w:rPr>
                                  <w:color w:val="3C3C3C" w:themeColor="background2" w:themeShade="40"/>
                                  <w:sz w:val="18"/>
                                </w:rPr>
                                <w:t xml:space="preserve"> symbol, rule, graph):</w:t>
                              </w:r>
                            </w:p>
                            <w:p w14:paraId="74440E8E" w14:textId="77777777" w:rsidR="007D3795" w:rsidRPr="007B46B3" w:rsidRDefault="007D3795" w:rsidP="007D3795">
                              <w:pPr>
                                <w:rPr>
                                  <w:color w:val="A94198" w:themeColor="accent2"/>
                                  <w:sz w:val="20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>Rule on pg. 28</w:t>
                              </w:r>
                            </w:p>
                            <w:p w14:paraId="0B6445B9" w14:textId="186F49C6" w:rsidR="001C746E" w:rsidRPr="007B46B3" w:rsidRDefault="007D3795" w:rsidP="007D3795">
                              <w:pPr>
                                <w:rPr>
                                  <w:color w:val="A94198" w:themeColor="accent2"/>
                                  <w:sz w:val="20"/>
                                </w:rPr>
                              </w:pPr>
                              <w:r w:rsidRPr="007B46B3">
                                <w:rPr>
                                  <w:color w:val="A94198" w:themeColor="accent2"/>
                                  <w:sz w:val="18"/>
                                </w:rPr>
                                <w:t>A negative slope means that as the line on the graph moves from left to right, the line falls.</w:t>
                              </w:r>
                            </w:p>
                          </w:txbxContent>
                        </wps:txbx>
                        <wps:bodyPr rot="0" vert="horz" wrap="square" lIns="91440" tIns="0" rIns="0" bIns="0" anchor="ctr" anchorCtr="0" upright="1">
                          <a:noAutofit/>
                        </wps:bodyPr>
                      </wps:wsp>
                      <wps:wsp>
                        <wps:cNvPr id="34" name="Oval 34"/>
                        <wps:cNvSpPr/>
                        <wps:spPr>
                          <a:xfrm>
                            <a:off x="2457974" y="2424419"/>
                            <a:ext cx="2057400" cy="20574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AD0467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Elements</w:t>
                              </w:r>
                            </w:p>
                            <w:p w14:paraId="208EEB91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Of</w:t>
                              </w:r>
                            </w:p>
                            <w:p w14:paraId="25EFCECD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Nonfiction</w:t>
                              </w:r>
                            </w:p>
                            <w:p w14:paraId="7BDD5FFE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Scavenger</w:t>
                              </w:r>
                            </w:p>
                            <w:p w14:paraId="76B88516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Hunt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35545A" id="Group 3" o:spid="_x0000_s1029" style="position:absolute;margin-left:1.05pt;margin-top:10.4pt;width:551.05pt;height:545.3pt;z-index:251673600;mso-position-horizontal-relative:text;mso-position-vertical-relative:text" coordsize="69985,69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">
                <v:line id="Straight Connector 228" o:spid="_x0000_s1030" style="position:absolute;visibility:visible;mso-wrap-style:square" from="34898,13674" to="35071,55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" strokecolor="#a94198 [3204]" strokeweight="1pt">
                  <v:stroke joinstyle="miter"/>
                </v:line>
                <v:line id="Straight Connector 256" o:spid="_x0000_s1031" style="position:absolute;visibility:visible;mso-wrap-style:square" from="20553,18204" to="49331,50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" strokecolor="#a94198 [3204]" strokeweight="1pt">
                  <v:stroke joinstyle="miter"/>
                </v:line>
                <v:line id="Straight Connector 257" o:spid="_x0000_s1032" style="position:absolute;rotation:90;visibility:visible;mso-wrap-style:square" from="18529,20207" to="51270,49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" strokecolor="#a94198 [3204]" strokeweight="1pt">
                  <v:stroke joinstyle="miter"/>
                </v:line>
                <v:shape id="Text Box 5" o:spid="_x0000_s1033" type="#_x0000_t202" style="position:absolute;top:4530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" fillcolor="#d9d9d7" stroked="f">
                  <v:textbox inset=",0,0,0">
                    <w:txbxContent>
                      <w:p w14:paraId="02E3D787" w14:textId="77777777" w:rsid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</w:rPr>
                        </w:pPr>
                        <w:r>
                          <w:rPr>
                            <w:color w:val="3C3C3C" w:themeColor="background2" w:themeShade="40"/>
                            <w:sz w:val="18"/>
                          </w:rPr>
                          <w:t>Most interesting equation and why (include page and equation #):</w:t>
                        </w:r>
                      </w:p>
                      <w:p w14:paraId="79D01727" w14:textId="77777777" w:rsidR="007D3795" w:rsidRPr="007B46B3" w:rsidRDefault="007D3795" w:rsidP="007D3795">
                        <w:pPr>
                          <w:rPr>
                            <w:color w:val="A94198" w:themeColor="accent2"/>
                            <w:sz w:val="18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 xml:space="preserve">Pg. 29 #5 </w:t>
                        </w:r>
                      </w:p>
                      <w:p w14:paraId="2C761390" w14:textId="17DC8090" w:rsidR="001C746E" w:rsidRPr="007B46B3" w:rsidRDefault="007D3795" w:rsidP="007D3795">
                        <w:pPr>
                          <w:spacing w:after="0"/>
                          <w:rPr>
                            <w:rFonts w:ascii="Times New Roman" w:eastAsia="Times New Roman" w:hAnsi="Times New Roman" w:cs="Times New Roman"/>
                            <w:color w:val="A94198" w:themeColor="accent2"/>
                            <w:szCs w:val="24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>The graphed slope was a very steep line.</w:t>
                        </w:r>
                      </w:p>
                    </w:txbxContent>
                  </v:textbox>
                </v:shape>
                <v:shape id="Text Box 4" o:spid="_x0000_s1034" type="#_x0000_t202" style="position:absolute;left:24244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" fillcolor="#d9d9d7" stroked="f">
                  <v:textbox inset=",0,0,0">
                    <w:txbxContent>
                      <w:p w14:paraId="0BAE3DC3" w14:textId="77777777" w:rsidR="007D3795" w:rsidRP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  <w:szCs w:val="18"/>
                          </w:rPr>
                        </w:pPr>
                        <w:r w:rsidRPr="007D3795">
                          <w:rPr>
                            <w:color w:val="3C3C3C" w:themeColor="background2" w:themeShade="40"/>
                            <w:sz w:val="18"/>
                            <w:szCs w:val="18"/>
                          </w:rPr>
                          <w:t>Graphs with a negative slope (page #s only):</w:t>
                        </w:r>
                      </w:p>
                      <w:p w14:paraId="2FB89234" w14:textId="4E897DDC" w:rsidR="007D3795" w:rsidRPr="007B46B3" w:rsidRDefault="007D3795" w:rsidP="007D3795">
                        <w:pPr>
                          <w:rPr>
                            <w:color w:val="A94198" w:themeColor="accent2"/>
                            <w:sz w:val="18"/>
                            <w:szCs w:val="18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  <w:szCs w:val="18"/>
                          </w:rPr>
                          <w:t>Pg. 28-30</w:t>
                        </w:r>
                      </w:p>
                      <w:p w14:paraId="29CC6398" w14:textId="77777777" w:rsidR="007D3795" w:rsidRP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  <w:szCs w:val="18"/>
                          </w:rPr>
                        </w:pPr>
                      </w:p>
                      <w:p w14:paraId="4E3863A8" w14:textId="77777777" w:rsidR="007D3795" w:rsidRP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  <w:szCs w:val="18"/>
                          </w:rPr>
                        </w:pPr>
                        <w:r w:rsidRPr="007D3795">
                          <w:rPr>
                            <w:color w:val="3C3C3C" w:themeColor="background2" w:themeShade="40"/>
                            <w:sz w:val="18"/>
                            <w:szCs w:val="18"/>
                          </w:rPr>
                          <w:t>Graphs with a positive slope (page. #s only):</w:t>
                        </w:r>
                      </w:p>
                      <w:p w14:paraId="41D0AC17" w14:textId="45224185" w:rsidR="001C746E" w:rsidRPr="007B46B3" w:rsidRDefault="007D3795" w:rsidP="007D3795">
                        <w:pPr>
                          <w:rPr>
                            <w:color w:val="A94198" w:themeColor="accent2"/>
                            <w:sz w:val="18"/>
                            <w:szCs w:val="18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  <w:szCs w:val="18"/>
                          </w:rPr>
                          <w:t>Pg. 31-33</w:t>
                        </w:r>
                      </w:p>
                    </w:txbxContent>
                  </v:textbox>
                </v:shape>
                <v:shape id="Text Box 6" o:spid="_x0000_s1035" type="#_x0000_t202" style="position:absolute;left:49327;top:4446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" fillcolor="#d9d9d7" stroked="f">
                  <v:textbox inset=",0,0,0">
                    <w:txbxContent>
                      <w:p w14:paraId="71AE660F" w14:textId="77777777" w:rsid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</w:rPr>
                        </w:pPr>
                        <w:r>
                          <w:rPr>
                            <w:color w:val="3C3C3C" w:themeColor="background2" w:themeShade="40"/>
                            <w:sz w:val="18"/>
                          </w:rPr>
                          <w:t>Most interesting graph/figure/table and why:</w:t>
                        </w:r>
                      </w:p>
                      <w:p w14:paraId="6D61D25B" w14:textId="03198638" w:rsidR="001C746E" w:rsidRPr="007B46B3" w:rsidRDefault="007D3795" w:rsidP="001C746E">
                        <w:pPr>
                          <w:rPr>
                            <w:color w:val="A94198" w:themeColor="accent2"/>
                            <w:sz w:val="18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 xml:space="preserve">Graph on pg. 27 </w:t>
                        </w:r>
                      </w:p>
                    </w:txbxContent>
                  </v:textbox>
                </v:shape>
                <v:shape id="Text Box 7" o:spid="_x0000_s1036" type="#_x0000_t202" style="position:absolute;top:50921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" fillcolor="#d9d9d7" stroked="f">
                  <v:textbox inset=",0,0,0">
                    <w:txbxContent>
                      <w:p w14:paraId="7E231BFD" w14:textId="77777777" w:rsid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</w:rPr>
                        </w:pPr>
                        <w:r>
                          <w:rPr>
                            <w:color w:val="3C3C3C" w:themeColor="background2" w:themeShade="40"/>
                            <w:sz w:val="18"/>
                          </w:rPr>
                          <w:t>Most challenging equation and why (include page and equation#):</w:t>
                        </w:r>
                      </w:p>
                      <w:p w14:paraId="23F5A93B" w14:textId="77777777" w:rsidR="007D3795" w:rsidRPr="007B46B3" w:rsidRDefault="007D3795" w:rsidP="007D3795">
                        <w:pPr>
                          <w:rPr>
                            <w:color w:val="A94198" w:themeColor="accent2"/>
                            <w:sz w:val="18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>Pg. 33 #24</w:t>
                        </w:r>
                      </w:p>
                      <w:p w14:paraId="08422709" w14:textId="5C71100E" w:rsidR="001C746E" w:rsidRPr="007B46B3" w:rsidRDefault="007D3795" w:rsidP="007D3795">
                        <w:pPr>
                          <w:rPr>
                            <w:color w:val="A94198" w:themeColor="accent2"/>
                            <w:sz w:val="20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 xml:space="preserve">The problem was in slope intercept form, and I needed to solve for Y. </w:t>
                        </w:r>
                      </w:p>
                    </w:txbxContent>
                  </v:textbox>
                </v:shape>
                <v:shape id="Text Box 9" o:spid="_x0000_s1037" type="#_x0000_t202" style="position:absolute;left:24999;top:55535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" fillcolor="#d9d9d7" stroked="f">
                  <v:textbox inset=",0,0,0">
                    <w:txbxContent>
                      <w:p w14:paraId="1AF73FCC" w14:textId="77777777" w:rsid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</w:rPr>
                        </w:pPr>
                        <w:r>
                          <w:rPr>
                            <w:color w:val="3C3C3C" w:themeColor="background2" w:themeShade="40"/>
                            <w:sz w:val="18"/>
                          </w:rPr>
                          <w:t>Most challenging graph/figure/table and why (include page#):</w:t>
                        </w:r>
                      </w:p>
                      <w:p w14:paraId="5AB5DA56" w14:textId="05639F1B" w:rsidR="001C746E" w:rsidRPr="007B46B3" w:rsidRDefault="007D3795" w:rsidP="007D3795">
                        <w:pPr>
                          <w:rPr>
                            <w:color w:val="A94198" w:themeColor="accent2"/>
                            <w:sz w:val="20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 xml:space="preserve">Graph </w:t>
                        </w:r>
                        <w:proofErr w:type="spellStart"/>
                        <w:r w:rsidRPr="007B46B3">
                          <w:rPr>
                            <w:color w:val="A94198" w:themeColor="accent2"/>
                            <w:sz w:val="18"/>
                          </w:rPr>
                          <w:t>pg</w:t>
                        </w:r>
                        <w:proofErr w:type="spellEnd"/>
                        <w:r w:rsidRPr="007B46B3">
                          <w:rPr>
                            <w:color w:val="A94198" w:themeColor="accent2"/>
                            <w:sz w:val="18"/>
                          </w:rPr>
                          <w:t xml:space="preserve"> 30. I do not understand</w:t>
                        </w:r>
                      </w:p>
                    </w:txbxContent>
                  </v:textbox>
                </v:shape>
                <v:shape id="Text Box 8" o:spid="_x0000_s1038" type="#_x0000_t202" style="position:absolute;left:49411;top:50921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" fillcolor="#d9d9d7" stroked="f">
                  <v:textbox inset=",0,0,0">
                    <w:txbxContent>
                      <w:p w14:paraId="5C7E4C5A" w14:textId="77777777" w:rsidR="007D3795" w:rsidRDefault="007D3795" w:rsidP="007D3795">
                        <w:pPr>
                          <w:rPr>
                            <w:color w:val="3C3C3C" w:themeColor="background2" w:themeShade="40"/>
                            <w:sz w:val="18"/>
                          </w:rPr>
                        </w:pPr>
                        <w:r>
                          <w:rPr>
                            <w:color w:val="3C3C3C" w:themeColor="background2" w:themeShade="40"/>
                            <w:sz w:val="18"/>
                          </w:rPr>
                          <w:t>Something I did not know or had not seen before (</w:t>
                        </w:r>
                        <w:proofErr w:type="gramStart"/>
                        <w:r>
                          <w:rPr>
                            <w:color w:val="3C3C3C" w:themeColor="background2" w:themeShade="40"/>
                            <w:sz w:val="18"/>
                          </w:rPr>
                          <w:t>e.g.</w:t>
                        </w:r>
                        <w:proofErr w:type="gramEnd"/>
                        <w:r>
                          <w:rPr>
                            <w:color w:val="3C3C3C" w:themeColor="background2" w:themeShade="40"/>
                            <w:sz w:val="18"/>
                          </w:rPr>
                          <w:t xml:space="preserve"> symbol, rule, graph):</w:t>
                        </w:r>
                      </w:p>
                      <w:p w14:paraId="74440E8E" w14:textId="77777777" w:rsidR="007D3795" w:rsidRPr="007B46B3" w:rsidRDefault="007D3795" w:rsidP="007D3795">
                        <w:pPr>
                          <w:rPr>
                            <w:color w:val="A94198" w:themeColor="accent2"/>
                            <w:sz w:val="20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>Rule on pg. 28</w:t>
                        </w:r>
                      </w:p>
                      <w:p w14:paraId="0B6445B9" w14:textId="186F49C6" w:rsidR="001C746E" w:rsidRPr="007B46B3" w:rsidRDefault="007D3795" w:rsidP="007D3795">
                        <w:pPr>
                          <w:rPr>
                            <w:color w:val="A94198" w:themeColor="accent2"/>
                            <w:sz w:val="20"/>
                          </w:rPr>
                        </w:pPr>
                        <w:r w:rsidRPr="007B46B3">
                          <w:rPr>
                            <w:color w:val="A94198" w:themeColor="accent2"/>
                            <w:sz w:val="18"/>
                          </w:rPr>
                          <w:t>A negative slope means that as the line on the graph moves from left to right, the line falls.</w:t>
                        </w:r>
                      </w:p>
                    </w:txbxContent>
                  </v:textbox>
                </v:shape>
                <v:oval id="Oval 34" o:spid="_x0000_s1039" style="position:absolute;left:24579;top:24244;width:20574;height:20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" fillcolor="#a94198 [3204]" stroked="f" strokeweight="1pt">
                  <v:stroke joinstyle="miter"/>
                  <v:textbox>
                    <w:txbxContent>
                      <w:p w14:paraId="78AD0467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Elements</w:t>
                        </w:r>
                      </w:p>
                      <w:p w14:paraId="208EEB91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Of</w:t>
                        </w:r>
                      </w:p>
                      <w:p w14:paraId="25EFCECD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Nonfiction</w:t>
                        </w:r>
                      </w:p>
                      <w:p w14:paraId="7BDD5FFE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Scavenger</w:t>
                        </w:r>
                      </w:p>
                      <w:p w14:paraId="76B88516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Hunt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sectPr w:rsidR="00195F37" w:rsidSect="00BD6879">
      <w:headerReference w:type="default" r:id="rId7"/>
      <w:footerReference w:type="default" r:id="rId8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919F3" w14:textId="77777777" w:rsidR="002C74A6" w:rsidRDefault="002C74A6" w:rsidP="00E46F9D">
      <w:pPr>
        <w:spacing w:after="0"/>
      </w:pPr>
      <w:r>
        <w:separator/>
      </w:r>
    </w:p>
  </w:endnote>
  <w:endnote w:type="continuationSeparator" w:id="0">
    <w:p w14:paraId="20D75A1F" w14:textId="77777777" w:rsidR="002C74A6" w:rsidRDefault="002C74A6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FAE" w14:textId="591A81E7" w:rsidR="008732E9" w:rsidRDefault="001B10FE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4C1BB3CA">
          <wp:simplePos x="0" y="0"/>
          <wp:positionH relativeFrom="column">
            <wp:posOffset>5396230</wp:posOffset>
          </wp:positionH>
          <wp:positionV relativeFrom="paragraph">
            <wp:posOffset>187960</wp:posOffset>
          </wp:positionV>
          <wp:extent cx="371475" cy="394970"/>
          <wp:effectExtent l="0" t="0" r="9525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5F37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68F64E03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79095"/>
          <wp:effectExtent l="0" t="0" r="2540" b="190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0F36">
      <w:rPr>
        <w:noProof/>
      </w:rPr>
      <w:drawing>
        <wp:anchor distT="0" distB="0" distL="114300" distR="114300" simplePos="0" relativeHeight="251576831" behindDoc="0" locked="0" layoutInCell="1" allowOverlap="1" wp14:anchorId="2D4C51D3" wp14:editId="28AE0D60">
          <wp:simplePos x="0" y="0"/>
          <wp:positionH relativeFrom="column">
            <wp:posOffset>0</wp:posOffset>
          </wp:positionH>
          <wp:positionV relativeFrom="paragraph">
            <wp:posOffset>97155</wp:posOffset>
          </wp:positionV>
          <wp:extent cx="1692275" cy="465455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325A">
      <w:rPr>
        <w:noProof/>
      </w:rPr>
      <mc:AlternateContent>
        <mc:Choice Requires="wps">
          <w:drawing>
            <wp:anchor distT="0" distB="0" distL="114300" distR="114300" simplePos="0" relativeHeight="251617792" behindDoc="1" locked="0" layoutInCell="1" allowOverlap="1" wp14:anchorId="51CA3FEB" wp14:editId="6E5E00E0">
              <wp:simplePos x="0" y="0"/>
              <wp:positionH relativeFrom="column">
                <wp:posOffset>1819910</wp:posOffset>
              </wp:positionH>
              <wp:positionV relativeFrom="paragraph">
                <wp:posOffset>31115</wp:posOffset>
              </wp:positionV>
              <wp:extent cx="3356610" cy="717550"/>
              <wp:effectExtent l="0" t="0" r="15240" b="635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6610" cy="71755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QuoteChar"/>
                              <w:i/>
                            </w:rPr>
                            <w:alias w:val="Source"/>
                            <w:tag w:val="Source"/>
                            <w:id w:val="-1839223703"/>
                          </w:sdtPr>
                          <w:sdtContent>
                            <w:p w14:paraId="6F54DD04" w14:textId="77777777" w:rsidR="000E3956" w:rsidRDefault="000E3956" w:rsidP="00143779">
                              <w:pPr>
                                <w:pStyle w:val="Quote"/>
                                <w:rPr>
                                  <w:rStyle w:val="QuoteChar"/>
                                  <w:i/>
                                </w:rPr>
                              </w:pPr>
                            </w:p>
                            <w:p w14:paraId="00BFF6B2" w14:textId="476EFB52" w:rsidR="009D4FE2" w:rsidRPr="006B702D" w:rsidRDefault="00195F37" w:rsidP="00195F37">
                              <w:pPr>
                                <w:pStyle w:val="Quote"/>
                                <w:rPr>
                                  <w:iCs/>
                                </w:rPr>
                              </w:pPr>
                              <w:proofErr w:type="spellStart"/>
                              <w:r w:rsidRPr="00195F37">
                                <w:rPr>
                                  <w:b/>
                                  <w:bCs/>
                                  <w:i w:val="0"/>
                                </w:rPr>
                                <w:t>Prough</w:t>
                              </w:r>
                              <w:proofErr w:type="spellEnd"/>
                              <w:r w:rsidRPr="00195F37">
                                <w:rPr>
                                  <w:b/>
                                  <w:bCs/>
                                  <w:i w:val="0"/>
                                  <w:spacing w:val="-2"/>
                                </w:rPr>
                                <w:t xml:space="preserve"> </w:t>
                              </w:r>
                              <w:r w:rsidRPr="00195F37">
                                <w:rPr>
                                  <w:b/>
                                  <w:bCs/>
                                  <w:i w:val="0"/>
                                </w:rPr>
                                <w:t>(2013).</w:t>
                              </w:r>
                              <w:r>
                                <w:rPr>
                                  <w:i w:val="0"/>
                                  <w:spacing w:val="-3"/>
                                </w:rPr>
                                <w:t xml:space="preserve"> </w:t>
                              </w:r>
                              <w:r>
                                <w:t>Time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for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Kids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Nonfiction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readers</w:t>
                              </w:r>
                            </w:p>
                            <w:p w14:paraId="180AFD4C" w14:textId="4C62AE27" w:rsidR="009D4FE2" w:rsidRPr="009D4FE2" w:rsidRDefault="009D4FE2" w:rsidP="000E3956">
                              <w:pPr>
                                <w:spacing w:after="0" w:line="180" w:lineRule="exact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Cs/>
                                  <w:sz w:val="12"/>
                                  <w:szCs w:val="12"/>
                                </w:rPr>
                              </w:pPr>
                            </w:p>
                            <w:p w14:paraId="3382313C" w14:textId="3B5F8B36" w:rsidR="008732E9" w:rsidRPr="00405579" w:rsidRDefault="00000000" w:rsidP="00182C6F">
                              <w:pPr>
                                <w:pStyle w:val="Quote"/>
                              </w:pPr>
                            </w:p>
                          </w:sdtContent>
                        </w:sdt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A3FEB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40" type="#_x0000_t202" style="position:absolute;margin-left:143.3pt;margin-top:2.45pt;width:264.3pt;height:56.5pt;z-index:-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" filled="f" stroked="f" strokeweight=".25pt">
              <v:textbox inset="0,0,0,0">
                <w:txbxContent>
                  <w:sdt>
                    <w:sdtPr>
                      <w:rPr>
                        <w:rStyle w:val="QuoteChar"/>
                        <w:i/>
                      </w:rPr>
                      <w:alias w:val="Source"/>
                      <w:tag w:val="Source"/>
                      <w:id w:val="-1839223703"/>
                    </w:sdtPr>
                    <w:sdtContent>
                      <w:p w14:paraId="6F54DD04" w14:textId="77777777" w:rsidR="000E3956" w:rsidRDefault="000E3956" w:rsidP="00143779">
                        <w:pPr>
                          <w:pStyle w:val="Quote"/>
                          <w:rPr>
                            <w:rStyle w:val="QuoteChar"/>
                            <w:i/>
                          </w:rPr>
                        </w:pPr>
                      </w:p>
                      <w:p w14:paraId="00BFF6B2" w14:textId="476EFB52" w:rsidR="009D4FE2" w:rsidRPr="006B702D" w:rsidRDefault="00195F37" w:rsidP="00195F37">
                        <w:pPr>
                          <w:pStyle w:val="Quote"/>
                          <w:rPr>
                            <w:iCs/>
                          </w:rPr>
                        </w:pPr>
                        <w:proofErr w:type="spellStart"/>
                        <w:r w:rsidRPr="00195F37">
                          <w:rPr>
                            <w:b/>
                            <w:bCs/>
                            <w:i w:val="0"/>
                          </w:rPr>
                          <w:t>Prough</w:t>
                        </w:r>
                        <w:proofErr w:type="spellEnd"/>
                        <w:r w:rsidRPr="00195F37">
                          <w:rPr>
                            <w:b/>
                            <w:bCs/>
                            <w:i w:val="0"/>
                            <w:spacing w:val="-2"/>
                          </w:rPr>
                          <w:t xml:space="preserve"> </w:t>
                        </w:r>
                        <w:r w:rsidRPr="00195F37">
                          <w:rPr>
                            <w:b/>
                            <w:bCs/>
                            <w:i w:val="0"/>
                          </w:rPr>
                          <w:t>(2013).</w:t>
                        </w:r>
                        <w:r>
                          <w:rPr>
                            <w:i w:val="0"/>
                            <w:spacing w:val="-3"/>
                          </w:rPr>
                          <w:t xml:space="preserve"> </w:t>
                        </w:r>
                        <w:r>
                          <w:t>Time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for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Kids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Nonfiction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readers</w:t>
                        </w:r>
                      </w:p>
                      <w:p w14:paraId="180AFD4C" w14:textId="4C62AE27" w:rsidR="009D4FE2" w:rsidRPr="009D4FE2" w:rsidRDefault="009D4FE2" w:rsidP="000E3956">
                        <w:pPr>
                          <w:spacing w:after="0" w:line="180" w:lineRule="exact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sz w:val="12"/>
                            <w:szCs w:val="12"/>
                          </w:rPr>
                        </w:pPr>
                      </w:p>
                      <w:p w14:paraId="3382313C" w14:textId="3B5F8B36" w:rsidR="008732E9" w:rsidRPr="00405579" w:rsidRDefault="00000000" w:rsidP="00182C6F">
                        <w:pPr>
                          <w:pStyle w:val="Quote"/>
                        </w:pP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6EAD38C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" strokecolor="#a94198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FA2B2" w14:textId="77777777" w:rsidR="002C74A6" w:rsidRDefault="002C74A6" w:rsidP="00E46F9D">
      <w:pPr>
        <w:spacing w:after="0"/>
      </w:pPr>
      <w:r>
        <w:separator/>
      </w:r>
    </w:p>
  </w:footnote>
  <w:footnote w:type="continuationSeparator" w:id="0">
    <w:p w14:paraId="0BD38E4C" w14:textId="77777777" w:rsidR="002C74A6" w:rsidRDefault="002C74A6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DAE1" w14:textId="3B7CB3B7" w:rsidR="00E46F9D" w:rsidRPr="00E46F9D" w:rsidRDefault="007B46B3">
    <w:pPr>
      <w:pStyle w:val="Header"/>
      <w:rPr>
        <w:lang w:val="nb-NO"/>
      </w:rPr>
    </w:pPr>
    <w:r>
      <w:rPr>
        <w:noProof/>
        <w:lang w:val="nb-NO"/>
      </w:rPr>
      <w:drawing>
        <wp:anchor distT="0" distB="0" distL="114300" distR="114300" simplePos="0" relativeHeight="251704832" behindDoc="0" locked="0" layoutInCell="1" allowOverlap="1" wp14:anchorId="31C27F99" wp14:editId="524F4571">
          <wp:simplePos x="0" y="0"/>
          <wp:positionH relativeFrom="column">
            <wp:posOffset>3885999</wp:posOffset>
          </wp:positionH>
          <wp:positionV relativeFrom="paragraph">
            <wp:posOffset>-217236</wp:posOffset>
          </wp:positionV>
          <wp:extent cx="3561080" cy="1395730"/>
          <wp:effectExtent l="0" t="0" r="127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1080" cy="1395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30A1D"/>
    <w:rsid w:val="000526E2"/>
    <w:rsid w:val="00052C3A"/>
    <w:rsid w:val="0005418C"/>
    <w:rsid w:val="00066E59"/>
    <w:rsid w:val="000670F9"/>
    <w:rsid w:val="000726A9"/>
    <w:rsid w:val="00077185"/>
    <w:rsid w:val="00086BB1"/>
    <w:rsid w:val="00093DA8"/>
    <w:rsid w:val="00097363"/>
    <w:rsid w:val="000B0E1E"/>
    <w:rsid w:val="000C6BE0"/>
    <w:rsid w:val="000D3D1F"/>
    <w:rsid w:val="000E3956"/>
    <w:rsid w:val="000E453C"/>
    <w:rsid w:val="000F038D"/>
    <w:rsid w:val="000F154C"/>
    <w:rsid w:val="000F719A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85688"/>
    <w:rsid w:val="001928ED"/>
    <w:rsid w:val="00192FC0"/>
    <w:rsid w:val="00195F37"/>
    <w:rsid w:val="001A5556"/>
    <w:rsid w:val="001A70ED"/>
    <w:rsid w:val="001B10FE"/>
    <w:rsid w:val="001B3ADF"/>
    <w:rsid w:val="001C5710"/>
    <w:rsid w:val="001C746E"/>
    <w:rsid w:val="001D74A4"/>
    <w:rsid w:val="001D76AE"/>
    <w:rsid w:val="001F20ED"/>
    <w:rsid w:val="00202091"/>
    <w:rsid w:val="00224F34"/>
    <w:rsid w:val="00252E91"/>
    <w:rsid w:val="00255F50"/>
    <w:rsid w:val="002660EB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C74A6"/>
    <w:rsid w:val="002C7791"/>
    <w:rsid w:val="002D063E"/>
    <w:rsid w:val="002D5833"/>
    <w:rsid w:val="002D6270"/>
    <w:rsid w:val="002E6DA3"/>
    <w:rsid w:val="002F2CA2"/>
    <w:rsid w:val="002F6384"/>
    <w:rsid w:val="003013A8"/>
    <w:rsid w:val="00306171"/>
    <w:rsid w:val="00313744"/>
    <w:rsid w:val="00313D2F"/>
    <w:rsid w:val="00316F67"/>
    <w:rsid w:val="0032359B"/>
    <w:rsid w:val="00323EE7"/>
    <w:rsid w:val="00323EF9"/>
    <w:rsid w:val="003304F4"/>
    <w:rsid w:val="00333909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C274D"/>
    <w:rsid w:val="004C29FC"/>
    <w:rsid w:val="004C46E0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56B17"/>
    <w:rsid w:val="00560844"/>
    <w:rsid w:val="0056113D"/>
    <w:rsid w:val="005722F7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5F4A14"/>
    <w:rsid w:val="00604A60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A4D54"/>
    <w:rsid w:val="006A6817"/>
    <w:rsid w:val="006A735A"/>
    <w:rsid w:val="006B5C47"/>
    <w:rsid w:val="006B702D"/>
    <w:rsid w:val="006C2F5D"/>
    <w:rsid w:val="006C6897"/>
    <w:rsid w:val="006F325A"/>
    <w:rsid w:val="006F3DE3"/>
    <w:rsid w:val="007136BD"/>
    <w:rsid w:val="0072307D"/>
    <w:rsid w:val="00732BD9"/>
    <w:rsid w:val="00741F15"/>
    <w:rsid w:val="00750A85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46B3"/>
    <w:rsid w:val="007B58F8"/>
    <w:rsid w:val="007C4045"/>
    <w:rsid w:val="007D379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928EE"/>
    <w:rsid w:val="00894A6F"/>
    <w:rsid w:val="008A3A9B"/>
    <w:rsid w:val="008A6AAB"/>
    <w:rsid w:val="008D6515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D4FE2"/>
    <w:rsid w:val="009E0596"/>
    <w:rsid w:val="009E0D00"/>
    <w:rsid w:val="009E33AB"/>
    <w:rsid w:val="009F2614"/>
    <w:rsid w:val="009F5308"/>
    <w:rsid w:val="009F5677"/>
    <w:rsid w:val="00A019C2"/>
    <w:rsid w:val="00A01E74"/>
    <w:rsid w:val="00A05A79"/>
    <w:rsid w:val="00A06980"/>
    <w:rsid w:val="00A11605"/>
    <w:rsid w:val="00A17A98"/>
    <w:rsid w:val="00A30C47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7FCA"/>
    <w:rsid w:val="00B7417E"/>
    <w:rsid w:val="00B80E71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57B13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09F8"/>
    <w:rsid w:val="00CC23A6"/>
    <w:rsid w:val="00CC4524"/>
    <w:rsid w:val="00CD7265"/>
    <w:rsid w:val="00CE096B"/>
    <w:rsid w:val="00CE542F"/>
    <w:rsid w:val="00CE6880"/>
    <w:rsid w:val="00CF0A26"/>
    <w:rsid w:val="00D07FB3"/>
    <w:rsid w:val="00D210FC"/>
    <w:rsid w:val="00D23ACA"/>
    <w:rsid w:val="00D26FCD"/>
    <w:rsid w:val="00D30539"/>
    <w:rsid w:val="00D36712"/>
    <w:rsid w:val="00D44264"/>
    <w:rsid w:val="00D44479"/>
    <w:rsid w:val="00D458A6"/>
    <w:rsid w:val="00D46F76"/>
    <w:rsid w:val="00D47CCD"/>
    <w:rsid w:val="00D50F36"/>
    <w:rsid w:val="00D552C2"/>
    <w:rsid w:val="00D6440E"/>
    <w:rsid w:val="00D7291F"/>
    <w:rsid w:val="00D7519D"/>
    <w:rsid w:val="00D75DDA"/>
    <w:rsid w:val="00D83A7B"/>
    <w:rsid w:val="00D83EEE"/>
    <w:rsid w:val="00D8591B"/>
    <w:rsid w:val="00D95871"/>
    <w:rsid w:val="00DB09EE"/>
    <w:rsid w:val="00DC0535"/>
    <w:rsid w:val="00DE134F"/>
    <w:rsid w:val="00DF0C7C"/>
    <w:rsid w:val="00DF65F4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26B8"/>
    <w:rsid w:val="00F04256"/>
    <w:rsid w:val="00F1518B"/>
    <w:rsid w:val="00F16625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1088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94198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A94198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B46B3"/>
    <w:pPr>
      <w:spacing w:after="180" w:line="300" w:lineRule="exact"/>
      <w:jc w:val="both"/>
    </w:pPr>
    <w:rPr>
      <w:b/>
      <w:caps/>
      <w:noProof/>
      <w:color w:val="A94198" w:themeColor="accent2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B46B3"/>
    <w:rPr>
      <w:b/>
      <w:caps/>
      <w:noProof/>
      <w:color w:val="A94198" w:themeColor="accent2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A94198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A94198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A94198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A94198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A94198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A94198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A9419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A94198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Custom 1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A94198"/>
      </a:accent1>
      <a:accent2>
        <a:srgbClr val="A94198"/>
      </a:accent2>
      <a:accent3>
        <a:srgbClr val="A94198"/>
      </a:accent3>
      <a:accent4>
        <a:srgbClr val="A16929"/>
      </a:accent4>
      <a:accent5>
        <a:srgbClr val="DD5626"/>
      </a:accent5>
      <a:accent6>
        <a:srgbClr val="8A8B8B"/>
      </a:accent6>
      <a:hlink>
        <a:srgbClr val="A94198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(3).dotx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2022-08-17T16:11:00Z</dcterms:created>
  <dcterms:modified xsi:type="dcterms:W3CDTF">2022-08-17T16:18:00Z</dcterms:modified>
</cp:coreProperties>
</file>