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CDBF" w14:textId="5C319CCF" w:rsidR="001928ED" w:rsidRPr="00AE2CB0" w:rsidRDefault="001928ED" w:rsidP="00AE2CB0">
      <w:pPr>
        <w:pStyle w:val="Title"/>
      </w:pPr>
      <w:r w:rsidRPr="00AE2CB0">
        <mc:AlternateContent>
          <mc:Choice Requires="wps">
            <w:drawing>
              <wp:anchor distT="0" distB="0" distL="114300" distR="114300" simplePos="0" relativeHeight="251652096" behindDoc="0" locked="1" layoutInCell="1" allowOverlap="1" wp14:anchorId="19CDE6C5" wp14:editId="7AE1ADEB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2F133" w14:textId="77777777" w:rsidR="001928ED" w:rsidRDefault="001928ED" w:rsidP="001928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DE6C5" id="Rektangel 4" o:spid="_x0000_s1026" style="position:absolute;left:0;text-align:left;margin-left:.05pt;margin-top:0;width:12pt;height:810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" fillcolor="#469443 [3204]" stroked="f" strokeweight="1pt">
                <v:textbox>
                  <w:txbxContent>
                    <w:p w14:paraId="36A2F133" w14:textId="77777777" w:rsidR="001928ED" w:rsidRDefault="001928ED" w:rsidP="001928ED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195F37" w:rsidRPr="00AE2CB0">
        <w:t>ELEMENTS OF NONFICTION SCAVENGER HUNT</w:t>
      </w:r>
    </w:p>
    <w:p w14:paraId="51351118" w14:textId="5D3286C1" w:rsidR="004B6602" w:rsidRDefault="003D6023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1CE86775" wp14:editId="3BB4BCBF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3CDC6A" w14:textId="77777777" w:rsidR="007136BD" w:rsidRPr="00B46B45" w:rsidRDefault="00B46B45" w:rsidP="005722F7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E86775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" fillcolor="#d9d9d8 [3215]" stroked="f" strokeweight=".5pt">
                <v:textbox inset="6pt,3pt,6pt,3pt">
                  <w:txbxContent>
                    <w:p w14:paraId="7B3CDC6A" w14:textId="77777777" w:rsidR="007136BD" w:rsidRPr="00B46B45" w:rsidRDefault="00B46B45" w:rsidP="005722F7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NAME: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DDB788" w14:textId="1A06EC5E" w:rsidR="00323EF9" w:rsidRPr="001C5710" w:rsidRDefault="00323EF9" w:rsidP="00323EF9">
      <w:pPr>
        <w:pStyle w:val="Linebreak6pt"/>
      </w:pPr>
    </w:p>
    <w:p w14:paraId="4A52B092" w14:textId="00430E5B" w:rsidR="00C201FC" w:rsidRDefault="00C201FC" w:rsidP="00C201FC">
      <w:pPr>
        <w:pStyle w:val="Description"/>
        <w:framePr w:w="9766" w:wrap="notBeside" w:y="7"/>
        <w:jc w:val="both"/>
      </w:pPr>
      <w:r>
        <w:t xml:space="preserve">Find different elements of the text. </w:t>
      </w:r>
    </w:p>
    <w:p w14:paraId="614CACE6" w14:textId="053BCC65" w:rsidR="00C201FC" w:rsidRDefault="00C201FC" w:rsidP="00C201FC">
      <w:pPr>
        <w:pStyle w:val="Description"/>
        <w:framePr w:w="9766" w:wrap="notBeside" w:y="7"/>
        <w:jc w:val="both"/>
      </w:pPr>
      <w:r>
        <w:t>1)</w:t>
      </w:r>
      <w:r>
        <w:t xml:space="preserve"> </w:t>
      </w:r>
      <w:r>
        <w:t xml:space="preserve">Text elements: Write down the name of the chapter/book and two headings you thought were the most interesting.   </w:t>
      </w:r>
    </w:p>
    <w:p w14:paraId="5591E7EB" w14:textId="0A9D37A5" w:rsidR="00C201FC" w:rsidRDefault="00C201FC" w:rsidP="00C201FC">
      <w:pPr>
        <w:pStyle w:val="Description"/>
        <w:framePr w:w="9766" w:wrap="notBeside" w:y="7"/>
        <w:jc w:val="both"/>
      </w:pPr>
      <w:r>
        <w:t>2)</w:t>
      </w:r>
      <w:r>
        <w:t xml:space="preserve"> </w:t>
      </w:r>
      <w:r>
        <w:t xml:space="preserve">Visual elements (pictures, figures, maps, etc.): Draw and describe the two visual elements you thought where the most interesting. </w:t>
      </w:r>
    </w:p>
    <w:p w14:paraId="03D6D93E" w14:textId="5844D25F" w:rsidR="009C5126" w:rsidRPr="00C201FC" w:rsidRDefault="00C201FC" w:rsidP="00C201FC">
      <w:pPr>
        <w:pStyle w:val="Description"/>
        <w:framePr w:w="9766" w:wrap="notBeside" w:y="7"/>
        <w:jc w:val="both"/>
        <w:rPr>
          <w:lang w:val="nb-NO"/>
        </w:rPr>
      </w:pPr>
      <w:r>
        <w:t>3)</w:t>
      </w:r>
      <w:r>
        <w:t xml:space="preserve"> </w:t>
      </w:r>
      <w:r>
        <w:t xml:space="preserve">Reflect and summarize: Flip </w:t>
      </w:r>
      <w:r>
        <w:t>through</w:t>
      </w:r>
      <w:r>
        <w:t xml:space="preserve"> the book/chapter. What is it about and is there something that seems challenging?</w:t>
      </w:r>
    </w:p>
    <w:p w14:paraId="4EF350D6" w14:textId="385572BB" w:rsidR="00C436BB" w:rsidRDefault="00C436BB" w:rsidP="00C436B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3298"/>
        <w:gridCol w:w="6302"/>
        <w:gridCol w:w="1440"/>
      </w:tblGrid>
      <w:tr w:rsidR="00C201FC" w:rsidRPr="00C92F17" w14:paraId="0A744904" w14:textId="77777777" w:rsidTr="00C201FC">
        <w:trPr>
          <w:trHeight w:val="480"/>
        </w:trPr>
        <w:tc>
          <w:tcPr>
            <w:tcW w:w="3298" w:type="dxa"/>
            <w:tcBorders>
              <w:top w:val="nil"/>
              <w:bottom w:val="single" w:sz="48" w:space="0" w:color="FFFFFF" w:themeColor="background1"/>
              <w:right w:val="nil"/>
            </w:tcBorders>
            <w:shd w:val="clear" w:color="auto" w:fill="469443" w:themeFill="accent1"/>
            <w:vAlign w:val="center"/>
          </w:tcPr>
          <w:p w14:paraId="6F3F5C55" w14:textId="77777777" w:rsidR="00C201FC" w:rsidRPr="00202053" w:rsidRDefault="00C201FC" w:rsidP="00284827">
            <w:pPr>
              <w:jc w:val="center"/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TEXT ELEMENT</w:t>
            </w:r>
          </w:p>
        </w:tc>
        <w:tc>
          <w:tcPr>
            <w:tcW w:w="6302" w:type="dxa"/>
            <w:tcBorders>
              <w:top w:val="nil"/>
              <w:left w:val="nil"/>
              <w:bottom w:val="single" w:sz="48" w:space="0" w:color="FFFFFF" w:themeColor="background1"/>
              <w:right w:val="nil"/>
            </w:tcBorders>
            <w:shd w:val="clear" w:color="auto" w:fill="469443" w:themeFill="accent1"/>
            <w:vAlign w:val="center"/>
          </w:tcPr>
          <w:p w14:paraId="6CC609C2" w14:textId="77777777" w:rsidR="00C201FC" w:rsidRPr="00202053" w:rsidRDefault="00C201FC" w:rsidP="00284827">
            <w:pPr>
              <w:jc w:val="center"/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 xml:space="preserve">TITLES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8" w:space="0" w:color="FFFFFF" w:themeColor="background1"/>
            </w:tcBorders>
            <w:shd w:val="clear" w:color="auto" w:fill="469443" w:themeFill="accent1"/>
            <w:vAlign w:val="center"/>
          </w:tcPr>
          <w:p w14:paraId="04715270" w14:textId="77777777" w:rsidR="00C201FC" w:rsidRPr="00202053" w:rsidRDefault="00C201FC" w:rsidP="00284827">
            <w:pPr>
              <w:jc w:val="center"/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PAGE #</w:t>
            </w:r>
          </w:p>
        </w:tc>
      </w:tr>
      <w:tr w:rsidR="00C201FC" w:rsidRPr="00C92F17" w14:paraId="08477014" w14:textId="77777777" w:rsidTr="00C201FC">
        <w:trPr>
          <w:trHeight w:val="360"/>
        </w:trPr>
        <w:tc>
          <w:tcPr>
            <w:tcW w:w="3298" w:type="dxa"/>
            <w:tcBorders>
              <w:top w:val="single" w:sz="48" w:space="0" w:color="FFFFFF" w:themeColor="background1"/>
            </w:tcBorders>
            <w:shd w:val="clear" w:color="auto" w:fill="D9D9D8" w:themeFill="text2"/>
            <w:vAlign w:val="center"/>
          </w:tcPr>
          <w:p w14:paraId="2A21C604" w14:textId="77777777" w:rsidR="00C201FC" w:rsidRDefault="00C201FC" w:rsidP="00284827">
            <w:pPr>
              <w:jc w:val="center"/>
              <w:rPr>
                <w:b/>
                <w:lang w:val="nb-NO"/>
              </w:rPr>
            </w:pPr>
          </w:p>
          <w:p w14:paraId="6CB65DB1" w14:textId="77777777" w:rsidR="00C201FC" w:rsidRPr="00D32567" w:rsidRDefault="00C201FC" w:rsidP="00284827">
            <w:pPr>
              <w:jc w:val="center"/>
              <w:rPr>
                <w:b/>
                <w:lang w:val="nb-NO"/>
              </w:rPr>
            </w:pPr>
            <w:r>
              <w:rPr>
                <w:b/>
                <w:lang w:val="nb-NO"/>
              </w:rPr>
              <w:t>Chapter Title</w:t>
            </w:r>
            <w:r w:rsidRPr="000966E2">
              <w:rPr>
                <w:b/>
                <w:lang w:val="nb-NO"/>
              </w:rPr>
              <w:t>:</w:t>
            </w:r>
          </w:p>
        </w:tc>
        <w:tc>
          <w:tcPr>
            <w:tcW w:w="6302" w:type="dxa"/>
            <w:tcBorders>
              <w:top w:val="single" w:sz="48" w:space="0" w:color="FFFFFF" w:themeColor="background1"/>
            </w:tcBorders>
            <w:shd w:val="clear" w:color="auto" w:fill="D9D9D8" w:themeFill="text2"/>
            <w:vAlign w:val="center"/>
          </w:tcPr>
          <w:p w14:paraId="2B355221" w14:textId="77777777" w:rsidR="00C201FC" w:rsidRPr="007D43B3" w:rsidRDefault="00C201FC" w:rsidP="00284827">
            <w:pPr>
              <w:rPr>
                <w:i/>
                <w:color w:val="0070C0"/>
                <w:lang w:val="nb-NO"/>
              </w:rPr>
            </w:pPr>
          </w:p>
        </w:tc>
        <w:tc>
          <w:tcPr>
            <w:tcW w:w="1440" w:type="dxa"/>
            <w:tcBorders>
              <w:top w:val="single" w:sz="48" w:space="0" w:color="FFFFFF" w:themeColor="background1"/>
            </w:tcBorders>
            <w:shd w:val="clear" w:color="auto" w:fill="D9D9D8" w:themeFill="text2"/>
            <w:vAlign w:val="center"/>
          </w:tcPr>
          <w:p w14:paraId="379C7529" w14:textId="77777777" w:rsidR="00C201FC" w:rsidRPr="007D43B3" w:rsidRDefault="00C201FC" w:rsidP="00284827">
            <w:pPr>
              <w:jc w:val="center"/>
              <w:rPr>
                <w:i/>
                <w:color w:val="0070C0"/>
                <w:lang w:val="nb-NO"/>
              </w:rPr>
            </w:pPr>
          </w:p>
        </w:tc>
      </w:tr>
      <w:tr w:rsidR="00C201FC" w:rsidRPr="00C92F17" w14:paraId="43526153" w14:textId="77777777" w:rsidTr="00C201FC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37A35C00" w14:textId="77777777" w:rsidR="00C201FC" w:rsidRPr="00AE2CB0" w:rsidRDefault="00C201FC" w:rsidP="00284827">
            <w:pPr>
              <w:jc w:val="center"/>
              <w:rPr>
                <w:b/>
                <w:i/>
                <w:color w:val="469443" w:themeColor="accent3"/>
                <w:sz w:val="20"/>
                <w:lang w:val="nb-NO"/>
              </w:rPr>
            </w:pPr>
            <w:r w:rsidRPr="00AE2CB0">
              <w:rPr>
                <w:b/>
                <w:i/>
                <w:color w:val="469443" w:themeColor="accent3"/>
                <w:sz w:val="20"/>
                <w:lang w:val="nb-NO"/>
              </w:rPr>
              <w:t>Example</w:t>
            </w:r>
          </w:p>
          <w:p w14:paraId="110D3056" w14:textId="77777777" w:rsidR="00C201FC" w:rsidRPr="000966E2" w:rsidRDefault="00C201FC" w:rsidP="00284827">
            <w:pPr>
              <w:jc w:val="center"/>
              <w:rPr>
                <w:b/>
                <w:lang w:val="nb-NO"/>
              </w:rPr>
            </w:pPr>
            <w:r w:rsidRPr="00AE2CB0">
              <w:rPr>
                <w:b/>
                <w:i/>
                <w:color w:val="469443" w:themeColor="accent3"/>
                <w:lang w:val="nb-NO"/>
              </w:rPr>
              <w:t>Chapter Title:</w:t>
            </w:r>
          </w:p>
        </w:tc>
        <w:tc>
          <w:tcPr>
            <w:tcW w:w="6302" w:type="dxa"/>
            <w:shd w:val="clear" w:color="auto" w:fill="D9D9D8" w:themeFill="text2"/>
            <w:vAlign w:val="center"/>
          </w:tcPr>
          <w:p w14:paraId="33486710" w14:textId="7A87385F" w:rsidR="00C201FC" w:rsidRPr="000966E2" w:rsidRDefault="00C201FC" w:rsidP="00AE2CB0">
            <w:pPr>
              <w:jc w:val="center"/>
              <w:rPr>
                <w:lang w:val="nb-NO"/>
              </w:rPr>
            </w:pPr>
            <w:r w:rsidRPr="00AE2CB0">
              <w:rPr>
                <w:i/>
                <w:color w:val="469443" w:themeColor="accent3"/>
                <w:lang w:val="nb-NO"/>
              </w:rPr>
              <w:t>Chapter 3: Nervesystem</w:t>
            </w:r>
          </w:p>
        </w:tc>
        <w:tc>
          <w:tcPr>
            <w:tcW w:w="1440" w:type="dxa"/>
            <w:shd w:val="clear" w:color="auto" w:fill="D9D9D8" w:themeFill="text2"/>
            <w:vAlign w:val="center"/>
          </w:tcPr>
          <w:p w14:paraId="7BA6A69A" w14:textId="77777777" w:rsidR="00C201FC" w:rsidRPr="000966E2" w:rsidRDefault="00C201FC" w:rsidP="00284827">
            <w:pPr>
              <w:jc w:val="center"/>
              <w:rPr>
                <w:lang w:val="nb-NO"/>
              </w:rPr>
            </w:pPr>
            <w:r w:rsidRPr="00AE2CB0">
              <w:rPr>
                <w:i/>
                <w:color w:val="469443" w:themeColor="accent3"/>
                <w:lang w:val="nb-NO"/>
              </w:rPr>
              <w:t>55</w:t>
            </w:r>
          </w:p>
        </w:tc>
      </w:tr>
      <w:tr w:rsidR="00C201FC" w:rsidRPr="00C92F17" w14:paraId="5AEA78A9" w14:textId="77777777" w:rsidTr="00C201FC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4A6C7EE6" w14:textId="77777777" w:rsidR="00C201FC" w:rsidRPr="007D43B3" w:rsidRDefault="00C201FC" w:rsidP="00284827">
            <w:pPr>
              <w:jc w:val="center"/>
              <w:rPr>
                <w:b/>
                <w:color w:val="0070C0"/>
                <w:lang w:val="nb-NO"/>
              </w:rPr>
            </w:pPr>
            <w:r>
              <w:rPr>
                <w:b/>
                <w:lang w:val="nb-NO"/>
              </w:rPr>
              <w:t>MOST INTERESTING HEADING</w:t>
            </w:r>
            <w:r w:rsidRPr="000966E2">
              <w:rPr>
                <w:b/>
                <w:lang w:val="nb-NO"/>
              </w:rPr>
              <w:t>:</w:t>
            </w:r>
          </w:p>
        </w:tc>
        <w:tc>
          <w:tcPr>
            <w:tcW w:w="6302" w:type="dxa"/>
            <w:shd w:val="clear" w:color="auto" w:fill="D9D9D8" w:themeFill="text2"/>
            <w:vAlign w:val="center"/>
          </w:tcPr>
          <w:p w14:paraId="3F4D1DEA" w14:textId="77777777" w:rsidR="00C201FC" w:rsidRPr="007D43B3" w:rsidRDefault="00C201FC" w:rsidP="00284827">
            <w:pPr>
              <w:spacing w:after="0"/>
              <w:rPr>
                <w:color w:val="0070C0"/>
                <w:lang w:val="nb-NO"/>
              </w:rPr>
            </w:pPr>
          </w:p>
        </w:tc>
        <w:tc>
          <w:tcPr>
            <w:tcW w:w="1440" w:type="dxa"/>
            <w:shd w:val="clear" w:color="auto" w:fill="D9D9D8" w:themeFill="text2"/>
            <w:vAlign w:val="center"/>
          </w:tcPr>
          <w:p w14:paraId="0C81641E" w14:textId="77777777" w:rsidR="00C201FC" w:rsidRPr="007D43B3" w:rsidRDefault="00C201FC" w:rsidP="00284827">
            <w:pPr>
              <w:jc w:val="center"/>
              <w:rPr>
                <w:color w:val="0070C0"/>
                <w:lang w:val="nb-NO"/>
              </w:rPr>
            </w:pPr>
          </w:p>
        </w:tc>
      </w:tr>
      <w:tr w:rsidR="00C201FC" w:rsidRPr="00C92F17" w14:paraId="13DBDBC9" w14:textId="77777777" w:rsidTr="00C201FC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7023DA36" w14:textId="77777777" w:rsidR="00C201FC" w:rsidRPr="00AE2CB0" w:rsidRDefault="00C201FC" w:rsidP="00284827">
            <w:pPr>
              <w:jc w:val="center"/>
              <w:rPr>
                <w:b/>
                <w:i/>
                <w:color w:val="469443" w:themeColor="accent3"/>
                <w:sz w:val="20"/>
                <w:lang w:val="nb-NO"/>
              </w:rPr>
            </w:pPr>
            <w:r w:rsidRPr="00AE2CB0">
              <w:rPr>
                <w:b/>
                <w:i/>
                <w:color w:val="469443" w:themeColor="accent3"/>
                <w:sz w:val="20"/>
                <w:lang w:val="nb-NO"/>
              </w:rPr>
              <w:t>Example</w:t>
            </w:r>
          </w:p>
          <w:p w14:paraId="2A773C42" w14:textId="77777777" w:rsidR="00C201FC" w:rsidRPr="000966E2" w:rsidRDefault="00C201FC" w:rsidP="00284827">
            <w:pPr>
              <w:jc w:val="center"/>
              <w:rPr>
                <w:b/>
                <w:lang w:val="nb-NO"/>
              </w:rPr>
            </w:pPr>
            <w:r w:rsidRPr="00AE2CB0">
              <w:rPr>
                <w:color w:val="469443" w:themeColor="accent3"/>
                <w:sz w:val="28"/>
                <w:szCs w:val="28"/>
                <w:lang w:val="nb-NO"/>
              </w:rPr>
              <w:t>HEADING</w:t>
            </w:r>
          </w:p>
        </w:tc>
        <w:tc>
          <w:tcPr>
            <w:tcW w:w="6302" w:type="dxa"/>
            <w:shd w:val="clear" w:color="auto" w:fill="D9D9D8" w:themeFill="text2"/>
            <w:vAlign w:val="center"/>
          </w:tcPr>
          <w:p w14:paraId="3B4F8685" w14:textId="77777777" w:rsidR="00C201FC" w:rsidRDefault="00C201FC" w:rsidP="00284827">
            <w:pPr>
              <w:jc w:val="center"/>
              <w:rPr>
                <w:lang w:val="nb-NO"/>
              </w:rPr>
            </w:pPr>
            <w:r w:rsidRPr="00AE2CB0">
              <w:rPr>
                <w:i/>
                <w:color w:val="469443" w:themeColor="accent3"/>
                <w:lang w:val="nb-NO"/>
              </w:rPr>
              <w:t>A Nerve Sends and Receives Information</w:t>
            </w:r>
          </w:p>
        </w:tc>
        <w:tc>
          <w:tcPr>
            <w:tcW w:w="1440" w:type="dxa"/>
            <w:shd w:val="clear" w:color="auto" w:fill="D9D9D8" w:themeFill="text2"/>
            <w:vAlign w:val="center"/>
          </w:tcPr>
          <w:p w14:paraId="74E86E49" w14:textId="77777777" w:rsidR="00C201FC" w:rsidRPr="000966E2" w:rsidRDefault="00C201FC" w:rsidP="00284827">
            <w:pPr>
              <w:jc w:val="center"/>
              <w:rPr>
                <w:lang w:val="nb-NO"/>
              </w:rPr>
            </w:pPr>
            <w:r w:rsidRPr="00AE2CB0">
              <w:rPr>
                <w:i/>
                <w:color w:val="469443" w:themeColor="accent3"/>
                <w:lang w:val="nb-NO"/>
              </w:rPr>
              <w:t>59</w:t>
            </w:r>
          </w:p>
        </w:tc>
      </w:tr>
      <w:tr w:rsidR="00C201FC" w:rsidRPr="00C92F17" w14:paraId="17E19711" w14:textId="77777777" w:rsidTr="00C201FC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748B6BD5" w14:textId="77777777" w:rsidR="00C201FC" w:rsidRPr="000966E2" w:rsidRDefault="00C201FC" w:rsidP="00284827">
            <w:pPr>
              <w:jc w:val="center"/>
              <w:rPr>
                <w:b/>
                <w:lang w:val="nb-NO"/>
              </w:rPr>
            </w:pPr>
            <w:r>
              <w:rPr>
                <w:b/>
                <w:lang w:val="nb-NO"/>
              </w:rPr>
              <w:t>2nd MOST INTERESTING HEADING</w:t>
            </w:r>
            <w:r w:rsidRPr="000966E2">
              <w:rPr>
                <w:b/>
                <w:lang w:val="nb-NO"/>
              </w:rPr>
              <w:t>:</w:t>
            </w:r>
          </w:p>
        </w:tc>
        <w:tc>
          <w:tcPr>
            <w:tcW w:w="6302" w:type="dxa"/>
            <w:shd w:val="clear" w:color="auto" w:fill="D9D9D8" w:themeFill="text2"/>
            <w:vAlign w:val="center"/>
          </w:tcPr>
          <w:p w14:paraId="23B4C4F7" w14:textId="77777777" w:rsidR="00C201FC" w:rsidRDefault="00C201FC" w:rsidP="00284827">
            <w:pPr>
              <w:jc w:val="center"/>
              <w:rPr>
                <w:lang w:val="nb-NO"/>
              </w:rPr>
            </w:pPr>
          </w:p>
        </w:tc>
        <w:tc>
          <w:tcPr>
            <w:tcW w:w="1440" w:type="dxa"/>
            <w:shd w:val="clear" w:color="auto" w:fill="D9D9D8" w:themeFill="text2"/>
            <w:vAlign w:val="center"/>
          </w:tcPr>
          <w:p w14:paraId="68F4F17F" w14:textId="77777777" w:rsidR="00C201FC" w:rsidRPr="000966E2" w:rsidRDefault="00C201FC" w:rsidP="00284827">
            <w:pPr>
              <w:jc w:val="center"/>
              <w:rPr>
                <w:lang w:val="nb-NO"/>
              </w:rPr>
            </w:pPr>
          </w:p>
        </w:tc>
      </w:tr>
    </w:tbl>
    <w:p w14:paraId="6950435E" w14:textId="01F9D4F1" w:rsidR="00195F37" w:rsidRPr="00DB0B26" w:rsidRDefault="00195F37" w:rsidP="00C436BB">
      <w:pPr>
        <w:rPr>
          <w:sz w:val="10"/>
          <w:szCs w:val="1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6655"/>
        <w:gridCol w:w="4385"/>
      </w:tblGrid>
      <w:tr w:rsidR="00C201FC" w:rsidRPr="00C92F17" w14:paraId="7F92F451" w14:textId="77777777" w:rsidTr="00C201FC">
        <w:trPr>
          <w:trHeight w:val="483"/>
        </w:trPr>
        <w:tc>
          <w:tcPr>
            <w:tcW w:w="5000" w:type="pct"/>
            <w:gridSpan w:val="2"/>
            <w:tcBorders>
              <w:top w:val="nil"/>
              <w:bottom w:val="single" w:sz="48" w:space="0" w:color="FFFFFF" w:themeColor="background1"/>
            </w:tcBorders>
            <w:shd w:val="clear" w:color="auto" w:fill="469443" w:themeFill="accent1"/>
            <w:vAlign w:val="center"/>
          </w:tcPr>
          <w:p w14:paraId="63BDB343" w14:textId="77777777" w:rsidR="00C201FC" w:rsidRPr="00202053" w:rsidRDefault="00C201FC" w:rsidP="00284827">
            <w:pPr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MOST INTERESTING VISUAL ELEMENT</w:t>
            </w:r>
          </w:p>
        </w:tc>
      </w:tr>
      <w:tr w:rsidR="00C201FC" w:rsidRPr="00C92F17" w14:paraId="2D0FFC3D" w14:textId="77777777" w:rsidTr="00C201FC">
        <w:trPr>
          <w:trHeight w:val="4176"/>
        </w:trPr>
        <w:tc>
          <w:tcPr>
            <w:tcW w:w="3014" w:type="pct"/>
            <w:tcBorders>
              <w:top w:val="single" w:sz="48" w:space="0" w:color="FFFFFF" w:themeColor="background1"/>
            </w:tcBorders>
            <w:shd w:val="clear" w:color="auto" w:fill="D9D9D8" w:themeFill="text2"/>
            <w:vAlign w:val="bottom"/>
          </w:tcPr>
          <w:p w14:paraId="43B3C59B" w14:textId="77777777" w:rsidR="00C201FC" w:rsidRPr="00AB5EB3" w:rsidRDefault="00C201FC" w:rsidP="00284827">
            <w:pPr>
              <w:jc w:val="center"/>
              <w:rPr>
                <w:b/>
                <w:i/>
                <w:color w:val="7F7F7F" w:themeColor="text1" w:themeTint="80"/>
                <w:lang w:val="nb-NO"/>
              </w:rPr>
            </w:pPr>
            <w:r>
              <w:rPr>
                <w:color w:val="7F7F7F" w:themeColor="text1" w:themeTint="80"/>
                <w:lang w:val="nb-NO"/>
              </w:rPr>
              <w:t>Draw it</w:t>
            </w:r>
          </w:p>
        </w:tc>
        <w:tc>
          <w:tcPr>
            <w:tcW w:w="1986" w:type="pct"/>
            <w:tcBorders>
              <w:top w:val="single" w:sz="48" w:space="0" w:color="FFFFFF" w:themeColor="background1"/>
            </w:tcBorders>
            <w:shd w:val="clear" w:color="auto" w:fill="D9D9D8" w:themeFill="text2"/>
            <w:vAlign w:val="bottom"/>
          </w:tcPr>
          <w:p w14:paraId="62B0A0A6" w14:textId="77777777" w:rsidR="00C201FC" w:rsidRDefault="00C201FC" w:rsidP="00284827">
            <w:pPr>
              <w:jc w:val="center"/>
              <w:rPr>
                <w:i/>
                <w:color w:val="7F7F7F" w:themeColor="text1" w:themeTint="80"/>
                <w:lang w:val="nb-NO"/>
              </w:rPr>
            </w:pPr>
            <w:r>
              <w:rPr>
                <w:color w:val="7F7F7F" w:themeColor="text1" w:themeTint="80"/>
                <w:lang w:val="nb-NO"/>
              </w:rPr>
              <w:t>Describe it</w:t>
            </w:r>
          </w:p>
        </w:tc>
      </w:tr>
    </w:tbl>
    <w:p w14:paraId="686AC969" w14:textId="1294B98C" w:rsidR="00C201FC" w:rsidRDefault="00C201FC" w:rsidP="00C436BB"/>
    <w:p w14:paraId="64751E85" w14:textId="77777777" w:rsidR="00DB0B26" w:rsidRPr="00AA7A69" w:rsidRDefault="00DB0B26" w:rsidP="00DB0B26">
      <w:pPr>
        <w:pStyle w:val="Largesubtitle"/>
        <w:framePr w:wrap="notBeside" w:hAnchor="page" w:x="601" w:y="716"/>
        <w:rPr>
          <w:sz w:val="24"/>
          <w:szCs w:val="32"/>
          <w:lang w:val="nb-NO"/>
        </w:rPr>
      </w:pPr>
      <w:r w:rsidRPr="00AA7A69">
        <w:rPr>
          <w:sz w:val="24"/>
          <w:szCs w:val="32"/>
          <w:lang w:val="nb-NO"/>
        </w:rPr>
        <w:lastRenderedPageBreak/>
        <w:t xml:space="preserve">REFLECT AND SUMMARIZE </w:t>
      </w:r>
    </w:p>
    <w:tbl>
      <w:tblPr>
        <w:tblStyle w:val="TableGrid"/>
        <w:tblpPr w:leftFromText="180" w:rightFromText="180" w:vertAnchor="page" w:horzAnchor="margin" w:tblpY="204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11040"/>
      </w:tblGrid>
      <w:tr w:rsidR="00DB0B26" w:rsidRPr="0049323E" w14:paraId="68072FD6" w14:textId="77777777" w:rsidTr="00AE2CB0">
        <w:trPr>
          <w:trHeight w:val="480"/>
        </w:trPr>
        <w:tc>
          <w:tcPr>
            <w:tcW w:w="5000" w:type="pct"/>
            <w:shd w:val="clear" w:color="auto" w:fill="469443" w:themeFill="accent1"/>
            <w:vAlign w:val="center"/>
          </w:tcPr>
          <w:p w14:paraId="70B8439F" w14:textId="77777777" w:rsidR="00DB0B26" w:rsidRPr="00AA7A69" w:rsidRDefault="00DB0B26" w:rsidP="00AE2CB0">
            <w:pPr>
              <w:rPr>
                <w:bCs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 xml:space="preserve">Summarize </w:t>
            </w:r>
            <w:r>
              <w:rPr>
                <w:bCs/>
                <w:color w:val="FFFFFF" w:themeColor="background1"/>
                <w:lang w:val="nb-NO"/>
              </w:rPr>
              <w:t>Write a short summary about the text:</w:t>
            </w:r>
          </w:p>
        </w:tc>
      </w:tr>
      <w:tr w:rsidR="00DB0B26" w:rsidRPr="0049323E" w14:paraId="32CCDEDF" w14:textId="77777777" w:rsidTr="00AE2CB0">
        <w:trPr>
          <w:trHeight w:val="2433"/>
        </w:trPr>
        <w:tc>
          <w:tcPr>
            <w:tcW w:w="5000" w:type="pct"/>
            <w:shd w:val="clear" w:color="auto" w:fill="D9D9D8" w:themeFill="text2"/>
          </w:tcPr>
          <w:p w14:paraId="76C30612" w14:textId="77777777" w:rsidR="00DB0B26" w:rsidRPr="00DB0B26" w:rsidRDefault="00DB0B26" w:rsidP="00AE2CB0"/>
        </w:tc>
      </w:tr>
      <w:tr w:rsidR="00DB0B26" w:rsidRPr="0049323E" w14:paraId="1984B088" w14:textId="77777777" w:rsidTr="00AE2CB0">
        <w:trPr>
          <w:trHeight w:val="480"/>
        </w:trPr>
        <w:tc>
          <w:tcPr>
            <w:tcW w:w="5000" w:type="pct"/>
            <w:shd w:val="clear" w:color="auto" w:fill="469443" w:themeFill="accent1"/>
            <w:vAlign w:val="center"/>
          </w:tcPr>
          <w:p w14:paraId="788ECE13" w14:textId="77777777" w:rsidR="00DB0B26" w:rsidRPr="00160A6E" w:rsidRDefault="00DB0B26" w:rsidP="00AE2CB0">
            <w:pPr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Challenge*</w:t>
            </w:r>
            <w:r w:rsidRPr="00AA7A69">
              <w:rPr>
                <w:bCs/>
                <w:color w:val="FFFFFF" w:themeColor="background1"/>
                <w:lang w:val="nb-NO"/>
              </w:rPr>
              <w:t xml:space="preserve">Write down something you </w:t>
            </w:r>
            <w:r>
              <w:rPr>
                <w:bCs/>
                <w:color w:val="FFFFFF" w:themeColor="background1"/>
                <w:lang w:val="nb-NO"/>
              </w:rPr>
              <w:t xml:space="preserve">did not know before reading the text or something that was challenging: </w:t>
            </w:r>
            <w:r>
              <w:rPr>
                <w:b/>
                <w:color w:val="FFFFFF" w:themeColor="background1"/>
                <w:lang w:val="nb-NO"/>
              </w:rPr>
              <w:t xml:space="preserve">   </w:t>
            </w:r>
          </w:p>
        </w:tc>
      </w:tr>
      <w:tr w:rsidR="00DB0B26" w:rsidRPr="0049323E" w14:paraId="2FAD93BD" w14:textId="77777777" w:rsidTr="00AE2CB0">
        <w:trPr>
          <w:trHeight w:val="2550"/>
        </w:trPr>
        <w:tc>
          <w:tcPr>
            <w:tcW w:w="5000" w:type="pct"/>
            <w:shd w:val="clear" w:color="auto" w:fill="D9D9D8" w:themeFill="text2"/>
          </w:tcPr>
          <w:p w14:paraId="12750E2D" w14:textId="77777777" w:rsidR="00DB0B26" w:rsidRDefault="00DB0B26" w:rsidP="00AE2CB0">
            <w:pPr>
              <w:rPr>
                <w:lang w:val="nb-NO"/>
              </w:rPr>
            </w:pPr>
          </w:p>
        </w:tc>
      </w:tr>
    </w:tbl>
    <w:p w14:paraId="6E9EFDA2" w14:textId="77777777" w:rsidR="00DB0B26" w:rsidRDefault="00DB0B26" w:rsidP="00C436BB"/>
    <w:sectPr w:rsidR="00DB0B26" w:rsidSect="00BD6879">
      <w:headerReference w:type="default" r:id="rId8"/>
      <w:footerReference w:type="default" r:id="rId9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EF0F0" w14:textId="77777777" w:rsidR="00B85B16" w:rsidRDefault="00B85B16" w:rsidP="00E46F9D">
      <w:pPr>
        <w:spacing w:after="0"/>
      </w:pPr>
      <w:r>
        <w:separator/>
      </w:r>
    </w:p>
  </w:endnote>
  <w:endnote w:type="continuationSeparator" w:id="0">
    <w:p w14:paraId="17B94276" w14:textId="77777777" w:rsidR="00B85B16" w:rsidRDefault="00B85B16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BFAE" w14:textId="591A81E7" w:rsidR="008732E9" w:rsidRDefault="001B10FE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w:drawing>
        <wp:anchor distT="0" distB="0" distL="114300" distR="114300" simplePos="0" relativeHeight="251703808" behindDoc="0" locked="0" layoutInCell="1" allowOverlap="1" wp14:anchorId="2BE08EF1" wp14:editId="4C1BB3CA">
          <wp:simplePos x="0" y="0"/>
          <wp:positionH relativeFrom="column">
            <wp:posOffset>5396230</wp:posOffset>
          </wp:positionH>
          <wp:positionV relativeFrom="paragraph">
            <wp:posOffset>187960</wp:posOffset>
          </wp:positionV>
          <wp:extent cx="371475" cy="394970"/>
          <wp:effectExtent l="0" t="0" r="9525" b="508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394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5F37" w:rsidRPr="003F2D5E">
      <w:rPr>
        <w:noProof/>
        <w:color w:val="FF0000"/>
      </w:rPr>
      <w:drawing>
        <wp:anchor distT="0" distB="0" distL="114300" distR="114300" simplePos="0" relativeHeight="251701760" behindDoc="0" locked="0" layoutInCell="1" allowOverlap="1" wp14:anchorId="3FB6DFB0" wp14:editId="68F64E03">
          <wp:simplePos x="0" y="0"/>
          <wp:positionH relativeFrom="column">
            <wp:posOffset>6019800</wp:posOffset>
          </wp:positionH>
          <wp:positionV relativeFrom="paragraph">
            <wp:posOffset>178435</wp:posOffset>
          </wp:positionV>
          <wp:extent cx="988060" cy="379095"/>
          <wp:effectExtent l="0" t="0" r="2540" b="190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379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0F36">
      <w:rPr>
        <w:noProof/>
      </w:rPr>
      <w:drawing>
        <wp:anchor distT="0" distB="0" distL="114300" distR="114300" simplePos="0" relativeHeight="251576831" behindDoc="0" locked="0" layoutInCell="1" allowOverlap="1" wp14:anchorId="2D4C51D3" wp14:editId="28AE0D60">
          <wp:simplePos x="0" y="0"/>
          <wp:positionH relativeFrom="column">
            <wp:posOffset>0</wp:posOffset>
          </wp:positionH>
          <wp:positionV relativeFrom="paragraph">
            <wp:posOffset>97155</wp:posOffset>
          </wp:positionV>
          <wp:extent cx="1692275" cy="465455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325A">
      <w:rPr>
        <w:noProof/>
      </w:rPr>
      <mc:AlternateContent>
        <mc:Choice Requires="wps">
          <w:drawing>
            <wp:anchor distT="0" distB="0" distL="114300" distR="114300" simplePos="0" relativeHeight="251617792" behindDoc="1" locked="0" layoutInCell="1" allowOverlap="1" wp14:anchorId="51CA3FEB" wp14:editId="6E5E00E0">
              <wp:simplePos x="0" y="0"/>
              <wp:positionH relativeFrom="column">
                <wp:posOffset>1819910</wp:posOffset>
              </wp:positionH>
              <wp:positionV relativeFrom="paragraph">
                <wp:posOffset>31115</wp:posOffset>
              </wp:positionV>
              <wp:extent cx="3356610" cy="717550"/>
              <wp:effectExtent l="0" t="0" r="15240" b="6350"/>
              <wp:wrapNone/>
              <wp:docPr id="236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6610" cy="717550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Style w:val="QuoteChar"/>
                              <w:i/>
                            </w:rPr>
                            <w:alias w:val="Source"/>
                            <w:tag w:val="Source"/>
                            <w:id w:val="-1839223703"/>
                          </w:sdtPr>
                          <w:sdtContent>
                            <w:p w14:paraId="6F54DD04" w14:textId="77777777" w:rsidR="000E3956" w:rsidRDefault="000E3956" w:rsidP="00143779">
                              <w:pPr>
                                <w:pStyle w:val="Quote"/>
                                <w:rPr>
                                  <w:rStyle w:val="QuoteChar"/>
                                  <w:i/>
                                </w:rPr>
                              </w:pPr>
                            </w:p>
                            <w:p w14:paraId="00BFF6B2" w14:textId="476EFB52" w:rsidR="009D4FE2" w:rsidRPr="006B702D" w:rsidRDefault="00195F37" w:rsidP="00195F37">
                              <w:pPr>
                                <w:pStyle w:val="Quote"/>
                                <w:rPr>
                                  <w:iCs/>
                                </w:rPr>
                              </w:pPr>
                              <w:proofErr w:type="spellStart"/>
                              <w:r w:rsidRPr="00195F37">
                                <w:rPr>
                                  <w:b/>
                                  <w:bCs/>
                                  <w:i w:val="0"/>
                                </w:rPr>
                                <w:t>Prough</w:t>
                              </w:r>
                              <w:proofErr w:type="spellEnd"/>
                              <w:r w:rsidRPr="00195F37">
                                <w:rPr>
                                  <w:b/>
                                  <w:bCs/>
                                  <w:i w:val="0"/>
                                  <w:spacing w:val="-2"/>
                                </w:rPr>
                                <w:t xml:space="preserve"> </w:t>
                              </w:r>
                              <w:r w:rsidRPr="00195F37">
                                <w:rPr>
                                  <w:b/>
                                  <w:bCs/>
                                  <w:i w:val="0"/>
                                </w:rPr>
                                <w:t>(2013).</w:t>
                              </w:r>
                              <w:r>
                                <w:rPr>
                                  <w:i w:val="0"/>
                                  <w:spacing w:val="-3"/>
                                </w:rPr>
                                <w:t xml:space="preserve"> </w:t>
                              </w:r>
                              <w:r>
                                <w:t>Time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for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Kids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Nonfiction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readers</w:t>
                              </w:r>
                            </w:p>
                            <w:p w14:paraId="180AFD4C" w14:textId="4C62AE27" w:rsidR="009D4FE2" w:rsidRPr="009D4FE2" w:rsidRDefault="009D4FE2" w:rsidP="000E3956">
                              <w:pPr>
                                <w:spacing w:after="0" w:line="180" w:lineRule="exact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Cs/>
                                  <w:sz w:val="12"/>
                                  <w:szCs w:val="12"/>
                                </w:rPr>
                              </w:pPr>
                            </w:p>
                            <w:p w14:paraId="3382313C" w14:textId="3B5F8B36" w:rsidR="008732E9" w:rsidRPr="00405579" w:rsidRDefault="00000000" w:rsidP="00182C6F">
                              <w:pPr>
                                <w:pStyle w:val="Quote"/>
                              </w:pPr>
                            </w:p>
                          </w:sdtContent>
                        </w:sdt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CA3FEB"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8" type="#_x0000_t202" style="position:absolute;margin-left:143.3pt;margin-top:2.45pt;width:264.3pt;height:56.5pt;z-index:-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" filled="f" stroked="f" strokeweight=".25pt">
              <v:textbox inset="0,0,0,0">
                <w:txbxContent>
                  <w:sdt>
                    <w:sdtPr>
                      <w:rPr>
                        <w:rStyle w:val="QuoteChar"/>
                        <w:i/>
                      </w:rPr>
                      <w:alias w:val="Source"/>
                      <w:tag w:val="Source"/>
                      <w:id w:val="-1839223703"/>
                    </w:sdtPr>
                    <w:sdtContent>
                      <w:p w14:paraId="6F54DD04" w14:textId="77777777" w:rsidR="000E3956" w:rsidRDefault="000E3956" w:rsidP="00143779">
                        <w:pPr>
                          <w:pStyle w:val="Quote"/>
                          <w:rPr>
                            <w:rStyle w:val="QuoteChar"/>
                            <w:i/>
                          </w:rPr>
                        </w:pPr>
                      </w:p>
                      <w:p w14:paraId="00BFF6B2" w14:textId="476EFB52" w:rsidR="009D4FE2" w:rsidRPr="006B702D" w:rsidRDefault="00195F37" w:rsidP="00195F37">
                        <w:pPr>
                          <w:pStyle w:val="Quote"/>
                          <w:rPr>
                            <w:iCs/>
                          </w:rPr>
                        </w:pPr>
                        <w:proofErr w:type="spellStart"/>
                        <w:r w:rsidRPr="00195F37">
                          <w:rPr>
                            <w:b/>
                            <w:bCs/>
                            <w:i w:val="0"/>
                          </w:rPr>
                          <w:t>Prough</w:t>
                        </w:r>
                        <w:proofErr w:type="spellEnd"/>
                        <w:r w:rsidRPr="00195F37">
                          <w:rPr>
                            <w:b/>
                            <w:bCs/>
                            <w:i w:val="0"/>
                            <w:spacing w:val="-2"/>
                          </w:rPr>
                          <w:t xml:space="preserve"> </w:t>
                        </w:r>
                        <w:r w:rsidRPr="00195F37">
                          <w:rPr>
                            <w:b/>
                            <w:bCs/>
                            <w:i w:val="0"/>
                          </w:rPr>
                          <w:t>(2013).</w:t>
                        </w:r>
                        <w:r>
                          <w:rPr>
                            <w:i w:val="0"/>
                            <w:spacing w:val="-3"/>
                          </w:rPr>
                          <w:t xml:space="preserve"> </w:t>
                        </w:r>
                        <w:r>
                          <w:t>Time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for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Kids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Nonfiction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readers</w:t>
                        </w:r>
                      </w:p>
                      <w:p w14:paraId="180AFD4C" w14:textId="4C62AE27" w:rsidR="009D4FE2" w:rsidRPr="009D4FE2" w:rsidRDefault="009D4FE2" w:rsidP="000E3956">
                        <w:pPr>
                          <w:spacing w:after="0" w:line="180" w:lineRule="exact"/>
                          <w:rPr>
                            <w:rFonts w:ascii="Times New Roman" w:hAnsi="Times New Roman" w:cs="Times New Roman"/>
                            <w:b/>
                            <w:bCs/>
                            <w:iCs/>
                            <w:sz w:val="12"/>
                            <w:szCs w:val="12"/>
                          </w:rPr>
                        </w:pPr>
                      </w:p>
                      <w:p w14:paraId="3382313C" w14:textId="3B5F8B36" w:rsidR="008732E9" w:rsidRPr="00405579" w:rsidRDefault="00000000" w:rsidP="00182C6F">
                        <w:pPr>
                          <w:pStyle w:val="Quote"/>
                        </w:pP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F25171">
      <w:rPr>
        <w:noProof/>
      </w:rPr>
      <mc:AlternateContent>
        <mc:Choice Requires="wps">
          <w:drawing>
            <wp:anchor distT="0" distB="0" distL="114300" distR="114300" simplePos="0" relativeHeight="251577856" behindDoc="1" locked="0" layoutInCell="1" allowOverlap="1" wp14:anchorId="73D7D836" wp14:editId="7E745DFD">
              <wp:simplePos x="0" y="0"/>
              <wp:positionH relativeFrom="column">
                <wp:posOffset>1905</wp:posOffset>
              </wp:positionH>
              <wp:positionV relativeFrom="paragraph">
                <wp:posOffset>18415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0834D61" id="Rett linje 234" o:spid="_x0000_s1026" style="position:absolute;z-index:-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1.45pt" to="552.1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" strokecolor="#469443 [3204]" strokeweight="1pt">
              <v:stroke joinstyle="miter"/>
            </v:line>
          </w:pict>
        </mc:Fallback>
      </mc:AlternateContent>
    </w:r>
    <w:r w:rsidR="00192FC0">
      <w:tab/>
    </w:r>
    <w:r w:rsidR="00224F34">
      <w:softHyphen/>
    </w:r>
    <w:r w:rsidR="00F25171">
      <w:softHyphen/>
    </w:r>
    <w:r w:rsidR="00F25171">
      <w:softHyphen/>
    </w:r>
    <w:r w:rsidR="00F25171">
      <w:softHyphen/>
    </w:r>
    <w:r w:rsidR="00F25171">
      <w:softHyphen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62EFA" w14:textId="77777777" w:rsidR="00B85B16" w:rsidRDefault="00B85B16" w:rsidP="00E46F9D">
      <w:pPr>
        <w:spacing w:after="0"/>
      </w:pPr>
      <w:r>
        <w:separator/>
      </w:r>
    </w:p>
  </w:footnote>
  <w:footnote w:type="continuationSeparator" w:id="0">
    <w:p w14:paraId="123432D4" w14:textId="77777777" w:rsidR="00B85B16" w:rsidRDefault="00B85B16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DAE1" w14:textId="44643ECC" w:rsidR="00E46F9D" w:rsidRPr="00E46F9D" w:rsidRDefault="00AE2CB0">
    <w:pPr>
      <w:pStyle w:val="Header"/>
      <w:rPr>
        <w:lang w:val="nb-NO"/>
      </w:rPr>
    </w:pPr>
    <w:r>
      <w:rPr>
        <w:noProof/>
        <w:lang w:val="nb-NO"/>
      </w:rPr>
      <w:drawing>
        <wp:anchor distT="0" distB="0" distL="114300" distR="114300" simplePos="0" relativeHeight="251704832" behindDoc="0" locked="0" layoutInCell="1" allowOverlap="1" wp14:anchorId="1275117B" wp14:editId="06FF8B75">
          <wp:simplePos x="0" y="0"/>
          <wp:positionH relativeFrom="column">
            <wp:posOffset>3912677</wp:posOffset>
          </wp:positionH>
          <wp:positionV relativeFrom="paragraph">
            <wp:posOffset>-231858</wp:posOffset>
          </wp:positionV>
          <wp:extent cx="3562350" cy="139954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2350" cy="1399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E12FA"/>
    <w:multiLevelType w:val="hybridMultilevel"/>
    <w:tmpl w:val="3880DBB2"/>
    <w:lvl w:ilvl="0" w:tplc="205CE5A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43678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rgUAYS1vtiwAAAA="/>
  </w:docVars>
  <w:rsids>
    <w:rsidRoot w:val="00F04256"/>
    <w:rsid w:val="000159DC"/>
    <w:rsid w:val="00027582"/>
    <w:rsid w:val="00030A1D"/>
    <w:rsid w:val="000526E2"/>
    <w:rsid w:val="00052C3A"/>
    <w:rsid w:val="0005418C"/>
    <w:rsid w:val="00066E59"/>
    <w:rsid w:val="000670F9"/>
    <w:rsid w:val="000726A9"/>
    <w:rsid w:val="00077185"/>
    <w:rsid w:val="00086BB1"/>
    <w:rsid w:val="00097363"/>
    <w:rsid w:val="000B0E1E"/>
    <w:rsid w:val="000C6BE0"/>
    <w:rsid w:val="000D3D1F"/>
    <w:rsid w:val="000E3956"/>
    <w:rsid w:val="000E453C"/>
    <w:rsid w:val="000F038D"/>
    <w:rsid w:val="000F154C"/>
    <w:rsid w:val="000F719A"/>
    <w:rsid w:val="0011222B"/>
    <w:rsid w:val="0011394F"/>
    <w:rsid w:val="00116FDF"/>
    <w:rsid w:val="00143779"/>
    <w:rsid w:val="0016188C"/>
    <w:rsid w:val="0016255F"/>
    <w:rsid w:val="001811EF"/>
    <w:rsid w:val="00182C6F"/>
    <w:rsid w:val="00184537"/>
    <w:rsid w:val="00185688"/>
    <w:rsid w:val="001928ED"/>
    <w:rsid w:val="00192FC0"/>
    <w:rsid w:val="00195F37"/>
    <w:rsid w:val="001A5556"/>
    <w:rsid w:val="001A70ED"/>
    <w:rsid w:val="001B10FE"/>
    <w:rsid w:val="001B3ADF"/>
    <w:rsid w:val="001C5710"/>
    <w:rsid w:val="001C746E"/>
    <w:rsid w:val="001D74A4"/>
    <w:rsid w:val="001D76AE"/>
    <w:rsid w:val="001F20ED"/>
    <w:rsid w:val="00202091"/>
    <w:rsid w:val="00224F34"/>
    <w:rsid w:val="002330C7"/>
    <w:rsid w:val="00252E91"/>
    <w:rsid w:val="00255F50"/>
    <w:rsid w:val="002660EB"/>
    <w:rsid w:val="00271E13"/>
    <w:rsid w:val="0027520F"/>
    <w:rsid w:val="0027662B"/>
    <w:rsid w:val="00292DCC"/>
    <w:rsid w:val="002942A5"/>
    <w:rsid w:val="00295EAA"/>
    <w:rsid w:val="002A38EA"/>
    <w:rsid w:val="002A3B54"/>
    <w:rsid w:val="002B0901"/>
    <w:rsid w:val="002C7791"/>
    <w:rsid w:val="002D063E"/>
    <w:rsid w:val="002D5833"/>
    <w:rsid w:val="002D6270"/>
    <w:rsid w:val="002E6DA3"/>
    <w:rsid w:val="002F2CA2"/>
    <w:rsid w:val="002F6384"/>
    <w:rsid w:val="003013A8"/>
    <w:rsid w:val="00306171"/>
    <w:rsid w:val="00313744"/>
    <w:rsid w:val="00313D2F"/>
    <w:rsid w:val="00316F67"/>
    <w:rsid w:val="0032359B"/>
    <w:rsid w:val="00323EE7"/>
    <w:rsid w:val="00323EF9"/>
    <w:rsid w:val="003304F4"/>
    <w:rsid w:val="00333909"/>
    <w:rsid w:val="00341336"/>
    <w:rsid w:val="003448B5"/>
    <w:rsid w:val="00356DA7"/>
    <w:rsid w:val="00382D3C"/>
    <w:rsid w:val="00390305"/>
    <w:rsid w:val="003A74EB"/>
    <w:rsid w:val="003B06B6"/>
    <w:rsid w:val="003D6023"/>
    <w:rsid w:val="003E13B7"/>
    <w:rsid w:val="003E1F64"/>
    <w:rsid w:val="003F2D5E"/>
    <w:rsid w:val="003F6A8D"/>
    <w:rsid w:val="003F7253"/>
    <w:rsid w:val="00405579"/>
    <w:rsid w:val="00423E72"/>
    <w:rsid w:val="00430CAB"/>
    <w:rsid w:val="0043181D"/>
    <w:rsid w:val="0043242E"/>
    <w:rsid w:val="004424F9"/>
    <w:rsid w:val="0044654F"/>
    <w:rsid w:val="00454EFB"/>
    <w:rsid w:val="00457CBD"/>
    <w:rsid w:val="00460B98"/>
    <w:rsid w:val="004610A3"/>
    <w:rsid w:val="00467E6F"/>
    <w:rsid w:val="004729AC"/>
    <w:rsid w:val="00473F2E"/>
    <w:rsid w:val="00476BAD"/>
    <w:rsid w:val="00480D36"/>
    <w:rsid w:val="004B36BE"/>
    <w:rsid w:val="004B6602"/>
    <w:rsid w:val="004B696B"/>
    <w:rsid w:val="004C274D"/>
    <w:rsid w:val="004C29FC"/>
    <w:rsid w:val="004C46E0"/>
    <w:rsid w:val="004C7A8A"/>
    <w:rsid w:val="004E0DDF"/>
    <w:rsid w:val="004E1BB2"/>
    <w:rsid w:val="004F1343"/>
    <w:rsid w:val="004F1C82"/>
    <w:rsid w:val="004F2D9C"/>
    <w:rsid w:val="0050294C"/>
    <w:rsid w:val="005123A4"/>
    <w:rsid w:val="0052376D"/>
    <w:rsid w:val="00546D43"/>
    <w:rsid w:val="00554F6E"/>
    <w:rsid w:val="00556309"/>
    <w:rsid w:val="00556B17"/>
    <w:rsid w:val="00560844"/>
    <w:rsid w:val="0056113D"/>
    <w:rsid w:val="005722F7"/>
    <w:rsid w:val="00575889"/>
    <w:rsid w:val="005770BE"/>
    <w:rsid w:val="00590D00"/>
    <w:rsid w:val="005A46DC"/>
    <w:rsid w:val="005A4DE6"/>
    <w:rsid w:val="005B3738"/>
    <w:rsid w:val="005B3DD4"/>
    <w:rsid w:val="005C1510"/>
    <w:rsid w:val="005C1973"/>
    <w:rsid w:val="005D1476"/>
    <w:rsid w:val="005F30D0"/>
    <w:rsid w:val="005F31EA"/>
    <w:rsid w:val="005F4A14"/>
    <w:rsid w:val="00604A60"/>
    <w:rsid w:val="00625E76"/>
    <w:rsid w:val="00626CE7"/>
    <w:rsid w:val="00627B6D"/>
    <w:rsid w:val="006303E9"/>
    <w:rsid w:val="00641280"/>
    <w:rsid w:val="00642298"/>
    <w:rsid w:val="00644627"/>
    <w:rsid w:val="0066459E"/>
    <w:rsid w:val="00673D44"/>
    <w:rsid w:val="006857E7"/>
    <w:rsid w:val="006A4D54"/>
    <w:rsid w:val="006A6817"/>
    <w:rsid w:val="006A735A"/>
    <w:rsid w:val="006B5C47"/>
    <w:rsid w:val="006B702D"/>
    <w:rsid w:val="006C2F5D"/>
    <w:rsid w:val="006C6897"/>
    <w:rsid w:val="006F325A"/>
    <w:rsid w:val="006F3DE3"/>
    <w:rsid w:val="007136BD"/>
    <w:rsid w:val="0072307D"/>
    <w:rsid w:val="00732BD9"/>
    <w:rsid w:val="00741F15"/>
    <w:rsid w:val="00750A85"/>
    <w:rsid w:val="0075739D"/>
    <w:rsid w:val="007645FE"/>
    <w:rsid w:val="00764F92"/>
    <w:rsid w:val="0077381B"/>
    <w:rsid w:val="00774F49"/>
    <w:rsid w:val="00775409"/>
    <w:rsid w:val="00776707"/>
    <w:rsid w:val="0079459F"/>
    <w:rsid w:val="007A17D0"/>
    <w:rsid w:val="007A6266"/>
    <w:rsid w:val="007B1C3C"/>
    <w:rsid w:val="007B58F8"/>
    <w:rsid w:val="007C4045"/>
    <w:rsid w:val="007F4784"/>
    <w:rsid w:val="00817889"/>
    <w:rsid w:val="0082054F"/>
    <w:rsid w:val="00822859"/>
    <w:rsid w:val="00824034"/>
    <w:rsid w:val="0082777D"/>
    <w:rsid w:val="00831E93"/>
    <w:rsid w:val="008329BC"/>
    <w:rsid w:val="00843E04"/>
    <w:rsid w:val="00844E65"/>
    <w:rsid w:val="008470BD"/>
    <w:rsid w:val="00854BF9"/>
    <w:rsid w:val="008579AE"/>
    <w:rsid w:val="00862AA2"/>
    <w:rsid w:val="008708FF"/>
    <w:rsid w:val="008732E9"/>
    <w:rsid w:val="00882788"/>
    <w:rsid w:val="0088633A"/>
    <w:rsid w:val="008928EE"/>
    <w:rsid w:val="00894A6F"/>
    <w:rsid w:val="008A3A9B"/>
    <w:rsid w:val="008A6AAB"/>
    <w:rsid w:val="008D6515"/>
    <w:rsid w:val="008D7DCD"/>
    <w:rsid w:val="008E04C6"/>
    <w:rsid w:val="008E396B"/>
    <w:rsid w:val="00905E90"/>
    <w:rsid w:val="00911E2F"/>
    <w:rsid w:val="00927DB0"/>
    <w:rsid w:val="00931587"/>
    <w:rsid w:val="00941163"/>
    <w:rsid w:val="00947391"/>
    <w:rsid w:val="0095186F"/>
    <w:rsid w:val="0095235F"/>
    <w:rsid w:val="00956CB3"/>
    <w:rsid w:val="00965E9C"/>
    <w:rsid w:val="0096685B"/>
    <w:rsid w:val="00985CF0"/>
    <w:rsid w:val="0099642A"/>
    <w:rsid w:val="009B32A1"/>
    <w:rsid w:val="009C05F3"/>
    <w:rsid w:val="009C5126"/>
    <w:rsid w:val="009C6572"/>
    <w:rsid w:val="009C745F"/>
    <w:rsid w:val="009D4FE2"/>
    <w:rsid w:val="009E0596"/>
    <w:rsid w:val="009E0D00"/>
    <w:rsid w:val="009E33AB"/>
    <w:rsid w:val="009F2614"/>
    <w:rsid w:val="009F5308"/>
    <w:rsid w:val="009F5677"/>
    <w:rsid w:val="00A019C2"/>
    <w:rsid w:val="00A01E74"/>
    <w:rsid w:val="00A05A79"/>
    <w:rsid w:val="00A06980"/>
    <w:rsid w:val="00A11605"/>
    <w:rsid w:val="00A17A98"/>
    <w:rsid w:val="00A30C47"/>
    <w:rsid w:val="00A347E3"/>
    <w:rsid w:val="00A37050"/>
    <w:rsid w:val="00A43905"/>
    <w:rsid w:val="00A449C7"/>
    <w:rsid w:val="00A54D49"/>
    <w:rsid w:val="00A76A0E"/>
    <w:rsid w:val="00A83D37"/>
    <w:rsid w:val="00A87F2B"/>
    <w:rsid w:val="00AB1F88"/>
    <w:rsid w:val="00AB41F8"/>
    <w:rsid w:val="00AB5DC1"/>
    <w:rsid w:val="00AC1192"/>
    <w:rsid w:val="00AD2534"/>
    <w:rsid w:val="00AE2CB0"/>
    <w:rsid w:val="00AF040F"/>
    <w:rsid w:val="00AF4A79"/>
    <w:rsid w:val="00AF77E8"/>
    <w:rsid w:val="00B069E7"/>
    <w:rsid w:val="00B158E0"/>
    <w:rsid w:val="00B23B54"/>
    <w:rsid w:val="00B24AAD"/>
    <w:rsid w:val="00B33766"/>
    <w:rsid w:val="00B35ACC"/>
    <w:rsid w:val="00B4089F"/>
    <w:rsid w:val="00B431E6"/>
    <w:rsid w:val="00B46B45"/>
    <w:rsid w:val="00B47240"/>
    <w:rsid w:val="00B53D30"/>
    <w:rsid w:val="00B67FCA"/>
    <w:rsid w:val="00B7417E"/>
    <w:rsid w:val="00B80E71"/>
    <w:rsid w:val="00B85B16"/>
    <w:rsid w:val="00B91016"/>
    <w:rsid w:val="00BA0D1B"/>
    <w:rsid w:val="00BC2522"/>
    <w:rsid w:val="00BD0F7F"/>
    <w:rsid w:val="00BD42CE"/>
    <w:rsid w:val="00BD6879"/>
    <w:rsid w:val="00BF3FD4"/>
    <w:rsid w:val="00C06EEE"/>
    <w:rsid w:val="00C15D36"/>
    <w:rsid w:val="00C201FC"/>
    <w:rsid w:val="00C23ED7"/>
    <w:rsid w:val="00C33610"/>
    <w:rsid w:val="00C436BB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86E4F"/>
    <w:rsid w:val="00C942C5"/>
    <w:rsid w:val="00C94519"/>
    <w:rsid w:val="00C948BA"/>
    <w:rsid w:val="00C96403"/>
    <w:rsid w:val="00CA3DD2"/>
    <w:rsid w:val="00CB1A99"/>
    <w:rsid w:val="00CB540C"/>
    <w:rsid w:val="00CB71D3"/>
    <w:rsid w:val="00CC09F8"/>
    <w:rsid w:val="00CC23A6"/>
    <w:rsid w:val="00CC4524"/>
    <w:rsid w:val="00CD7265"/>
    <w:rsid w:val="00CE096B"/>
    <w:rsid w:val="00CE542F"/>
    <w:rsid w:val="00CE6880"/>
    <w:rsid w:val="00CF0A26"/>
    <w:rsid w:val="00D07FB3"/>
    <w:rsid w:val="00D210FC"/>
    <w:rsid w:val="00D23ACA"/>
    <w:rsid w:val="00D26FCD"/>
    <w:rsid w:val="00D30539"/>
    <w:rsid w:val="00D36712"/>
    <w:rsid w:val="00D44264"/>
    <w:rsid w:val="00D44479"/>
    <w:rsid w:val="00D458A6"/>
    <w:rsid w:val="00D46F76"/>
    <w:rsid w:val="00D47CCD"/>
    <w:rsid w:val="00D50F36"/>
    <w:rsid w:val="00D552C2"/>
    <w:rsid w:val="00D6440E"/>
    <w:rsid w:val="00D7291F"/>
    <w:rsid w:val="00D7519D"/>
    <w:rsid w:val="00D75DDA"/>
    <w:rsid w:val="00D83A7B"/>
    <w:rsid w:val="00D83EEE"/>
    <w:rsid w:val="00D8591B"/>
    <w:rsid w:val="00D95871"/>
    <w:rsid w:val="00DB09EE"/>
    <w:rsid w:val="00DB0B26"/>
    <w:rsid w:val="00DC0535"/>
    <w:rsid w:val="00DE134F"/>
    <w:rsid w:val="00DF0C7C"/>
    <w:rsid w:val="00DF65F4"/>
    <w:rsid w:val="00DF7DDA"/>
    <w:rsid w:val="00E2015E"/>
    <w:rsid w:val="00E228EB"/>
    <w:rsid w:val="00E31255"/>
    <w:rsid w:val="00E3723F"/>
    <w:rsid w:val="00E40456"/>
    <w:rsid w:val="00E4183C"/>
    <w:rsid w:val="00E433AA"/>
    <w:rsid w:val="00E455D2"/>
    <w:rsid w:val="00E46F9D"/>
    <w:rsid w:val="00E51164"/>
    <w:rsid w:val="00E60FC4"/>
    <w:rsid w:val="00E63AAD"/>
    <w:rsid w:val="00E776D5"/>
    <w:rsid w:val="00E9376D"/>
    <w:rsid w:val="00E963BA"/>
    <w:rsid w:val="00EA157E"/>
    <w:rsid w:val="00EA6B6E"/>
    <w:rsid w:val="00EB159E"/>
    <w:rsid w:val="00EB356F"/>
    <w:rsid w:val="00EB482B"/>
    <w:rsid w:val="00EB4C8B"/>
    <w:rsid w:val="00ED1ADB"/>
    <w:rsid w:val="00ED72C7"/>
    <w:rsid w:val="00ED758E"/>
    <w:rsid w:val="00EE1F0C"/>
    <w:rsid w:val="00EE3687"/>
    <w:rsid w:val="00EE414C"/>
    <w:rsid w:val="00EE65B9"/>
    <w:rsid w:val="00EE7A1D"/>
    <w:rsid w:val="00F005BB"/>
    <w:rsid w:val="00F014FB"/>
    <w:rsid w:val="00F026B8"/>
    <w:rsid w:val="00F04256"/>
    <w:rsid w:val="00F1518B"/>
    <w:rsid w:val="00F16625"/>
    <w:rsid w:val="00F25171"/>
    <w:rsid w:val="00F257A9"/>
    <w:rsid w:val="00F36F0A"/>
    <w:rsid w:val="00F44301"/>
    <w:rsid w:val="00F44D7C"/>
    <w:rsid w:val="00F45266"/>
    <w:rsid w:val="00F457BA"/>
    <w:rsid w:val="00F50C33"/>
    <w:rsid w:val="00F627ED"/>
    <w:rsid w:val="00F704CA"/>
    <w:rsid w:val="00F70E08"/>
    <w:rsid w:val="00F73407"/>
    <w:rsid w:val="00F80206"/>
    <w:rsid w:val="00F8242D"/>
    <w:rsid w:val="00F84010"/>
    <w:rsid w:val="00F941AD"/>
    <w:rsid w:val="00FA1FD0"/>
    <w:rsid w:val="00FA2352"/>
    <w:rsid w:val="00FA6633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10884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04"/>
    <w:pPr>
      <w:spacing w:after="60" w:line="240" w:lineRule="auto"/>
    </w:p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469443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469443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AE2CB0"/>
    <w:pPr>
      <w:spacing w:after="180" w:line="300" w:lineRule="exact"/>
      <w:jc w:val="both"/>
    </w:pPr>
    <w:rPr>
      <w:b/>
      <w:caps/>
      <w:noProof/>
      <w:color w:val="469443" w:themeColor="accent3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AE2CB0"/>
    <w:rPr>
      <w:b/>
      <w:caps/>
      <w:noProof/>
      <w:color w:val="469443" w:themeColor="accent3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aliases w:val="RW H2"/>
    <w:basedOn w:val="Heading2"/>
    <w:next w:val="Normal"/>
    <w:link w:val="SubtitleChar"/>
    <w:autoRedefine/>
    <w:uiPriority w:val="11"/>
    <w:qFormat/>
    <w:rsid w:val="00604A60"/>
    <w:pPr>
      <w:framePr w:w="7260" w:wrap="notBeside" w:vAnchor="text" w:hAnchor="text" w:y="1"/>
      <w:spacing w:after="0"/>
      <w:contextualSpacing/>
    </w:pPr>
    <w:rPr>
      <w:b/>
      <w:sz w:val="24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aliases w:val="RW H2 Char"/>
    <w:basedOn w:val="DefaultParagraphFont"/>
    <w:link w:val="Subtitle"/>
    <w:uiPriority w:val="11"/>
    <w:rsid w:val="00604A60"/>
    <w:rPr>
      <w:b/>
      <w:sz w:val="24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469443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469443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469443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469443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RWH1">
    <w:name w:val="RW H1"/>
    <w:basedOn w:val="Heading1"/>
    <w:link w:val="RWH1Char"/>
    <w:qFormat/>
    <w:rsid w:val="009C5126"/>
    <w:pPr>
      <w:framePr w:w="7260" w:wrap="notBeside" w:vAnchor="text" w:hAnchor="text" w:y="1"/>
      <w:pBdr>
        <w:bottom w:val="single" w:sz="6" w:space="0" w:color="469443" w:themeColor="accent1"/>
      </w:pBdr>
      <w:spacing w:before="0" w:after="60"/>
      <w:contextualSpacing/>
    </w:pPr>
    <w:rPr>
      <w:caps/>
      <w:sz w:val="24"/>
    </w:rPr>
  </w:style>
  <w:style w:type="character" w:customStyle="1" w:styleId="RWH1Char">
    <w:name w:val="RW H1 Char"/>
    <w:basedOn w:val="SubtitleChar"/>
    <w:link w:val="RWH1"/>
    <w:rsid w:val="009C5126"/>
    <w:rPr>
      <w:rFonts w:asciiTheme="majorHAnsi" w:eastAsiaTheme="majorEastAsia" w:hAnsiTheme="majorHAnsi" w:cstheme="majorBidi"/>
      <w:b w:val="0"/>
      <w:caps/>
      <w:color w:val="469443" w:themeColor="accent1"/>
      <w:sz w:val="24"/>
      <w:szCs w:val="32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46944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paragraph" w:customStyle="1" w:styleId="Boxheading">
    <w:name w:val="Box heading"/>
    <w:basedOn w:val="Normal"/>
    <w:link w:val="BoxheadingChar"/>
    <w:qFormat/>
    <w:rsid w:val="00642298"/>
    <w:pPr>
      <w:spacing w:after="0"/>
      <w:jc w:val="center"/>
    </w:pPr>
    <w:rPr>
      <w:b/>
      <w:bCs/>
    </w:rPr>
  </w:style>
  <w:style w:type="character" w:customStyle="1" w:styleId="BoxheadingChar">
    <w:name w:val="Box heading Char"/>
    <w:basedOn w:val="DefaultParagraphFont"/>
    <w:link w:val="Boxheading"/>
    <w:rsid w:val="00642298"/>
    <w:rPr>
      <w:b/>
      <w:bCs/>
    </w:rPr>
  </w:style>
  <w:style w:type="paragraph" w:customStyle="1" w:styleId="Description">
    <w:name w:val="Description"/>
    <w:basedOn w:val="Normal"/>
    <w:link w:val="DescriptionChar"/>
    <w:qFormat/>
    <w:rsid w:val="00843E04"/>
    <w:pPr>
      <w:framePr w:w="7260" w:wrap="notBeside" w:vAnchor="text" w:hAnchor="text" w:y="1"/>
      <w:pBdr>
        <w:bottom w:val="single" w:sz="8" w:space="1" w:color="469443" w:themeColor="accent1"/>
      </w:pBdr>
    </w:pPr>
    <w:rPr>
      <w:color w:val="000000" w:themeColor="text1"/>
      <w:sz w:val="18"/>
    </w:rPr>
  </w:style>
  <w:style w:type="paragraph" w:customStyle="1" w:styleId="RWH3">
    <w:name w:val="RW H3"/>
    <w:basedOn w:val="Normal"/>
    <w:link w:val="RWH3Char"/>
    <w:autoRedefine/>
    <w:qFormat/>
    <w:rsid w:val="00390305"/>
    <w:pPr>
      <w:spacing w:after="0" w:line="160" w:lineRule="exact"/>
      <w:contextualSpacing/>
      <w:jc w:val="center"/>
    </w:pPr>
    <w:rPr>
      <w:b/>
      <w:bCs/>
      <w:caps/>
      <w:color w:val="FFFFFF" w:themeColor="background1"/>
      <w:sz w:val="16"/>
      <w:szCs w:val="16"/>
    </w:rPr>
  </w:style>
  <w:style w:type="character" w:customStyle="1" w:styleId="DescriptionChar">
    <w:name w:val="Description Char"/>
    <w:basedOn w:val="RWH1Char"/>
    <w:link w:val="Description"/>
    <w:rsid w:val="00843E04"/>
    <w:rPr>
      <w:rFonts w:asciiTheme="majorHAnsi" w:eastAsiaTheme="majorEastAsia" w:hAnsiTheme="majorHAnsi" w:cstheme="majorBidi"/>
      <w:b w:val="0"/>
      <w:caps w:val="0"/>
      <w:color w:val="000000" w:themeColor="text1"/>
      <w:sz w:val="18"/>
      <w:szCs w:val="32"/>
    </w:rPr>
  </w:style>
  <w:style w:type="character" w:customStyle="1" w:styleId="RWH3Char">
    <w:name w:val="RW H3 Char"/>
    <w:basedOn w:val="DefaultParagraphFont"/>
    <w:link w:val="RWH3"/>
    <w:rsid w:val="00390305"/>
    <w:rPr>
      <w:b/>
      <w:bCs/>
      <w:caps/>
      <w:color w:val="FFFFFF" w:themeColor="background1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0E395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rgesubtitle">
    <w:name w:val="Large subtitle"/>
    <w:basedOn w:val="Subtitle"/>
    <w:link w:val="LargesubtitleChar"/>
    <w:qFormat/>
    <w:rsid w:val="00DB0B26"/>
    <w:pPr>
      <w:framePr w:wrap="notBeside"/>
      <w:pBdr>
        <w:bottom w:val="single" w:sz="6" w:space="0" w:color="469443" w:themeColor="accent1"/>
      </w:pBdr>
      <w:spacing w:line="300" w:lineRule="exact"/>
      <w:contextualSpacing w:val="0"/>
      <w:outlineLvl w:val="9"/>
    </w:pPr>
    <w:rPr>
      <w:b w:val="0"/>
      <w:color w:val="469443" w:themeColor="accent1"/>
      <w:sz w:val="18"/>
    </w:rPr>
  </w:style>
  <w:style w:type="character" w:customStyle="1" w:styleId="LargesubtitleChar">
    <w:name w:val="Large subtitle Char"/>
    <w:basedOn w:val="SubtitleChar"/>
    <w:link w:val="Largesubtitle"/>
    <w:rsid w:val="00DB0B26"/>
    <w:rPr>
      <w:b w:val="0"/>
      <w:color w:val="469443" w:themeColor="accen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Downloads\RW%20Word%20Template%20-%20Portrait%20(3).dotx" TargetMode="External"/></Relationships>
</file>

<file path=word/theme/theme1.xml><?xml version="1.0" encoding="utf-8"?>
<a:theme xmlns:a="http://schemas.openxmlformats.org/drawingml/2006/main" name="RW Math">
  <a:themeElements>
    <a:clrScheme name="Custom 3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469443"/>
      </a:accent1>
      <a:accent2>
        <a:srgbClr val="469443"/>
      </a:accent2>
      <a:accent3>
        <a:srgbClr val="469443"/>
      </a:accent3>
      <a:accent4>
        <a:srgbClr val="469443"/>
      </a:accent4>
      <a:accent5>
        <a:srgbClr val="469443"/>
      </a:accent5>
      <a:accent6>
        <a:srgbClr val="8A8B8B"/>
      </a:accent6>
      <a:hlink>
        <a:srgbClr val="469443"/>
      </a:hlink>
      <a:folHlink>
        <a:srgbClr val="469443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185B2-73E7-4099-80B4-752F2881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 (3).dotx</Template>
  <TotalTime>0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2022-08-17T16:33:00Z</dcterms:created>
  <dcterms:modified xsi:type="dcterms:W3CDTF">2022-08-17T16:41:00Z</dcterms:modified>
</cp:coreProperties>
</file>