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FCDBF" w14:textId="56CCB728" w:rsidR="001928ED" w:rsidRPr="001928ED" w:rsidRDefault="001928ED" w:rsidP="0079459F">
      <w:pPr>
        <w:pStyle w:val="Title"/>
      </w:pPr>
      <w:r w:rsidRPr="00ED72C7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1" layoutInCell="1" allowOverlap="1" wp14:anchorId="19CDE6C5" wp14:editId="49B20286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A2F133" w14:textId="77777777" w:rsidR="001928ED" w:rsidRDefault="001928ED" w:rsidP="001928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DE6C5" id="Rektangel 4" o:spid="_x0000_s1026" style="position:absolute;left:0;text-align:left;margin-left:.05pt;margin-top:0;width:12pt;height:810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" fillcolor="#1d7ebe [3204]" stroked="f" strokeweight="1pt">
                <v:textbox>
                  <w:txbxContent>
                    <w:p w14:paraId="36A2F133" w14:textId="77777777" w:rsidR="001928ED" w:rsidRDefault="001928ED" w:rsidP="001928ED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484D0B" w:rsidRPr="00484D0B">
        <w:rPr>
          <w:noProof/>
        </w:rPr>
        <w:t>STRAIGHT A’S PROTOCOL</w:t>
      </w:r>
    </w:p>
    <w:p w14:paraId="3AE4CB79" w14:textId="0BEDA03F" w:rsidR="006A0827" w:rsidRDefault="003D6023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1CE86775" wp14:editId="4D1799E8">
                <wp:extent cx="4610100" cy="228600"/>
                <wp:effectExtent l="0" t="0" r="0" b="0"/>
                <wp:docPr id="1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3CDC6A" w14:textId="7AC68A49" w:rsidR="007136BD" w:rsidRPr="00B46B45" w:rsidRDefault="00266C68" w:rsidP="005722F7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NAME</w:t>
                            </w:r>
                            <w:r w:rsidR="00B46B45">
                              <w:rPr>
                                <w:lang w:val="nb-NO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E86775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" fillcolor="#d9d9d8 [3215]" stroked="f" strokeweight=".5pt">
                <v:textbox inset="6pt,3pt,6pt,3pt">
                  <w:txbxContent>
                    <w:p w14:paraId="7B3CDC6A" w14:textId="7AC68A49" w:rsidR="007136BD" w:rsidRPr="00B46B45" w:rsidRDefault="00266C68" w:rsidP="005722F7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>NAME</w:t>
                      </w:r>
                      <w:r w:rsidR="00B46B45">
                        <w:rPr>
                          <w:lang w:val="nb-NO"/>
                        </w:rPr>
                        <w:t>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62937ED" w14:textId="77777777" w:rsidR="006A0827" w:rsidRPr="006A0827" w:rsidRDefault="006A0827" w:rsidP="00C843B0">
      <w:pPr>
        <w:spacing w:after="0"/>
        <w:rPr>
          <w:sz w:val="10"/>
          <w:szCs w:val="10"/>
        </w:rPr>
      </w:pPr>
    </w:p>
    <w:p w14:paraId="3D5983CD" w14:textId="08C10FCA" w:rsidR="006A0827" w:rsidRDefault="006A0827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718764E3" wp14:editId="1D784136">
                <wp:extent cx="4610100" cy="228600"/>
                <wp:effectExtent l="0" t="0" r="0" b="0"/>
                <wp:docPr id="1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3EEEC3" w14:textId="7E66374A" w:rsidR="006A0827" w:rsidRPr="00B46B45" w:rsidRDefault="00266C68" w:rsidP="006A0827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topic</w:t>
                            </w:r>
                            <w:r w:rsidR="006A0827">
                              <w:rPr>
                                <w:lang w:val="nb-NO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18764E3" id="_x0000_s1028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" fillcolor="#d9d9d8 [3215]" stroked="f" strokeweight=".5pt">
                <v:textbox inset="6pt,3pt,6pt,3pt">
                  <w:txbxContent>
                    <w:p w14:paraId="6D3EEEC3" w14:textId="7E66374A" w:rsidR="006A0827" w:rsidRPr="00B46B45" w:rsidRDefault="00266C68" w:rsidP="006A0827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>topic</w:t>
                      </w:r>
                      <w:r w:rsidR="006A0827">
                        <w:rPr>
                          <w:lang w:val="nb-NO"/>
                        </w:rPr>
                        <w:t>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701205" w14:textId="68DBF35E" w:rsidR="00390305" w:rsidRDefault="00390305" w:rsidP="00390305">
      <w:pPr>
        <w:pStyle w:val="Linebreak6pt"/>
      </w:pPr>
    </w:p>
    <w:p w14:paraId="3A2EEA22" w14:textId="0012623D" w:rsidR="00892480" w:rsidRPr="007720B6" w:rsidRDefault="00484D0B" w:rsidP="00892480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235093F" wp14:editId="2186D0C2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3469005" cy="2585085"/>
                <wp:effectExtent l="0" t="0" r="0" b="571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69005" cy="2585085"/>
                          <a:chOff x="-9964" y="0"/>
                          <a:chExt cx="3469865" cy="2585722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-7199" y="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793E2F" w14:textId="36FA6451" w:rsidR="00AA6130" w:rsidRPr="00390305" w:rsidRDefault="00AA6130" w:rsidP="00AA6130">
                              <w:pPr>
                                <w:pStyle w:val="RWH3"/>
                              </w:pPr>
                              <w:r w:rsidRPr="00AA6130">
                                <w:t>Step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8100" tIns="38100" rIns="38100" bIns="381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-9964" y="372969"/>
                            <a:ext cx="3467100" cy="2212753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38F029" w14:textId="1EA4FDF4" w:rsid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 xml:space="preserve">Read the text silently. Highlight and take notes in the margins that relate to the four questions. Reference the note taking tips for support. </w:t>
                              </w:r>
                            </w:p>
                            <w:p w14:paraId="3AAF3F2D" w14:textId="77777777" w:rsidR="00484D0B" w:rsidRP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0621016" w14:textId="4D3E9C12" w:rsidR="00484D0B" w:rsidRP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1.</w:t>
                              </w:r>
                              <w:r w:rsidRPr="00484D0B">
                                <w:rPr>
                                  <w:color w:val="000000" w:themeColor="text1"/>
                                </w:rPr>
                                <w:tab/>
                                <w:t xml:space="preserve">What is the argument or point the Author is making? </w:t>
                              </w:r>
                            </w:p>
                            <w:p w14:paraId="5D1008DD" w14:textId="77777777" w:rsidR="00484D0B" w:rsidRP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2.</w:t>
                              </w:r>
                              <w:r w:rsidRPr="00484D0B">
                                <w:rPr>
                                  <w:color w:val="000000" w:themeColor="text1"/>
                                </w:rPr>
                                <w:tab/>
                                <w:t xml:space="preserve">What assumptions does the author make? </w:t>
                              </w:r>
                            </w:p>
                            <w:p w14:paraId="4B30DD34" w14:textId="77777777" w:rsidR="00484D0B" w:rsidRP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3.</w:t>
                              </w:r>
                              <w:r w:rsidRPr="00484D0B">
                                <w:rPr>
                                  <w:color w:val="000000" w:themeColor="text1"/>
                                </w:rPr>
                                <w:tab/>
                                <w:t xml:space="preserve">What do you agree or disagree with in the text? </w:t>
                              </w:r>
                            </w:p>
                            <w:p w14:paraId="44AFB5DC" w14:textId="794E55CD" w:rsidR="00484D0B" w:rsidRPr="00AA6130" w:rsidRDefault="00484D0B" w:rsidP="00AA6130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4.</w:t>
                              </w:r>
                              <w:r w:rsidRPr="00484D0B">
                                <w:rPr>
                                  <w:color w:val="000000" w:themeColor="text1"/>
                                </w:rPr>
                                <w:tab/>
                                <w:t>Which of your beliefs is the author affirming?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35093F" id="Group 3" o:spid="_x0000_s1029" style="position:absolute;margin-left:0;margin-top:6.05pt;width:273.15pt;height:203.55pt;z-index:251663360;mso-position-horizontal-relative:text;mso-position-vertical-relative:text;mso-height-relative:margin" coordorigin="-99" coordsize="34698,25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">
                <v:rect id="Rectangle 7" o:spid="_x0000_s1030" style="position:absolute;left:-71;width:3467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" fillcolor="#1d7ebe [3204]" stroked="f" strokeweight="1pt">
                  <v:textbox inset="3pt,3pt,3pt,3pt">
                    <w:txbxContent>
                      <w:p w14:paraId="52793E2F" w14:textId="36FA6451" w:rsidR="00AA6130" w:rsidRPr="00390305" w:rsidRDefault="00AA6130" w:rsidP="00AA6130">
                        <w:pPr>
                          <w:pStyle w:val="RWH3"/>
                        </w:pPr>
                        <w:r w:rsidRPr="00AA6130">
                          <w:t>Step 1</w:t>
                        </w:r>
                      </w:p>
                    </w:txbxContent>
                  </v:textbox>
                </v:rect>
                <v:rect id="Rectangle 9" o:spid="_x0000_s1031" style="position:absolute;left:-99;top:3729;width:34670;height:22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" fillcolor="#f2f2f2 [3052]" stroked="f" strokeweight="1pt">
                  <v:textbox>
                    <w:txbxContent>
                      <w:p w14:paraId="1138F029" w14:textId="1EA4FDF4" w:rsid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 xml:space="preserve">Read the text silently. Highlight and take notes in the margins that relate to the four questions. Reference the note taking tips for support. </w:t>
                        </w:r>
                      </w:p>
                      <w:p w14:paraId="3AAF3F2D" w14:textId="77777777" w:rsidR="00484D0B" w:rsidRP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0621016" w14:textId="4D3E9C12" w:rsidR="00484D0B" w:rsidRP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1.</w:t>
                        </w:r>
                        <w:r w:rsidRPr="00484D0B">
                          <w:rPr>
                            <w:color w:val="000000" w:themeColor="text1"/>
                          </w:rPr>
                          <w:tab/>
                          <w:t xml:space="preserve">What is the argument or point the Author is making? </w:t>
                        </w:r>
                      </w:p>
                      <w:p w14:paraId="5D1008DD" w14:textId="77777777" w:rsidR="00484D0B" w:rsidRP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2.</w:t>
                        </w:r>
                        <w:r w:rsidRPr="00484D0B">
                          <w:rPr>
                            <w:color w:val="000000" w:themeColor="text1"/>
                          </w:rPr>
                          <w:tab/>
                          <w:t xml:space="preserve">What assumptions does the author make? </w:t>
                        </w:r>
                      </w:p>
                      <w:p w14:paraId="4B30DD34" w14:textId="77777777" w:rsidR="00484D0B" w:rsidRP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3.</w:t>
                        </w:r>
                        <w:r w:rsidRPr="00484D0B">
                          <w:rPr>
                            <w:color w:val="000000" w:themeColor="text1"/>
                          </w:rPr>
                          <w:tab/>
                          <w:t xml:space="preserve">What do you agree or disagree with in the text? </w:t>
                        </w:r>
                      </w:p>
                      <w:p w14:paraId="44AFB5DC" w14:textId="794E55CD" w:rsidR="00484D0B" w:rsidRPr="00AA6130" w:rsidRDefault="00484D0B" w:rsidP="00AA6130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4.</w:t>
                        </w:r>
                        <w:r w:rsidRPr="00484D0B">
                          <w:rPr>
                            <w:color w:val="000000" w:themeColor="text1"/>
                          </w:rPr>
                          <w:tab/>
                          <w:t>Which of your beliefs is the author affirming?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7FA3999" wp14:editId="5C4F5EC1">
                <wp:simplePos x="0" y="0"/>
                <wp:positionH relativeFrom="column">
                  <wp:posOffset>3542665</wp:posOffset>
                </wp:positionH>
                <wp:positionV relativeFrom="paragraph">
                  <wp:posOffset>74930</wp:posOffset>
                </wp:positionV>
                <wp:extent cx="3466465" cy="2590800"/>
                <wp:effectExtent l="0" t="0" r="635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66465" cy="2590800"/>
                          <a:chOff x="-146" y="0"/>
                          <a:chExt cx="3467246" cy="2591200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-146" y="387821"/>
                            <a:ext cx="3467100" cy="2203379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7634E0" w14:textId="77777777" w:rsid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AA6130">
                                <w:rPr>
                                  <w:color w:val="000000" w:themeColor="text1"/>
                                </w:rPr>
                                <w:t xml:space="preserve">As a Responder remember to: </w:t>
                              </w:r>
                            </w:p>
                            <w:p w14:paraId="5FD76205" w14:textId="77777777" w:rsidR="00484D0B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4D85093" w14:textId="2607FDCB" w:rsidR="00484D0B" w:rsidRDefault="00484D0B" w:rsidP="00484D0B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Highlight important ideas and in the margin title the idea. Example: “Character triumph”</w:t>
                              </w:r>
                            </w:p>
                            <w:p w14:paraId="599813C8" w14:textId="29E72206" w:rsidR="00484D0B" w:rsidRDefault="00484D0B" w:rsidP="00484D0B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Avoid highlighting entire sentences.</w:t>
                              </w:r>
                            </w:p>
                            <w:p w14:paraId="3A3BCD94" w14:textId="1800AB71" w:rsidR="00484D0B" w:rsidRDefault="00484D0B" w:rsidP="00484D0B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 xml:space="preserve">Underline quotes that support important ideas.  </w:t>
                              </w:r>
                            </w:p>
                            <w:p w14:paraId="234A6C27" w14:textId="7B15EBF9" w:rsidR="00484D0B" w:rsidRPr="00DC22CD" w:rsidRDefault="00484D0B" w:rsidP="00484D0B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>Create an “emoji” system.</w:t>
                              </w:r>
                            </w:p>
                            <w:p w14:paraId="7923CF49" w14:textId="77777777" w:rsidR="00484D0B" w:rsidRPr="00AA6130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DD4096B" w14:textId="40B1555D" w:rsidR="00484D0B" w:rsidRPr="00AA6130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AA6130">
                                <w:rPr>
                                  <w:color w:val="000000" w:themeColor="text1"/>
                                </w:rPr>
                                <w:t xml:space="preserve">Example: </w:t>
                              </w:r>
                            </w:p>
                            <w:p w14:paraId="2C04C310" w14:textId="10FD9E03" w:rsidR="00AA6130" w:rsidRPr="00532B8D" w:rsidRDefault="00484D0B" w:rsidP="00484D0B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484D0B">
                                <w:rPr>
                                  <w:color w:val="000000" w:themeColor="text1"/>
                                </w:rPr>
                                <w:t xml:space="preserve">X= </w:t>
                              </w:r>
                              <w:proofErr w:type="gramStart"/>
                              <w:r w:rsidRPr="00484D0B">
                                <w:rPr>
                                  <w:color w:val="000000" w:themeColor="text1"/>
                                </w:rPr>
                                <w:t>Arguments  *</w:t>
                              </w:r>
                              <w:proofErr w:type="gramEnd"/>
                              <w:r w:rsidRPr="00484D0B">
                                <w:rPr>
                                  <w:color w:val="000000" w:themeColor="text1"/>
                                </w:rPr>
                                <w:t>= Assumptions !=Agree or Disagree @=Affirming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BC0CC3" w14:textId="4366AC51" w:rsidR="00AA6130" w:rsidRPr="00484D0B" w:rsidRDefault="00484D0B" w:rsidP="00AA6130">
                              <w:pPr>
                                <w:pStyle w:val="RWH3"/>
                                <w:rPr>
                                  <w:lang w:val="pt-PT"/>
                                </w:rPr>
                              </w:pPr>
                              <w:r>
                                <w:rPr>
                                  <w:lang w:val="pt-PT"/>
                                </w:rPr>
                                <w:t>NOTE TAKING TIPS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8100" tIns="38100" rIns="38100" bIns="381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FA3999" id="Group 10" o:spid="_x0000_s1032" style="position:absolute;margin-left:278.95pt;margin-top:5.9pt;width:272.95pt;height:204pt;z-index:251664384;mso-position-horizontal-relative:text;mso-position-vertical-relative:text;mso-height-relative:margin" coordorigin="-1" coordsize="34672,25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">
                <v:rect id="Rectangle 14" o:spid="_x0000_s1033" style="position:absolute;left:-1;top:3878;width:34670;height:22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" fillcolor="#f2f2f2 [3052]" stroked="f" strokeweight="1pt">
                  <v:textbox>
                    <w:txbxContent>
                      <w:p w14:paraId="667634E0" w14:textId="77777777" w:rsid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AA6130">
                          <w:rPr>
                            <w:color w:val="000000" w:themeColor="text1"/>
                          </w:rPr>
                          <w:t xml:space="preserve">As a Responder remember to: </w:t>
                        </w:r>
                      </w:p>
                      <w:p w14:paraId="5FD76205" w14:textId="77777777" w:rsidR="00484D0B" w:rsidRDefault="00484D0B" w:rsidP="00484D0B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4D85093" w14:textId="2607FDCB" w:rsidR="00484D0B" w:rsidRDefault="00484D0B" w:rsidP="00484D0B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Highlight important ideas and in the margin title the idea. Example: “Character triumph”</w:t>
                        </w:r>
                      </w:p>
                      <w:p w14:paraId="599813C8" w14:textId="29E72206" w:rsidR="00484D0B" w:rsidRDefault="00484D0B" w:rsidP="00484D0B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Avoid highlighting entire sentences.</w:t>
                        </w:r>
                      </w:p>
                      <w:p w14:paraId="3A3BCD94" w14:textId="1800AB71" w:rsidR="00484D0B" w:rsidRDefault="00484D0B" w:rsidP="00484D0B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 xml:space="preserve">Underline quotes that support important ideas.  </w:t>
                        </w:r>
                      </w:p>
                      <w:p w14:paraId="234A6C27" w14:textId="7B15EBF9" w:rsidR="00484D0B" w:rsidRPr="00DC22CD" w:rsidRDefault="00484D0B" w:rsidP="00484D0B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>Create an “emoji” system.</w:t>
                        </w:r>
                      </w:p>
                      <w:p w14:paraId="7923CF49" w14:textId="77777777" w:rsidR="00484D0B" w:rsidRPr="00AA6130" w:rsidRDefault="00484D0B" w:rsidP="00484D0B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DD4096B" w14:textId="40B1555D" w:rsidR="00484D0B" w:rsidRPr="00AA6130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AA6130">
                          <w:rPr>
                            <w:color w:val="000000" w:themeColor="text1"/>
                          </w:rPr>
                          <w:t xml:space="preserve">Example: </w:t>
                        </w:r>
                      </w:p>
                      <w:p w14:paraId="2C04C310" w14:textId="10FD9E03" w:rsidR="00AA6130" w:rsidRPr="00532B8D" w:rsidRDefault="00484D0B" w:rsidP="00484D0B">
                        <w:pPr>
                          <w:rPr>
                            <w:color w:val="000000" w:themeColor="text1"/>
                          </w:rPr>
                        </w:pPr>
                        <w:r w:rsidRPr="00484D0B">
                          <w:rPr>
                            <w:color w:val="000000" w:themeColor="text1"/>
                          </w:rPr>
                          <w:t xml:space="preserve">X= </w:t>
                        </w:r>
                        <w:proofErr w:type="gramStart"/>
                        <w:r w:rsidRPr="00484D0B">
                          <w:rPr>
                            <w:color w:val="000000" w:themeColor="text1"/>
                          </w:rPr>
                          <w:t>Arguments  *</w:t>
                        </w:r>
                        <w:proofErr w:type="gramEnd"/>
                        <w:r w:rsidRPr="00484D0B">
                          <w:rPr>
                            <w:color w:val="000000" w:themeColor="text1"/>
                          </w:rPr>
                          <w:t>= Assumptions !=Agree or Disagree @=Affirming</w:t>
                        </w:r>
                      </w:p>
                    </w:txbxContent>
                  </v:textbox>
                </v:rect>
                <v:rect id="Rectangle 15" o:spid="_x0000_s1034" style="position:absolute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" fillcolor="#1d7ebe [3204]" stroked="f" strokeweight="1pt">
                  <v:textbox inset="3pt,3pt,3pt,3pt">
                    <w:txbxContent>
                      <w:p w14:paraId="4DBC0CC3" w14:textId="4366AC51" w:rsidR="00AA6130" w:rsidRPr="00484D0B" w:rsidRDefault="00484D0B" w:rsidP="00AA6130">
                        <w:pPr>
                          <w:pStyle w:val="RWH3"/>
                          <w:rPr>
                            <w:lang w:val="pt-PT"/>
                          </w:rPr>
                        </w:pPr>
                        <w:r>
                          <w:rPr>
                            <w:lang w:val="pt-PT"/>
                          </w:rPr>
                          <w:t>NOTE TAKING TIPS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4D8E32F" w14:textId="039C97D4" w:rsidR="00892480" w:rsidRPr="007720B6" w:rsidRDefault="00892480" w:rsidP="00892480">
      <w:pPr>
        <w:outlineLvl w:val="1"/>
        <w:rPr>
          <w:sz w:val="24"/>
        </w:rPr>
      </w:pPr>
    </w:p>
    <w:p w14:paraId="7F904AD3" w14:textId="3F3FFD16" w:rsidR="00892480" w:rsidRPr="007720B6" w:rsidRDefault="00892480" w:rsidP="00892480">
      <w:pPr>
        <w:rPr>
          <w:sz w:val="24"/>
        </w:rPr>
      </w:pPr>
    </w:p>
    <w:p w14:paraId="5D938F2A" w14:textId="2B600634" w:rsidR="00892480" w:rsidRPr="007720B6" w:rsidRDefault="00892480" w:rsidP="00892480">
      <w:pPr>
        <w:rPr>
          <w:sz w:val="24"/>
        </w:rPr>
      </w:pPr>
    </w:p>
    <w:p w14:paraId="00E82AAF" w14:textId="6ED2B974" w:rsidR="00892480" w:rsidRPr="007720B6" w:rsidRDefault="00892480" w:rsidP="00892480">
      <w:pPr>
        <w:rPr>
          <w:sz w:val="24"/>
        </w:rPr>
      </w:pPr>
    </w:p>
    <w:p w14:paraId="65BA28AE" w14:textId="565A5B77" w:rsidR="00892480" w:rsidRPr="007720B6" w:rsidRDefault="00892480" w:rsidP="00892480">
      <w:pPr>
        <w:rPr>
          <w:sz w:val="24"/>
        </w:rPr>
      </w:pPr>
    </w:p>
    <w:p w14:paraId="31B78264" w14:textId="19A90A36" w:rsidR="00892480" w:rsidRPr="007720B6" w:rsidRDefault="00892480" w:rsidP="00892480">
      <w:pPr>
        <w:rPr>
          <w:sz w:val="24"/>
        </w:rPr>
      </w:pPr>
    </w:p>
    <w:p w14:paraId="6811F9D6" w14:textId="60DE4367" w:rsidR="00892480" w:rsidRPr="007720B6" w:rsidRDefault="00892480" w:rsidP="00892480">
      <w:pPr>
        <w:rPr>
          <w:sz w:val="24"/>
        </w:rPr>
      </w:pPr>
    </w:p>
    <w:p w14:paraId="14AA79D6" w14:textId="33F54D12" w:rsidR="00892480" w:rsidRPr="007720B6" w:rsidRDefault="00892480" w:rsidP="00892480">
      <w:pPr>
        <w:rPr>
          <w:sz w:val="24"/>
        </w:rPr>
      </w:pPr>
    </w:p>
    <w:p w14:paraId="6B10BA37" w14:textId="1E881D83" w:rsidR="00892480" w:rsidRPr="007720B6" w:rsidRDefault="00892480" w:rsidP="00892480">
      <w:pPr>
        <w:rPr>
          <w:sz w:val="24"/>
        </w:rPr>
      </w:pPr>
    </w:p>
    <w:p w14:paraId="7BC4C803" w14:textId="324D7AC5" w:rsidR="00892480" w:rsidRPr="007720B6" w:rsidRDefault="00892480" w:rsidP="00892480">
      <w:pPr>
        <w:rPr>
          <w:sz w:val="24"/>
        </w:rPr>
      </w:pPr>
    </w:p>
    <w:p w14:paraId="473A1AFE" w14:textId="69312CC4" w:rsidR="00892480" w:rsidRPr="007720B6" w:rsidRDefault="00892480" w:rsidP="00892480">
      <w:pPr>
        <w:rPr>
          <w:sz w:val="24"/>
        </w:rPr>
      </w:pPr>
    </w:p>
    <w:p w14:paraId="2EDFB8BB" w14:textId="35D3659A" w:rsidR="006A0827" w:rsidRPr="00390305" w:rsidRDefault="006A0827" w:rsidP="00390305">
      <w:pPr>
        <w:pStyle w:val="Linebreak6pt"/>
      </w:pPr>
    </w:p>
    <w:p w14:paraId="6C6D75FE" w14:textId="09ED93C6" w:rsidR="007720B6" w:rsidRPr="007720B6" w:rsidRDefault="00484D0B" w:rsidP="007720B6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42CE38" wp14:editId="3B99337D">
                <wp:simplePos x="0" y="0"/>
                <wp:positionH relativeFrom="column">
                  <wp:posOffset>-1974</wp:posOffset>
                </wp:positionH>
                <wp:positionV relativeFrom="paragraph">
                  <wp:posOffset>49701</wp:posOffset>
                </wp:positionV>
                <wp:extent cx="7015138" cy="304165"/>
                <wp:effectExtent l="0" t="0" r="0" b="63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5138" cy="30416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C8EA06" w14:textId="77777777" w:rsidR="00484D0B" w:rsidRPr="00390305" w:rsidRDefault="00484D0B" w:rsidP="00484D0B">
                            <w:pPr>
                              <w:pStyle w:val="RWH3"/>
                            </w:pPr>
                            <w:r w:rsidRPr="00AA6130">
                              <w:t>Step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8100" tIns="38100" rIns="38100" bIns="381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42CE38" id="Rectangle 16" o:spid="_x0000_s1035" style="position:absolute;margin-left:-.15pt;margin-top:3.9pt;width:552.35pt;height:23.9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" fillcolor="#1d7ebe [3204]" stroked="f" strokeweight="1pt">
                <v:textbox inset="3pt,3pt,3pt,3pt">
                  <w:txbxContent>
                    <w:p w14:paraId="23C8EA06" w14:textId="77777777" w:rsidR="00484D0B" w:rsidRPr="00390305" w:rsidRDefault="00484D0B" w:rsidP="00484D0B">
                      <w:pPr>
                        <w:pStyle w:val="RWH3"/>
                      </w:pPr>
                      <w:r w:rsidRPr="00AA6130">
                        <w:t>Step 1</w:t>
                      </w:r>
                    </w:p>
                  </w:txbxContent>
                </v:textbox>
              </v:rect>
            </w:pict>
          </mc:Fallback>
        </mc:AlternateContent>
      </w:r>
    </w:p>
    <w:p w14:paraId="3E5486B0" w14:textId="7DC1475E" w:rsidR="007720B6" w:rsidRPr="007720B6" w:rsidRDefault="00484D0B" w:rsidP="007720B6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4D55FF" wp14:editId="596A2A19">
                <wp:simplePos x="0" y="0"/>
                <wp:positionH relativeFrom="column">
                  <wp:posOffset>1270</wp:posOffset>
                </wp:positionH>
                <wp:positionV relativeFrom="paragraph">
                  <wp:posOffset>165876</wp:posOffset>
                </wp:positionV>
                <wp:extent cx="7009944" cy="399011"/>
                <wp:effectExtent l="0" t="0" r="0" b="1270"/>
                <wp:wrapNone/>
                <wp:docPr id="34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9944" cy="3990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15DC4F" w14:textId="5606D40E" w:rsidR="00484D0B" w:rsidRPr="00B777C7" w:rsidRDefault="00484D0B" w:rsidP="00484D0B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77C7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In groups share out your answers, keeping track of who shared by initialing next to your name. After everyone has shared, bullet 4 takeaways for each question.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4D55FF" id="Rectangle 18" o:spid="_x0000_s1036" style="position:absolute;margin-left:.1pt;margin-top:13.05pt;width:551.95pt;height:31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" filled="f" stroked="f" strokeweight="1pt">
                <v:textbox>
                  <w:txbxContent>
                    <w:p w14:paraId="5115DC4F" w14:textId="5606D40E" w:rsidR="00484D0B" w:rsidRPr="00B777C7" w:rsidRDefault="00484D0B" w:rsidP="00484D0B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B777C7">
                        <w:rPr>
                          <w:color w:val="000000" w:themeColor="text1"/>
                          <w:sz w:val="20"/>
                          <w:szCs w:val="20"/>
                        </w:rPr>
                        <w:t>In groups share out your answers, keeping track of who shared by initialing next to your name. After everyone has shared, bullet 4 takeaways for each question.</w:t>
                      </w:r>
                    </w:p>
                  </w:txbxContent>
                </v:textbox>
              </v:rect>
            </w:pict>
          </mc:Fallback>
        </mc:AlternateContent>
      </w:r>
    </w:p>
    <w:p w14:paraId="4BBFD9B1" w14:textId="7FC99541" w:rsidR="007720B6" w:rsidRPr="007720B6" w:rsidRDefault="007720B6" w:rsidP="007720B6">
      <w:pPr>
        <w:rPr>
          <w:sz w:val="24"/>
        </w:rPr>
      </w:pPr>
    </w:p>
    <w:tbl>
      <w:tblPr>
        <w:tblStyle w:val="TableGrid"/>
        <w:tblpPr w:leftFromText="180" w:rightFromText="180" w:vertAnchor="text" w:horzAnchor="margin" w:tblpY="225"/>
        <w:tblW w:w="11040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ayout w:type="fixed"/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3040"/>
        <w:gridCol w:w="2000"/>
        <w:gridCol w:w="2000"/>
        <w:gridCol w:w="2000"/>
        <w:gridCol w:w="2000"/>
      </w:tblGrid>
      <w:tr w:rsidR="00B777C7" w:rsidRPr="00484D0B" w14:paraId="53909DBC" w14:textId="77777777" w:rsidTr="00B777C7">
        <w:trPr>
          <w:trHeight w:val="360"/>
        </w:trPr>
        <w:tc>
          <w:tcPr>
            <w:tcW w:w="3040" w:type="dxa"/>
            <w:shd w:val="clear" w:color="auto" w:fill="1D7EBE" w:themeFill="accent1"/>
            <w:vAlign w:val="center"/>
          </w:tcPr>
          <w:p w14:paraId="4236F9FD" w14:textId="77777777" w:rsidR="00B777C7" w:rsidRPr="00484D0B" w:rsidRDefault="00B777C7" w:rsidP="00B777C7">
            <w:pPr>
              <w:spacing w:after="0" w:line="160" w:lineRule="exact"/>
              <w:contextualSpacing/>
              <w:jc w:val="center"/>
              <w:rPr>
                <w:b/>
                <w:bCs/>
                <w:cap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aps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00" w:type="dxa"/>
            <w:shd w:val="clear" w:color="auto" w:fill="1D7EBE" w:themeFill="accent1"/>
            <w:vAlign w:val="center"/>
          </w:tcPr>
          <w:p w14:paraId="52212B30" w14:textId="77777777" w:rsidR="00B777C7" w:rsidRPr="00484D0B" w:rsidRDefault="00B777C7" w:rsidP="00B777C7">
            <w:pPr>
              <w:spacing w:after="0" w:line="160" w:lineRule="exact"/>
              <w:contextualSpacing/>
              <w:jc w:val="center"/>
              <w:rPr>
                <w:b/>
                <w:bCs/>
                <w:cap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aps/>
                <w:color w:val="FFFFFF" w:themeColor="background1"/>
                <w:sz w:val="16"/>
                <w:szCs w:val="16"/>
              </w:rPr>
              <w:t>Question #1</w:t>
            </w:r>
          </w:p>
        </w:tc>
        <w:tc>
          <w:tcPr>
            <w:tcW w:w="2000" w:type="dxa"/>
            <w:shd w:val="clear" w:color="auto" w:fill="1D7EBE" w:themeFill="accent1"/>
            <w:vAlign w:val="center"/>
          </w:tcPr>
          <w:p w14:paraId="5D82A6D4" w14:textId="77777777" w:rsidR="00B777C7" w:rsidRPr="00484D0B" w:rsidRDefault="00B777C7" w:rsidP="00B777C7">
            <w:pPr>
              <w:spacing w:after="0" w:line="160" w:lineRule="exact"/>
              <w:contextualSpacing/>
              <w:jc w:val="center"/>
              <w:rPr>
                <w:b/>
                <w:bCs/>
                <w:cap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aps/>
                <w:color w:val="FFFFFF" w:themeColor="background1"/>
                <w:sz w:val="16"/>
                <w:szCs w:val="16"/>
              </w:rPr>
              <w:t>Question #2</w:t>
            </w:r>
          </w:p>
        </w:tc>
        <w:tc>
          <w:tcPr>
            <w:tcW w:w="2000" w:type="dxa"/>
            <w:shd w:val="clear" w:color="auto" w:fill="1D7EBE" w:themeFill="accent1"/>
            <w:vAlign w:val="center"/>
          </w:tcPr>
          <w:p w14:paraId="7846FD69" w14:textId="77777777" w:rsidR="00B777C7" w:rsidRPr="00484D0B" w:rsidRDefault="00B777C7" w:rsidP="00B777C7">
            <w:pPr>
              <w:spacing w:after="0" w:line="160" w:lineRule="exact"/>
              <w:contextualSpacing/>
              <w:jc w:val="center"/>
              <w:rPr>
                <w:b/>
                <w:bCs/>
                <w:cap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aps/>
                <w:color w:val="FFFFFF" w:themeColor="background1"/>
                <w:sz w:val="16"/>
                <w:szCs w:val="16"/>
              </w:rPr>
              <w:t>Question #3</w:t>
            </w:r>
          </w:p>
        </w:tc>
        <w:tc>
          <w:tcPr>
            <w:tcW w:w="2000" w:type="dxa"/>
            <w:shd w:val="clear" w:color="auto" w:fill="1D7EBE" w:themeFill="accent1"/>
            <w:vAlign w:val="center"/>
          </w:tcPr>
          <w:p w14:paraId="5674A2A6" w14:textId="77777777" w:rsidR="00B777C7" w:rsidRDefault="00B777C7" w:rsidP="00B777C7">
            <w:pPr>
              <w:spacing w:after="0" w:line="160" w:lineRule="exact"/>
              <w:contextualSpacing/>
              <w:jc w:val="center"/>
              <w:rPr>
                <w:b/>
                <w:bCs/>
                <w:cap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aps/>
                <w:color w:val="FFFFFF" w:themeColor="background1"/>
                <w:sz w:val="16"/>
                <w:szCs w:val="16"/>
              </w:rPr>
              <w:t>Question #4</w:t>
            </w:r>
          </w:p>
        </w:tc>
      </w:tr>
      <w:tr w:rsidR="00B777C7" w:rsidRPr="00484D0B" w14:paraId="4E34F3D5" w14:textId="77777777" w:rsidTr="00B777C7">
        <w:trPr>
          <w:trHeight w:val="360"/>
        </w:trPr>
        <w:tc>
          <w:tcPr>
            <w:tcW w:w="3040" w:type="dxa"/>
            <w:shd w:val="clear" w:color="auto" w:fill="D9D9D8" w:themeFill="text2"/>
            <w:vAlign w:val="center"/>
          </w:tcPr>
          <w:p w14:paraId="6E00108F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138820EF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6864225A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6486B301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</w:tcPr>
          <w:p w14:paraId="1E8E252D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  <w:tr w:rsidR="00B777C7" w:rsidRPr="00484D0B" w14:paraId="54974BAC" w14:textId="77777777" w:rsidTr="00B777C7">
        <w:trPr>
          <w:trHeight w:val="360"/>
        </w:trPr>
        <w:tc>
          <w:tcPr>
            <w:tcW w:w="3040" w:type="dxa"/>
            <w:shd w:val="clear" w:color="auto" w:fill="D9D9D8" w:themeFill="text2"/>
            <w:vAlign w:val="center"/>
          </w:tcPr>
          <w:p w14:paraId="607B0CF7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6BAD50B8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72FE9FBF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2D435ACC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</w:tcPr>
          <w:p w14:paraId="0BFF1A0E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  <w:tr w:rsidR="00B777C7" w:rsidRPr="00484D0B" w14:paraId="356C7F57" w14:textId="77777777" w:rsidTr="00B777C7">
        <w:trPr>
          <w:trHeight w:val="360"/>
        </w:trPr>
        <w:tc>
          <w:tcPr>
            <w:tcW w:w="3040" w:type="dxa"/>
            <w:shd w:val="clear" w:color="auto" w:fill="D9D9D8" w:themeFill="text2"/>
            <w:vAlign w:val="center"/>
          </w:tcPr>
          <w:p w14:paraId="4B3EF55A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49575ECD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37DCC7E6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2BED8BD6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</w:tcPr>
          <w:p w14:paraId="531A5CF2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  <w:tr w:rsidR="00B777C7" w:rsidRPr="00484D0B" w14:paraId="1C59F6A1" w14:textId="77777777" w:rsidTr="00B777C7">
        <w:trPr>
          <w:trHeight w:val="360"/>
        </w:trPr>
        <w:tc>
          <w:tcPr>
            <w:tcW w:w="3040" w:type="dxa"/>
            <w:shd w:val="clear" w:color="auto" w:fill="D9D9D8" w:themeFill="text2"/>
            <w:vAlign w:val="center"/>
          </w:tcPr>
          <w:p w14:paraId="1E5DF4C4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1583B39C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788E282F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00A87BFA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</w:tcPr>
          <w:p w14:paraId="5AA8E4AF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  <w:tr w:rsidR="00B777C7" w:rsidRPr="00484D0B" w14:paraId="0D451DA4" w14:textId="77777777" w:rsidTr="00B777C7">
        <w:trPr>
          <w:trHeight w:val="360"/>
        </w:trPr>
        <w:tc>
          <w:tcPr>
            <w:tcW w:w="3040" w:type="dxa"/>
            <w:shd w:val="clear" w:color="auto" w:fill="D9D9D8" w:themeFill="text2"/>
            <w:vAlign w:val="center"/>
          </w:tcPr>
          <w:p w14:paraId="42573064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24" w:space="0" w:color="FFFFFF" w:themeColor="background1"/>
            </w:tcBorders>
            <w:shd w:val="clear" w:color="auto" w:fill="D9D9D8" w:themeFill="text2"/>
            <w:vAlign w:val="center"/>
          </w:tcPr>
          <w:p w14:paraId="25E8451F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24" w:space="0" w:color="FFFFFF" w:themeColor="background1"/>
            </w:tcBorders>
            <w:shd w:val="clear" w:color="auto" w:fill="D9D9D8" w:themeFill="text2"/>
            <w:vAlign w:val="center"/>
          </w:tcPr>
          <w:p w14:paraId="5AB0731A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24" w:space="0" w:color="FFFFFF" w:themeColor="background1"/>
            </w:tcBorders>
            <w:shd w:val="clear" w:color="auto" w:fill="D9D9D8" w:themeFill="text2"/>
            <w:vAlign w:val="center"/>
          </w:tcPr>
          <w:p w14:paraId="3E3C992B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tcBorders>
              <w:bottom w:val="single" w:sz="24" w:space="0" w:color="FFFFFF" w:themeColor="background1"/>
            </w:tcBorders>
            <w:shd w:val="clear" w:color="auto" w:fill="D9D9D8" w:themeFill="text2"/>
          </w:tcPr>
          <w:p w14:paraId="35CCCF9A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  <w:tr w:rsidR="00B777C7" w:rsidRPr="00484D0B" w14:paraId="253C10E3" w14:textId="77777777" w:rsidTr="005910EF">
        <w:trPr>
          <w:trHeight w:val="2640"/>
        </w:trPr>
        <w:tc>
          <w:tcPr>
            <w:tcW w:w="3040" w:type="dxa"/>
            <w:shd w:val="clear" w:color="auto" w:fill="C4C4C2" w:themeFill="text2" w:themeFillShade="E6"/>
            <w:vAlign w:val="center"/>
          </w:tcPr>
          <w:p w14:paraId="2F8ED620" w14:textId="0615986C" w:rsidR="00B777C7" w:rsidRPr="00484D0B" w:rsidRDefault="005910EF" w:rsidP="005910EF">
            <w:pPr>
              <w:jc w:val="center"/>
              <w:rPr>
                <w:b/>
                <w:bCs/>
                <w:sz w:val="18"/>
                <w:szCs w:val="18"/>
              </w:rPr>
            </w:pPr>
            <w:r w:rsidRPr="005910EF">
              <w:rPr>
                <w:b/>
                <w:bCs/>
                <w:color w:val="FFFFFF" w:themeColor="background1"/>
                <w:sz w:val="18"/>
                <w:szCs w:val="18"/>
              </w:rPr>
              <w:t>Group Takeaways</w:t>
            </w: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15B95049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0149BF04" w14:textId="77777777" w:rsidR="00B777C7" w:rsidRPr="00484D0B" w:rsidRDefault="00B777C7" w:rsidP="00B777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  <w:vAlign w:val="center"/>
          </w:tcPr>
          <w:p w14:paraId="05319C4D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D9D9D8" w:themeFill="text2"/>
          </w:tcPr>
          <w:p w14:paraId="5B45F104" w14:textId="77777777" w:rsidR="00B777C7" w:rsidRPr="00484D0B" w:rsidRDefault="00B777C7" w:rsidP="00B777C7">
            <w:pPr>
              <w:rPr>
                <w:sz w:val="18"/>
                <w:szCs w:val="18"/>
              </w:rPr>
            </w:pPr>
          </w:p>
        </w:tc>
      </w:tr>
    </w:tbl>
    <w:p w14:paraId="45DCA7BC" w14:textId="37AFD2CB" w:rsidR="00484D0B" w:rsidRPr="007720B6" w:rsidRDefault="007720B6" w:rsidP="007720B6">
      <w:pPr>
        <w:rPr>
          <w:sz w:val="24"/>
        </w:rPr>
      </w:pPr>
      <w:r w:rsidRPr="007720B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7089F9E5" wp14:editId="612E9E4F">
                <wp:simplePos x="0" y="0"/>
                <wp:positionH relativeFrom="page">
                  <wp:posOffset>0</wp:posOffset>
                </wp:positionH>
                <wp:positionV relativeFrom="page">
                  <wp:posOffset>-229235</wp:posOffset>
                </wp:positionV>
                <wp:extent cx="152400" cy="10287000"/>
                <wp:effectExtent l="0" t="0" r="0" b="0"/>
                <wp:wrapNone/>
                <wp:docPr id="31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rgbClr val="1D7EBE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1F8077" w14:textId="77777777" w:rsidR="007720B6" w:rsidRDefault="007720B6" w:rsidP="007720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89F9E5" id="_x0000_s1037" style="position:absolute;margin-left:0;margin-top:-18.05pt;width:12pt;height:810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" fillcolor="#1d7ebe" stroked="f" strokeweight="1pt">
                <v:textbox>
                  <w:txbxContent>
                    <w:p w14:paraId="0A1F8077" w14:textId="77777777" w:rsidR="007720B6" w:rsidRDefault="007720B6" w:rsidP="007720B6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</w:p>
    <w:sectPr w:rsidR="00484D0B" w:rsidRPr="007720B6" w:rsidSect="00BD6879">
      <w:headerReference w:type="default" r:id="rId8"/>
      <w:footerReference w:type="default" r:id="rId9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716F13" w14:textId="77777777" w:rsidR="0087715C" w:rsidRDefault="0087715C" w:rsidP="00E46F9D">
      <w:pPr>
        <w:spacing w:after="0"/>
      </w:pPr>
      <w:r>
        <w:separator/>
      </w:r>
    </w:p>
  </w:endnote>
  <w:endnote w:type="continuationSeparator" w:id="0">
    <w:p w14:paraId="7CEF1AD8" w14:textId="77777777" w:rsidR="0087715C" w:rsidRDefault="0087715C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7BFAE" w14:textId="31125775" w:rsidR="008732E9" w:rsidRDefault="005910EF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w:drawing>
        <wp:anchor distT="0" distB="0" distL="114300" distR="114300" simplePos="0" relativeHeight="251703808" behindDoc="0" locked="0" layoutInCell="1" allowOverlap="1" wp14:anchorId="2BE08EF1" wp14:editId="199EDC60">
          <wp:simplePos x="0" y="0"/>
          <wp:positionH relativeFrom="column">
            <wp:posOffset>5392420</wp:posOffset>
          </wp:positionH>
          <wp:positionV relativeFrom="paragraph">
            <wp:posOffset>188595</wp:posOffset>
          </wp:positionV>
          <wp:extent cx="370840" cy="394335"/>
          <wp:effectExtent l="0" t="0" r="0" b="571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0840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6130">
      <w:rPr>
        <w:noProof/>
      </w:rPr>
      <mc:AlternateContent>
        <mc:Choice Requires="wps">
          <w:drawing>
            <wp:anchor distT="0" distB="0" distL="114300" distR="114300" simplePos="0" relativeHeight="251617792" behindDoc="1" locked="0" layoutInCell="1" allowOverlap="1" wp14:anchorId="51CA3FEB" wp14:editId="27B1F6E7">
              <wp:simplePos x="0" y="0"/>
              <wp:positionH relativeFrom="column">
                <wp:posOffset>1821180</wp:posOffset>
              </wp:positionH>
              <wp:positionV relativeFrom="paragraph">
                <wp:posOffset>64136</wp:posOffset>
              </wp:positionV>
              <wp:extent cx="3356610" cy="411480"/>
              <wp:effectExtent l="0" t="0" r="15240" b="7620"/>
              <wp:wrapNone/>
              <wp:docPr id="236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6610" cy="411480"/>
                      </a:xfrm>
                      <a:prstGeom prst="rect">
                        <a:avLst/>
                      </a:prstGeom>
                      <a:noFill/>
                      <a:ln w="317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Style w:val="QuoteChar"/>
                              <w:i/>
                            </w:rPr>
                            <w:alias w:val="Source"/>
                            <w:tag w:val="Source"/>
                            <w:id w:val="-1839223703"/>
                          </w:sdtPr>
                          <w:sdtEndPr>
                            <w:rPr>
                              <w:rStyle w:val="QuoteChar"/>
                              <w:bCs/>
                              <w:u w:val="single"/>
                            </w:rPr>
                          </w:sdtEndPr>
                          <w:sdtContent>
                            <w:p w14:paraId="6F54DD04" w14:textId="77777777" w:rsidR="000E3956" w:rsidRDefault="000E3956" w:rsidP="00143779">
                              <w:pPr>
                                <w:pStyle w:val="Quote"/>
                                <w:rPr>
                                  <w:rStyle w:val="QuoteChar"/>
                                  <w:i/>
                                </w:rPr>
                              </w:pPr>
                            </w:p>
                            <w:p w14:paraId="131BBBA2" w14:textId="77777777" w:rsidR="005910EF" w:rsidRPr="005910EF" w:rsidRDefault="005910EF" w:rsidP="005910EF">
                              <w:pPr>
                                <w:pStyle w:val="Quote"/>
                                <w:rPr>
                                  <w:rStyle w:val="QuoteChar"/>
                                  <w:bCs/>
                                  <w:i/>
                                  <w:iCs/>
                                </w:rPr>
                              </w:pPr>
                              <w:bookmarkStart w:id="0" w:name="_Hlk61982227"/>
                              <w:r w:rsidRPr="005910EF">
                                <w:rPr>
                                  <w:rStyle w:val="QuoteChar"/>
                                  <w:b/>
                                </w:rPr>
                                <w:t xml:space="preserve">School Reform Initiative (2017).  </w:t>
                              </w:r>
                              <w:r w:rsidRPr="005910EF">
                                <w:rPr>
                                  <w:rStyle w:val="QuoteChar"/>
                                  <w:bCs/>
                                  <w:i/>
                                  <w:iCs/>
                                </w:rPr>
                                <w:t xml:space="preserve">Four A's Text Protocol. </w:t>
                              </w:r>
                            </w:p>
                            <w:p w14:paraId="3382313C" w14:textId="62DC2864" w:rsidR="008732E9" w:rsidRPr="00405579" w:rsidRDefault="005910EF" w:rsidP="005910EF">
                              <w:pPr>
                                <w:pStyle w:val="Quote"/>
                              </w:pPr>
                              <w:r w:rsidRPr="005910EF">
                                <w:rPr>
                                  <w:rStyle w:val="QuoteChar"/>
                                  <w:bCs/>
                                  <w:u w:val="single"/>
                                </w:rPr>
                                <w:t>https://www.schoolreforminitiative.org/download/four-as-text-protocol/</w:t>
                              </w:r>
                            </w:p>
                          </w:sdtContent>
                        </w:sdt>
                        <w:bookmarkEnd w:id="0" w:displacedByCustomXml="prev"/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CA3FEB"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38" type="#_x0000_t202" style="position:absolute;margin-left:143.4pt;margin-top:5.05pt;width:264.3pt;height:32.4pt;z-index:-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" filled="f" stroked="f" strokeweight=".25pt">
              <v:textbox inset="0,0,0,0">
                <w:txbxContent>
                  <w:sdt>
                    <w:sdtPr>
                      <w:rPr>
                        <w:rStyle w:val="QuoteChar"/>
                        <w:i/>
                      </w:rPr>
                      <w:alias w:val="Source"/>
                      <w:tag w:val="Source"/>
                      <w:id w:val="-1839223703"/>
                    </w:sdtPr>
                    <w:sdtEndPr>
                      <w:rPr>
                        <w:rStyle w:val="QuoteChar"/>
                        <w:bCs/>
                        <w:u w:val="single"/>
                      </w:rPr>
                    </w:sdtEndPr>
                    <w:sdtContent>
                      <w:p w14:paraId="6F54DD04" w14:textId="77777777" w:rsidR="000E3956" w:rsidRDefault="000E3956" w:rsidP="00143779">
                        <w:pPr>
                          <w:pStyle w:val="Quote"/>
                          <w:rPr>
                            <w:rStyle w:val="QuoteChar"/>
                            <w:i/>
                          </w:rPr>
                        </w:pPr>
                      </w:p>
                      <w:p w14:paraId="131BBBA2" w14:textId="77777777" w:rsidR="005910EF" w:rsidRPr="005910EF" w:rsidRDefault="005910EF" w:rsidP="005910EF">
                        <w:pPr>
                          <w:pStyle w:val="Quote"/>
                          <w:rPr>
                            <w:rStyle w:val="QuoteChar"/>
                            <w:bCs/>
                            <w:i/>
                            <w:iCs/>
                          </w:rPr>
                        </w:pPr>
                        <w:bookmarkStart w:id="1" w:name="_Hlk61982227"/>
                        <w:r w:rsidRPr="005910EF">
                          <w:rPr>
                            <w:rStyle w:val="QuoteChar"/>
                            <w:b/>
                          </w:rPr>
                          <w:t xml:space="preserve">School Reform Initiative (2017).  </w:t>
                        </w:r>
                        <w:r w:rsidRPr="005910EF">
                          <w:rPr>
                            <w:rStyle w:val="QuoteChar"/>
                            <w:bCs/>
                            <w:i/>
                            <w:iCs/>
                          </w:rPr>
                          <w:t xml:space="preserve">Four A's Text Protocol. </w:t>
                        </w:r>
                      </w:p>
                      <w:p w14:paraId="3382313C" w14:textId="62DC2864" w:rsidR="008732E9" w:rsidRPr="00405579" w:rsidRDefault="005910EF" w:rsidP="005910EF">
                        <w:pPr>
                          <w:pStyle w:val="Quote"/>
                        </w:pPr>
                        <w:r w:rsidRPr="005910EF">
                          <w:rPr>
                            <w:rStyle w:val="QuoteChar"/>
                            <w:bCs/>
                            <w:u w:val="single"/>
                          </w:rPr>
                          <w:t>https://www.schoolreforminitiative.org/download/four-as-text-protocol/</w:t>
                        </w:r>
                      </w:p>
                    </w:sdtContent>
                  </w:sdt>
                  <w:bookmarkEnd w:id="1" w:displacedByCustomXml="prev"/>
                </w:txbxContent>
              </v:textbox>
            </v:shape>
          </w:pict>
        </mc:Fallback>
      </mc:AlternateContent>
    </w:r>
    <w:r w:rsidR="00F17683" w:rsidRPr="003F2D5E">
      <w:rPr>
        <w:noProof/>
        <w:color w:val="FF0000"/>
      </w:rPr>
      <w:drawing>
        <wp:anchor distT="0" distB="0" distL="114300" distR="114300" simplePos="0" relativeHeight="251701760" behindDoc="0" locked="0" layoutInCell="1" allowOverlap="1" wp14:anchorId="3FB6DFB0" wp14:editId="5D2D0985">
          <wp:simplePos x="0" y="0"/>
          <wp:positionH relativeFrom="column">
            <wp:posOffset>6019800</wp:posOffset>
          </wp:positionH>
          <wp:positionV relativeFrom="paragraph">
            <wp:posOffset>178435</wp:posOffset>
          </wp:positionV>
          <wp:extent cx="988060" cy="380365"/>
          <wp:effectExtent l="0" t="0" r="2540" b="63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060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7E6F">
      <w:rPr>
        <w:noProof/>
      </w:rPr>
      <w:drawing>
        <wp:anchor distT="0" distB="0" distL="114300" distR="114300" simplePos="0" relativeHeight="251576831" behindDoc="0" locked="0" layoutInCell="1" allowOverlap="1" wp14:anchorId="2D4C51D3" wp14:editId="651C770A">
          <wp:simplePos x="0" y="0"/>
          <wp:positionH relativeFrom="column">
            <wp:posOffset>0</wp:posOffset>
          </wp:positionH>
          <wp:positionV relativeFrom="paragraph">
            <wp:posOffset>94615</wp:posOffset>
          </wp:positionV>
          <wp:extent cx="1692650" cy="465571"/>
          <wp:effectExtent l="0" t="0" r="317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2650" cy="4655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5171">
      <w:rPr>
        <w:noProof/>
      </w:rPr>
      <mc:AlternateContent>
        <mc:Choice Requires="wps">
          <w:drawing>
            <wp:anchor distT="0" distB="0" distL="114300" distR="114300" simplePos="0" relativeHeight="251577856" behindDoc="1" locked="0" layoutInCell="1" allowOverlap="1" wp14:anchorId="73D7D836" wp14:editId="7E745DFD">
              <wp:simplePos x="0" y="0"/>
              <wp:positionH relativeFrom="column">
                <wp:posOffset>1905</wp:posOffset>
              </wp:positionH>
              <wp:positionV relativeFrom="paragraph">
                <wp:posOffset>18415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FF14549" id="Rett linje 234" o:spid="_x0000_s1026" style="position:absolute;z-index:-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1.45pt" to="552.1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" strokecolor="#1d7ebe [3204]" strokeweight="1pt">
              <v:stroke joinstyle="miter"/>
            </v:line>
          </w:pict>
        </mc:Fallback>
      </mc:AlternateContent>
    </w:r>
    <w:r w:rsidR="00192FC0">
      <w:tab/>
    </w:r>
    <w:r w:rsidR="00224F34">
      <w:softHyphen/>
    </w:r>
    <w:r w:rsidR="00F25171">
      <w:softHyphen/>
    </w:r>
    <w:r w:rsidR="00F25171">
      <w:softHyphen/>
    </w:r>
    <w:r w:rsidR="00F25171">
      <w:softHyphen/>
    </w:r>
    <w:r w:rsidR="00F25171">
      <w:softHyphen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066AE5" w14:textId="77777777" w:rsidR="0087715C" w:rsidRDefault="0087715C" w:rsidP="00E46F9D">
      <w:pPr>
        <w:spacing w:after="0"/>
      </w:pPr>
      <w:r>
        <w:separator/>
      </w:r>
    </w:p>
  </w:footnote>
  <w:footnote w:type="continuationSeparator" w:id="0">
    <w:p w14:paraId="2459FA8D" w14:textId="77777777" w:rsidR="0087715C" w:rsidRDefault="0087715C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5DAE1" w14:textId="0B8B453E" w:rsidR="00E46F9D" w:rsidRPr="00E46F9D" w:rsidRDefault="00CE6880">
    <w:pPr>
      <w:pStyle w:val="Header"/>
      <w:rPr>
        <w:lang w:val="nb-NO"/>
      </w:rPr>
    </w:pPr>
    <w:r w:rsidRPr="00CE6880">
      <w:rPr>
        <w:noProof/>
        <w:lang w:val="nb-NO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31129778" wp14:editId="1A1FAA4A">
              <wp:simplePos x="0" y="0"/>
              <wp:positionH relativeFrom="page">
                <wp:posOffset>4597401</wp:posOffset>
              </wp:positionH>
              <wp:positionV relativeFrom="page">
                <wp:posOffset>0</wp:posOffset>
              </wp:positionV>
              <wp:extent cx="3175000" cy="1247140"/>
              <wp:effectExtent l="0" t="0" r="6350" b="0"/>
              <wp:wrapNone/>
              <wp:docPr id="11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12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23C658" id="Gruppe 11" o:spid="_x0000_s1026" style="position:absolute;margin-left:362pt;margin-top:0;width:250pt;height:98.2pt;z-index:-251652096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1109A8"/>
    <w:multiLevelType w:val="hybridMultilevel"/>
    <w:tmpl w:val="EF02C440"/>
    <w:lvl w:ilvl="0" w:tplc="921E1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2C30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807F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A82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A48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B422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A642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1A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16D8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3916633"/>
    <w:multiLevelType w:val="hybridMultilevel"/>
    <w:tmpl w:val="0F34AC60"/>
    <w:lvl w:ilvl="0" w:tplc="921E1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A35116"/>
    <w:multiLevelType w:val="hybridMultilevel"/>
    <w:tmpl w:val="F1120364"/>
    <w:lvl w:ilvl="0" w:tplc="921E1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F2CA6"/>
    <w:multiLevelType w:val="hybridMultilevel"/>
    <w:tmpl w:val="9C9C9A7C"/>
    <w:lvl w:ilvl="0" w:tplc="23A02E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D7EB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E62712"/>
    <w:multiLevelType w:val="hybridMultilevel"/>
    <w:tmpl w:val="7062D17C"/>
    <w:lvl w:ilvl="0" w:tplc="1C3686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D7EB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84505"/>
    <w:multiLevelType w:val="hybridMultilevel"/>
    <w:tmpl w:val="40E88E6E"/>
    <w:lvl w:ilvl="0" w:tplc="AB2E91B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2MDE2MTA0sjQ3MzFU0lEKTi0uzszPAykwrgUAYS1vtiwAAAA="/>
  </w:docVars>
  <w:rsids>
    <w:rsidRoot w:val="00F04256"/>
    <w:rsid w:val="000159DC"/>
    <w:rsid w:val="00027582"/>
    <w:rsid w:val="000526E2"/>
    <w:rsid w:val="00052C3A"/>
    <w:rsid w:val="0005418C"/>
    <w:rsid w:val="00066E59"/>
    <w:rsid w:val="000670F9"/>
    <w:rsid w:val="000726A9"/>
    <w:rsid w:val="00077185"/>
    <w:rsid w:val="00086BB1"/>
    <w:rsid w:val="00097363"/>
    <w:rsid w:val="000B0E1E"/>
    <w:rsid w:val="000C6BE0"/>
    <w:rsid w:val="000D3D1F"/>
    <w:rsid w:val="000D7058"/>
    <w:rsid w:val="000E3956"/>
    <w:rsid w:val="000E453C"/>
    <w:rsid w:val="000F038D"/>
    <w:rsid w:val="000F154C"/>
    <w:rsid w:val="000F719A"/>
    <w:rsid w:val="0011222B"/>
    <w:rsid w:val="0011394F"/>
    <w:rsid w:val="00116FDF"/>
    <w:rsid w:val="00143779"/>
    <w:rsid w:val="0016188C"/>
    <w:rsid w:val="0016255F"/>
    <w:rsid w:val="001811EF"/>
    <w:rsid w:val="00182C6F"/>
    <w:rsid w:val="00184537"/>
    <w:rsid w:val="001928ED"/>
    <w:rsid w:val="00192FC0"/>
    <w:rsid w:val="001A5556"/>
    <w:rsid w:val="001A70ED"/>
    <w:rsid w:val="001B3ADF"/>
    <w:rsid w:val="001C5710"/>
    <w:rsid w:val="001D74A4"/>
    <w:rsid w:val="001F20ED"/>
    <w:rsid w:val="00202091"/>
    <w:rsid w:val="002029AC"/>
    <w:rsid w:val="00224F34"/>
    <w:rsid w:val="00235468"/>
    <w:rsid w:val="00252E91"/>
    <w:rsid w:val="00255F50"/>
    <w:rsid w:val="002660EB"/>
    <w:rsid w:val="00266C68"/>
    <w:rsid w:val="00271E13"/>
    <w:rsid w:val="0027520F"/>
    <w:rsid w:val="0027662B"/>
    <w:rsid w:val="00292DCC"/>
    <w:rsid w:val="002942A5"/>
    <w:rsid w:val="00295EAA"/>
    <w:rsid w:val="002A38EA"/>
    <w:rsid w:val="002A3B54"/>
    <w:rsid w:val="002B0901"/>
    <w:rsid w:val="002C7791"/>
    <w:rsid w:val="002D063E"/>
    <w:rsid w:val="002D6270"/>
    <w:rsid w:val="002E6DA3"/>
    <w:rsid w:val="002F2CA2"/>
    <w:rsid w:val="002F6384"/>
    <w:rsid w:val="003013A8"/>
    <w:rsid w:val="003037C1"/>
    <w:rsid w:val="00313744"/>
    <w:rsid w:val="00313D2F"/>
    <w:rsid w:val="00316F67"/>
    <w:rsid w:val="0032359B"/>
    <w:rsid w:val="00323EE7"/>
    <w:rsid w:val="00323EF9"/>
    <w:rsid w:val="003304F4"/>
    <w:rsid w:val="00341336"/>
    <w:rsid w:val="003448B5"/>
    <w:rsid w:val="00356DA7"/>
    <w:rsid w:val="00382D3C"/>
    <w:rsid w:val="00390305"/>
    <w:rsid w:val="003A74EB"/>
    <w:rsid w:val="003B06B6"/>
    <w:rsid w:val="003D6023"/>
    <w:rsid w:val="003E13B7"/>
    <w:rsid w:val="003E1F64"/>
    <w:rsid w:val="003F2D5E"/>
    <w:rsid w:val="003F6A8D"/>
    <w:rsid w:val="003F7253"/>
    <w:rsid w:val="00405579"/>
    <w:rsid w:val="00423E72"/>
    <w:rsid w:val="00430CAB"/>
    <w:rsid w:val="0043181D"/>
    <w:rsid w:val="0043242E"/>
    <w:rsid w:val="004424F9"/>
    <w:rsid w:val="0044654F"/>
    <w:rsid w:val="00454EFB"/>
    <w:rsid w:val="00457CBD"/>
    <w:rsid w:val="00460B98"/>
    <w:rsid w:val="004610A3"/>
    <w:rsid w:val="00467E6F"/>
    <w:rsid w:val="004729AC"/>
    <w:rsid w:val="00473F2E"/>
    <w:rsid w:val="00476BAD"/>
    <w:rsid w:val="00480D36"/>
    <w:rsid w:val="004842FE"/>
    <w:rsid w:val="00484D0B"/>
    <w:rsid w:val="004B36BE"/>
    <w:rsid w:val="004B6602"/>
    <w:rsid w:val="004B696B"/>
    <w:rsid w:val="004C274D"/>
    <w:rsid w:val="004C7A8A"/>
    <w:rsid w:val="004E0DDF"/>
    <w:rsid w:val="004E1BB2"/>
    <w:rsid w:val="004F1343"/>
    <w:rsid w:val="004F1C82"/>
    <w:rsid w:val="004F2D9C"/>
    <w:rsid w:val="0050294C"/>
    <w:rsid w:val="005123A4"/>
    <w:rsid w:val="0052376D"/>
    <w:rsid w:val="00546D43"/>
    <w:rsid w:val="00554F6E"/>
    <w:rsid w:val="00556309"/>
    <w:rsid w:val="00560844"/>
    <w:rsid w:val="0056113D"/>
    <w:rsid w:val="005722F7"/>
    <w:rsid w:val="00575889"/>
    <w:rsid w:val="00576CAD"/>
    <w:rsid w:val="005770BE"/>
    <w:rsid w:val="00590D00"/>
    <w:rsid w:val="005910EF"/>
    <w:rsid w:val="005A46DC"/>
    <w:rsid w:val="005A4DE6"/>
    <w:rsid w:val="005B3738"/>
    <w:rsid w:val="005B3DD4"/>
    <w:rsid w:val="005C1510"/>
    <w:rsid w:val="005C1973"/>
    <w:rsid w:val="005D1476"/>
    <w:rsid w:val="005E5E1B"/>
    <w:rsid w:val="005F30D0"/>
    <w:rsid w:val="005F31EA"/>
    <w:rsid w:val="00604A60"/>
    <w:rsid w:val="00610051"/>
    <w:rsid w:val="00625E76"/>
    <w:rsid w:val="00626CE7"/>
    <w:rsid w:val="00627B6D"/>
    <w:rsid w:val="006303E9"/>
    <w:rsid w:val="00641280"/>
    <w:rsid w:val="00642298"/>
    <w:rsid w:val="00644627"/>
    <w:rsid w:val="0066459E"/>
    <w:rsid w:val="00673D44"/>
    <w:rsid w:val="006857E7"/>
    <w:rsid w:val="006917E5"/>
    <w:rsid w:val="006A0827"/>
    <w:rsid w:val="006A4011"/>
    <w:rsid w:val="006A4D54"/>
    <w:rsid w:val="006A6817"/>
    <w:rsid w:val="006A735A"/>
    <w:rsid w:val="006B5C47"/>
    <w:rsid w:val="006C2F5D"/>
    <w:rsid w:val="006C6897"/>
    <w:rsid w:val="006F6FB2"/>
    <w:rsid w:val="007136BD"/>
    <w:rsid w:val="0072307D"/>
    <w:rsid w:val="00732BD9"/>
    <w:rsid w:val="00741F15"/>
    <w:rsid w:val="007442B5"/>
    <w:rsid w:val="00750A85"/>
    <w:rsid w:val="00751A5B"/>
    <w:rsid w:val="0075739D"/>
    <w:rsid w:val="007645FE"/>
    <w:rsid w:val="00764F92"/>
    <w:rsid w:val="007720B6"/>
    <w:rsid w:val="0077381B"/>
    <w:rsid w:val="00774F49"/>
    <w:rsid w:val="00775409"/>
    <w:rsid w:val="00776707"/>
    <w:rsid w:val="0079459F"/>
    <w:rsid w:val="007A17D0"/>
    <w:rsid w:val="007A6266"/>
    <w:rsid w:val="007B1C3C"/>
    <w:rsid w:val="007B58F8"/>
    <w:rsid w:val="007C2F76"/>
    <w:rsid w:val="007C4045"/>
    <w:rsid w:val="007F4784"/>
    <w:rsid w:val="00817889"/>
    <w:rsid w:val="0082054F"/>
    <w:rsid w:val="00822859"/>
    <w:rsid w:val="00824034"/>
    <w:rsid w:val="0082777D"/>
    <w:rsid w:val="00831E93"/>
    <w:rsid w:val="008329BC"/>
    <w:rsid w:val="00843E04"/>
    <w:rsid w:val="00844E65"/>
    <w:rsid w:val="008470BD"/>
    <w:rsid w:val="00854BF9"/>
    <w:rsid w:val="008579AE"/>
    <w:rsid w:val="00862AA2"/>
    <w:rsid w:val="008708FF"/>
    <w:rsid w:val="008732E9"/>
    <w:rsid w:val="0087715C"/>
    <w:rsid w:val="00882788"/>
    <w:rsid w:val="0088633A"/>
    <w:rsid w:val="00892480"/>
    <w:rsid w:val="008928EE"/>
    <w:rsid w:val="00894A6F"/>
    <w:rsid w:val="008A3A9B"/>
    <w:rsid w:val="008A6AAB"/>
    <w:rsid w:val="008C4877"/>
    <w:rsid w:val="008C4B3A"/>
    <w:rsid w:val="008D6515"/>
    <w:rsid w:val="008E04C6"/>
    <w:rsid w:val="008E396B"/>
    <w:rsid w:val="00905E90"/>
    <w:rsid w:val="00911E2F"/>
    <w:rsid w:val="00927DB0"/>
    <w:rsid w:val="00931587"/>
    <w:rsid w:val="00941163"/>
    <w:rsid w:val="00947391"/>
    <w:rsid w:val="0095186F"/>
    <w:rsid w:val="0095235F"/>
    <w:rsid w:val="00956CB3"/>
    <w:rsid w:val="00965E9C"/>
    <w:rsid w:val="0096685B"/>
    <w:rsid w:val="00985CF0"/>
    <w:rsid w:val="0099642A"/>
    <w:rsid w:val="009B32A1"/>
    <w:rsid w:val="009C05F3"/>
    <w:rsid w:val="009C5126"/>
    <w:rsid w:val="009C6572"/>
    <w:rsid w:val="009C745F"/>
    <w:rsid w:val="009E0596"/>
    <w:rsid w:val="009E0D00"/>
    <w:rsid w:val="009E33AB"/>
    <w:rsid w:val="009F2614"/>
    <w:rsid w:val="009F5677"/>
    <w:rsid w:val="00A019C2"/>
    <w:rsid w:val="00A01E74"/>
    <w:rsid w:val="00A05A79"/>
    <w:rsid w:val="00A06980"/>
    <w:rsid w:val="00A11605"/>
    <w:rsid w:val="00A17A98"/>
    <w:rsid w:val="00A20A0B"/>
    <w:rsid w:val="00A30C47"/>
    <w:rsid w:val="00A347E3"/>
    <w:rsid w:val="00A37050"/>
    <w:rsid w:val="00A43905"/>
    <w:rsid w:val="00A449C7"/>
    <w:rsid w:val="00A45D4F"/>
    <w:rsid w:val="00A54D49"/>
    <w:rsid w:val="00A76A0E"/>
    <w:rsid w:val="00A83D37"/>
    <w:rsid w:val="00A87F2B"/>
    <w:rsid w:val="00AA6130"/>
    <w:rsid w:val="00AB1F88"/>
    <w:rsid w:val="00AB41F8"/>
    <w:rsid w:val="00AB5DC1"/>
    <w:rsid w:val="00AC1192"/>
    <w:rsid w:val="00AD2534"/>
    <w:rsid w:val="00AF040F"/>
    <w:rsid w:val="00AF4A79"/>
    <w:rsid w:val="00AF77E8"/>
    <w:rsid w:val="00B069E7"/>
    <w:rsid w:val="00B158E0"/>
    <w:rsid w:val="00B23B54"/>
    <w:rsid w:val="00B24AAD"/>
    <w:rsid w:val="00B33766"/>
    <w:rsid w:val="00B35ACC"/>
    <w:rsid w:val="00B4089F"/>
    <w:rsid w:val="00B431E6"/>
    <w:rsid w:val="00B46B45"/>
    <w:rsid w:val="00B47240"/>
    <w:rsid w:val="00B53D30"/>
    <w:rsid w:val="00B64C98"/>
    <w:rsid w:val="00B67FCA"/>
    <w:rsid w:val="00B7417E"/>
    <w:rsid w:val="00B777C7"/>
    <w:rsid w:val="00B80E71"/>
    <w:rsid w:val="00B91016"/>
    <w:rsid w:val="00B94E45"/>
    <w:rsid w:val="00BA0D1B"/>
    <w:rsid w:val="00BC2522"/>
    <w:rsid w:val="00BD0F7F"/>
    <w:rsid w:val="00BD42CE"/>
    <w:rsid w:val="00BD6879"/>
    <w:rsid w:val="00BF3FD4"/>
    <w:rsid w:val="00C06EEE"/>
    <w:rsid w:val="00C15D36"/>
    <w:rsid w:val="00C23ED7"/>
    <w:rsid w:val="00C33610"/>
    <w:rsid w:val="00C436BB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86E4F"/>
    <w:rsid w:val="00C942C5"/>
    <w:rsid w:val="00C94519"/>
    <w:rsid w:val="00C948BA"/>
    <w:rsid w:val="00C96403"/>
    <w:rsid w:val="00CA3DD2"/>
    <w:rsid w:val="00CB1A99"/>
    <w:rsid w:val="00CB540C"/>
    <w:rsid w:val="00CB71D3"/>
    <w:rsid w:val="00CC23A6"/>
    <w:rsid w:val="00CC4524"/>
    <w:rsid w:val="00CD0D67"/>
    <w:rsid w:val="00CD7265"/>
    <w:rsid w:val="00CE096B"/>
    <w:rsid w:val="00CE542F"/>
    <w:rsid w:val="00CE6880"/>
    <w:rsid w:val="00CF0A26"/>
    <w:rsid w:val="00D07FB3"/>
    <w:rsid w:val="00D20252"/>
    <w:rsid w:val="00D210FC"/>
    <w:rsid w:val="00D23ACA"/>
    <w:rsid w:val="00D30539"/>
    <w:rsid w:val="00D36712"/>
    <w:rsid w:val="00D44264"/>
    <w:rsid w:val="00D44479"/>
    <w:rsid w:val="00D458A6"/>
    <w:rsid w:val="00D46F76"/>
    <w:rsid w:val="00D47CCD"/>
    <w:rsid w:val="00D552C2"/>
    <w:rsid w:val="00D6440E"/>
    <w:rsid w:val="00D7291F"/>
    <w:rsid w:val="00D7519D"/>
    <w:rsid w:val="00D75DDA"/>
    <w:rsid w:val="00D83A7B"/>
    <w:rsid w:val="00D83EEE"/>
    <w:rsid w:val="00D8591B"/>
    <w:rsid w:val="00D954F1"/>
    <w:rsid w:val="00D95871"/>
    <w:rsid w:val="00DB09EE"/>
    <w:rsid w:val="00DB397A"/>
    <w:rsid w:val="00DC0535"/>
    <w:rsid w:val="00DC22CD"/>
    <w:rsid w:val="00DE134F"/>
    <w:rsid w:val="00DF0C7C"/>
    <w:rsid w:val="00DF7DDA"/>
    <w:rsid w:val="00E2015E"/>
    <w:rsid w:val="00E228EB"/>
    <w:rsid w:val="00E31255"/>
    <w:rsid w:val="00E3723F"/>
    <w:rsid w:val="00E40456"/>
    <w:rsid w:val="00E4183C"/>
    <w:rsid w:val="00E433AA"/>
    <w:rsid w:val="00E455D2"/>
    <w:rsid w:val="00E46F9D"/>
    <w:rsid w:val="00E51164"/>
    <w:rsid w:val="00E60FC4"/>
    <w:rsid w:val="00E63AAD"/>
    <w:rsid w:val="00E776D5"/>
    <w:rsid w:val="00E9376D"/>
    <w:rsid w:val="00E963BA"/>
    <w:rsid w:val="00EA157E"/>
    <w:rsid w:val="00EA6B6E"/>
    <w:rsid w:val="00EB159E"/>
    <w:rsid w:val="00EB356F"/>
    <w:rsid w:val="00EB482B"/>
    <w:rsid w:val="00EB4C8B"/>
    <w:rsid w:val="00ED1ADB"/>
    <w:rsid w:val="00ED72C7"/>
    <w:rsid w:val="00ED758E"/>
    <w:rsid w:val="00EE1F0C"/>
    <w:rsid w:val="00EE3687"/>
    <w:rsid w:val="00EE414C"/>
    <w:rsid w:val="00EE65B9"/>
    <w:rsid w:val="00EE7A1D"/>
    <w:rsid w:val="00F005BB"/>
    <w:rsid w:val="00F026B8"/>
    <w:rsid w:val="00F04256"/>
    <w:rsid w:val="00F1518B"/>
    <w:rsid w:val="00F17683"/>
    <w:rsid w:val="00F25171"/>
    <w:rsid w:val="00F257A9"/>
    <w:rsid w:val="00F36F0A"/>
    <w:rsid w:val="00F44301"/>
    <w:rsid w:val="00F44D7C"/>
    <w:rsid w:val="00F45266"/>
    <w:rsid w:val="00F457BA"/>
    <w:rsid w:val="00F50C33"/>
    <w:rsid w:val="00F627ED"/>
    <w:rsid w:val="00F704CA"/>
    <w:rsid w:val="00F70E08"/>
    <w:rsid w:val="00F73407"/>
    <w:rsid w:val="00F7439A"/>
    <w:rsid w:val="00F80206"/>
    <w:rsid w:val="00F8242D"/>
    <w:rsid w:val="00F84010"/>
    <w:rsid w:val="00F941AD"/>
    <w:rsid w:val="00FA1FD0"/>
    <w:rsid w:val="00FA2352"/>
    <w:rsid w:val="00FA6633"/>
    <w:rsid w:val="00FA760E"/>
    <w:rsid w:val="00FC5C75"/>
    <w:rsid w:val="00FC6E52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810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E04"/>
    <w:pPr>
      <w:spacing w:after="60" w:line="240" w:lineRule="auto"/>
    </w:p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1D7EBE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9459F"/>
    <w:pPr>
      <w:spacing w:after="180" w:line="300" w:lineRule="exact"/>
      <w:jc w:val="both"/>
    </w:pPr>
    <w:rPr>
      <w:b/>
      <w:caps/>
      <w:color w:val="1D7EBE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79459F"/>
    <w:rPr>
      <w:b/>
      <w:caps/>
      <w:color w:val="1D7EBE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aliases w:val="RW H2"/>
    <w:basedOn w:val="Heading2"/>
    <w:next w:val="Normal"/>
    <w:link w:val="SubtitleChar"/>
    <w:autoRedefine/>
    <w:uiPriority w:val="11"/>
    <w:qFormat/>
    <w:rsid w:val="00604A60"/>
    <w:pPr>
      <w:framePr w:w="7260" w:wrap="notBeside" w:vAnchor="text" w:hAnchor="text" w:y="1"/>
      <w:spacing w:after="0"/>
      <w:contextualSpacing/>
    </w:pPr>
    <w:rPr>
      <w:b/>
      <w:sz w:val="24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aliases w:val="RW H2 Char"/>
    <w:basedOn w:val="DefaultParagraphFont"/>
    <w:link w:val="Subtitle"/>
    <w:uiPriority w:val="11"/>
    <w:rsid w:val="00604A60"/>
    <w:rPr>
      <w:b/>
      <w:sz w:val="24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1D7EBE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1D7EBE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1D7EBE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RWH1">
    <w:name w:val="RW H1"/>
    <w:basedOn w:val="Heading1"/>
    <w:link w:val="RWH1Char"/>
    <w:qFormat/>
    <w:rsid w:val="009C5126"/>
    <w:pPr>
      <w:framePr w:w="7260" w:wrap="notBeside" w:vAnchor="text" w:hAnchor="text" w:y="1"/>
      <w:pBdr>
        <w:bottom w:val="single" w:sz="6" w:space="0" w:color="1D7EBE" w:themeColor="accent1"/>
      </w:pBdr>
      <w:spacing w:before="0" w:after="60"/>
      <w:contextualSpacing/>
    </w:pPr>
    <w:rPr>
      <w:caps/>
      <w:sz w:val="24"/>
    </w:rPr>
  </w:style>
  <w:style w:type="character" w:customStyle="1" w:styleId="RWH1Char">
    <w:name w:val="RW H1 Char"/>
    <w:basedOn w:val="SubtitleChar"/>
    <w:link w:val="RWH1"/>
    <w:rsid w:val="009C5126"/>
    <w:rPr>
      <w:rFonts w:asciiTheme="majorHAnsi" w:eastAsiaTheme="majorEastAsia" w:hAnsiTheme="majorHAnsi" w:cstheme="majorBidi"/>
      <w:b w:val="0"/>
      <w:caps/>
      <w:color w:val="1D7EBE" w:themeColor="accent1"/>
      <w:sz w:val="24"/>
      <w:szCs w:val="32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paragraph" w:customStyle="1" w:styleId="Boxheading">
    <w:name w:val="Box heading"/>
    <w:basedOn w:val="Normal"/>
    <w:link w:val="BoxheadingChar"/>
    <w:qFormat/>
    <w:rsid w:val="00642298"/>
    <w:pPr>
      <w:spacing w:after="0"/>
      <w:jc w:val="center"/>
    </w:pPr>
    <w:rPr>
      <w:b/>
      <w:bCs/>
    </w:rPr>
  </w:style>
  <w:style w:type="character" w:customStyle="1" w:styleId="BoxheadingChar">
    <w:name w:val="Box heading Char"/>
    <w:basedOn w:val="DefaultParagraphFont"/>
    <w:link w:val="Boxheading"/>
    <w:rsid w:val="00642298"/>
    <w:rPr>
      <w:b/>
      <w:bCs/>
    </w:rPr>
  </w:style>
  <w:style w:type="paragraph" w:customStyle="1" w:styleId="Description">
    <w:name w:val="Description"/>
    <w:basedOn w:val="Normal"/>
    <w:link w:val="DescriptionChar"/>
    <w:qFormat/>
    <w:rsid w:val="00843E04"/>
    <w:pPr>
      <w:framePr w:w="7260" w:wrap="notBeside" w:vAnchor="text" w:hAnchor="text" w:y="1"/>
      <w:pBdr>
        <w:bottom w:val="single" w:sz="8" w:space="1" w:color="1D7EBE" w:themeColor="accent1"/>
      </w:pBdr>
    </w:pPr>
    <w:rPr>
      <w:color w:val="000000" w:themeColor="text1"/>
      <w:sz w:val="18"/>
    </w:rPr>
  </w:style>
  <w:style w:type="paragraph" w:customStyle="1" w:styleId="RWH3">
    <w:name w:val="RW H3"/>
    <w:basedOn w:val="Normal"/>
    <w:link w:val="RWH3Char"/>
    <w:autoRedefine/>
    <w:qFormat/>
    <w:rsid w:val="00390305"/>
    <w:pPr>
      <w:spacing w:after="0" w:line="160" w:lineRule="exact"/>
      <w:contextualSpacing/>
      <w:jc w:val="center"/>
    </w:pPr>
    <w:rPr>
      <w:b/>
      <w:bCs/>
      <w:caps/>
      <w:color w:val="FFFFFF" w:themeColor="background1"/>
      <w:sz w:val="16"/>
      <w:szCs w:val="16"/>
    </w:rPr>
  </w:style>
  <w:style w:type="character" w:customStyle="1" w:styleId="DescriptionChar">
    <w:name w:val="Description Char"/>
    <w:basedOn w:val="RWH1Char"/>
    <w:link w:val="Description"/>
    <w:rsid w:val="00843E04"/>
    <w:rPr>
      <w:rFonts w:asciiTheme="majorHAnsi" w:eastAsiaTheme="majorEastAsia" w:hAnsiTheme="majorHAnsi" w:cstheme="majorBidi"/>
      <w:b w:val="0"/>
      <w:caps w:val="0"/>
      <w:color w:val="000000" w:themeColor="text1"/>
      <w:sz w:val="18"/>
      <w:szCs w:val="32"/>
    </w:rPr>
  </w:style>
  <w:style w:type="character" w:customStyle="1" w:styleId="RWH3Char">
    <w:name w:val="RW H3 Char"/>
    <w:basedOn w:val="DefaultParagraphFont"/>
    <w:link w:val="RWH3"/>
    <w:rsid w:val="00390305"/>
    <w:rPr>
      <w:b/>
      <w:bCs/>
      <w:caps/>
      <w:color w:val="FFFFFF" w:themeColor="background1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0E3956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A0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AA6130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A6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Downloads\RW%20Word%20Template%20-%20Portrait%20(3).dotx" TargetMode="External"/></Relationship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185B2-73E7-4099-80B4-752F2881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 (3)</Template>
  <TotalTime>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2021-01-19T20:28:00Z</dcterms:created>
  <dcterms:modified xsi:type="dcterms:W3CDTF">2021-01-19T22:59:00Z</dcterms:modified>
</cp:coreProperties>
</file>