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CDBF" w14:textId="22342E54" w:rsidR="001928ED" w:rsidRPr="001928ED" w:rsidRDefault="001928ED" w:rsidP="0079459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552768" behindDoc="0" locked="1" layoutInCell="1" allowOverlap="1" wp14:anchorId="19CDE6C5" wp14:editId="51B2A964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" fillcolor="#1d7ebe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bookmarkStart w:id="0" w:name="_Hlk63364507"/>
      <w:r w:rsidR="002B5CBF" w:rsidRPr="002B5CBF">
        <w:rPr>
          <w:noProof/>
        </w:rPr>
        <w:t xml:space="preserve">LIKENESSES </w:t>
      </w:r>
      <w:bookmarkEnd w:id="0"/>
      <w:r w:rsidR="002B5CBF" w:rsidRPr="002B5CBF">
        <w:rPr>
          <w:noProof/>
        </w:rPr>
        <w:t>&amp; DIFFERENCES</w:t>
      </w:r>
    </w:p>
    <w:p w14:paraId="3AE4CB79" w14:textId="01730815" w:rsidR="006A0827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1CE86775" wp14:editId="4E195265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3CDC6A" w14:textId="77777777" w:rsidR="007136BD" w:rsidRPr="00B46B45" w:rsidRDefault="00B46B45" w:rsidP="005722F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E86775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" fillcolor="#d9d9d8 [3215]" stroked="f" strokeweight=".5pt">
                <v:textbox inset="6pt,3pt,6pt,3pt">
                  <w:txbxContent>
                    <w:p w14:paraId="7B3CDC6A" w14:textId="77777777" w:rsidR="007136BD" w:rsidRPr="00B46B45" w:rsidRDefault="00B46B45" w:rsidP="005722F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NAME: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2937ED" w14:textId="1F8E1BD9" w:rsidR="006A0827" w:rsidRPr="006A0827" w:rsidRDefault="006A0827" w:rsidP="00C843B0">
      <w:pPr>
        <w:spacing w:after="0"/>
        <w:rPr>
          <w:sz w:val="10"/>
          <w:szCs w:val="10"/>
        </w:rPr>
      </w:pPr>
    </w:p>
    <w:p w14:paraId="3D5983CD" w14:textId="2CB154B2" w:rsidR="006A0827" w:rsidRDefault="006A0827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718764E3" wp14:editId="3C7ACA34">
                <wp:extent cx="4610100" cy="228600"/>
                <wp:effectExtent l="0" t="0" r="0" b="0"/>
                <wp:docPr id="1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3EEEC3" w14:textId="43356828" w:rsidR="006A0827" w:rsidRPr="00B46B45" w:rsidRDefault="006A0827" w:rsidP="006A0827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T</w:t>
                            </w:r>
                            <w:r w:rsidR="008C4B3A">
                              <w:rPr>
                                <w:lang w:val="nb-NO"/>
                              </w:rPr>
                              <w:t>OPIC</w:t>
                            </w:r>
                            <w:r>
                              <w:rPr>
                                <w:lang w:val="nb-NO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18764E3" id="_x0000_s1028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" fillcolor="#d9d9d8 [3215]" stroked="f" strokeweight=".5pt">
                <v:textbox inset="6pt,3pt,6pt,3pt">
                  <w:txbxContent>
                    <w:p w14:paraId="6D3EEEC3" w14:textId="43356828" w:rsidR="006A0827" w:rsidRPr="00B46B45" w:rsidRDefault="006A0827" w:rsidP="006A0827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T</w:t>
                      </w:r>
                      <w:r w:rsidR="008C4B3A">
                        <w:rPr>
                          <w:lang w:val="nb-NO"/>
                        </w:rPr>
                        <w:t>OPIC</w:t>
                      </w:r>
                      <w:r>
                        <w:rPr>
                          <w:lang w:val="nb-NO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DDB788" w14:textId="0C510A42" w:rsidR="00323EF9" w:rsidRPr="001C5710" w:rsidRDefault="00323EF9" w:rsidP="00323EF9">
      <w:pPr>
        <w:pStyle w:val="Linebreak6pt"/>
      </w:pPr>
    </w:p>
    <w:p w14:paraId="03D6D93E" w14:textId="0CC9A8FB" w:rsidR="009C5126" w:rsidRPr="00143779" w:rsidRDefault="002B5CBF" w:rsidP="0044749C">
      <w:pPr>
        <w:pStyle w:val="Description"/>
        <w:framePr w:wrap="notBeside"/>
        <w:jc w:val="both"/>
      </w:pPr>
      <w:r w:rsidRPr="002B5CBF">
        <w:t>Use this organizer to show the relationship between two concepts.</w:t>
      </w:r>
    </w:p>
    <w:p w14:paraId="1FCB73B2" w14:textId="50193143" w:rsidR="00616727" w:rsidRPr="00616727" w:rsidRDefault="00A310F3" w:rsidP="00616727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7183AACF" wp14:editId="4DABFABE">
                <wp:simplePos x="0" y="0"/>
                <wp:positionH relativeFrom="column">
                  <wp:posOffset>533400</wp:posOffset>
                </wp:positionH>
                <wp:positionV relativeFrom="paragraph">
                  <wp:posOffset>378849</wp:posOffset>
                </wp:positionV>
                <wp:extent cx="6477440" cy="840545"/>
                <wp:effectExtent l="0" t="0" r="0" b="55245"/>
                <wp:wrapNone/>
                <wp:docPr id="203" name="Gruppe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7440" cy="840545"/>
                          <a:chOff x="0" y="0"/>
                          <a:chExt cx="6477440" cy="840545"/>
                        </a:xfrm>
                      </wpg:grpSpPr>
                      <wpg:grpSp>
                        <wpg:cNvPr id="198" name="Gruppe 198"/>
                        <wpg:cNvGrpSpPr/>
                        <wpg:grpSpPr>
                          <a:xfrm>
                            <a:off x="0" y="0"/>
                            <a:ext cx="3200401" cy="840545"/>
                            <a:chOff x="-1" y="0"/>
                            <a:chExt cx="3200401" cy="840545"/>
                          </a:xfrm>
                        </wpg:grpSpPr>
                        <wps:wsp>
                          <wps:cNvPr id="195" name="Rectangle 3"/>
                          <wps:cNvSpPr/>
                          <wps:spPr>
                            <a:xfrm>
                              <a:off x="-1" y="0"/>
                              <a:ext cx="3199765" cy="3048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905632D" w14:textId="77777777" w:rsidR="00A310F3" w:rsidRPr="00A01B93" w:rsidRDefault="00A310F3" w:rsidP="00A310F3">
                                <w:pPr>
                                  <w:pStyle w:val="Boxheading"/>
                                </w:pPr>
                                <w:r w:rsidRPr="00A01B93">
                                  <w:t>CONCEPT</w:t>
                                </w:r>
                                <w:r>
                                  <w:t xml:space="preserve"> 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8100" tIns="12700" rIns="38100" bIns="127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" name="Rectangle 2"/>
                          <wps:cNvSpPr/>
                          <wps:spPr>
                            <a:xfrm>
                              <a:off x="0" y="301276"/>
                              <a:ext cx="32004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83EB728" w14:textId="77777777" w:rsidR="00A310F3" w:rsidRPr="000E631B" w:rsidRDefault="00A310F3" w:rsidP="00A310F3">
                                <w:pPr>
                                  <w:spacing w:after="0" w:line="215" w:lineRule="auto"/>
                                  <w:textDirection w:val="btL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8100" tIns="12700" rIns="38100" bIns="381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6" name="Rettvinklet trekant 196"/>
                          <wps:cNvSpPr/>
                          <wps:spPr>
                            <a:xfrm rot="18900000">
                              <a:off x="1505390" y="650123"/>
                              <a:ext cx="190408" cy="190422"/>
                            </a:xfrm>
                            <a:prstGeom prst="rtTriangle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9" name="Gruppe 199"/>
                        <wpg:cNvGrpSpPr/>
                        <wpg:grpSpPr>
                          <a:xfrm>
                            <a:off x="3277040" y="0"/>
                            <a:ext cx="3200400" cy="840105"/>
                            <a:chOff x="-1" y="0"/>
                            <a:chExt cx="3200401" cy="840545"/>
                          </a:xfrm>
                        </wpg:grpSpPr>
                        <wps:wsp>
                          <wps:cNvPr id="200" name="Rectangle 3"/>
                          <wps:cNvSpPr/>
                          <wps:spPr>
                            <a:xfrm>
                              <a:off x="-1" y="0"/>
                              <a:ext cx="3199765" cy="3048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91C55B7" w14:textId="373F8D59" w:rsidR="00A310F3" w:rsidRPr="00A01B93" w:rsidRDefault="00A310F3" w:rsidP="00A310F3">
                                <w:pPr>
                                  <w:pStyle w:val="Boxheading"/>
                                </w:pPr>
                                <w:r w:rsidRPr="00A01B93">
                                  <w:t>CONCEPT</w:t>
                                </w:r>
                                <w:r>
                                  <w:t xml:space="preserve">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38100" tIns="12700" rIns="38100" bIns="127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" name="Rectangle 2"/>
                          <wps:cNvSpPr/>
                          <wps:spPr>
                            <a:xfrm>
                              <a:off x="0" y="301276"/>
                              <a:ext cx="32004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11454A" w14:textId="77777777" w:rsidR="00A310F3" w:rsidRPr="000E631B" w:rsidRDefault="00A310F3" w:rsidP="00A310F3">
                                <w:pPr>
                                  <w:spacing w:after="0" w:line="215" w:lineRule="auto"/>
                                  <w:textDirection w:val="btL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38100" tIns="12700" rIns="38100" bIns="381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" name="Rettvinklet trekant 202"/>
                          <wps:cNvSpPr/>
                          <wps:spPr>
                            <a:xfrm rot="18900000">
                              <a:off x="1505390" y="650123"/>
                              <a:ext cx="190408" cy="190422"/>
                            </a:xfrm>
                            <a:prstGeom prst="rtTriangle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183AACF" id="Gruppe 203" o:spid="_x0000_s1029" style="position:absolute;margin-left:42pt;margin-top:29.85pt;width:510.05pt;height:66.2pt;z-index:251735040;mso-position-horizontal-relative:text;mso-position-vertical-relative:text" coordsize="64774,8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">
                <v:group id="Gruppe 198" o:spid="_x0000_s1030" style="position:absolute;width:32004;height:8405" coordorigin="" coordsize="32004,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rect id="Rectangle 3" o:spid="_x0000_s1031" style="position:absolute;width:31997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" fillcolor="#1d7ebe [3204]" stroked="f" strokeweight="1pt">
                    <v:textbox inset="3pt,1pt,3pt,1pt">
                      <w:txbxContent>
                        <w:p w14:paraId="7905632D" w14:textId="77777777" w:rsidR="00A310F3" w:rsidRPr="00A01B93" w:rsidRDefault="00A310F3" w:rsidP="00A310F3">
                          <w:pPr>
                            <w:pStyle w:val="Boxheading"/>
                          </w:pPr>
                          <w:r w:rsidRPr="00A01B93">
                            <w:t>CONCEPT</w:t>
                          </w:r>
                          <w:r>
                            <w:t xml:space="preserve"> 1</w:t>
                          </w:r>
                        </w:p>
                      </w:txbxContent>
                    </v:textbox>
                  </v:rect>
                  <v:rect id="Rectangle 2" o:spid="_x0000_s1032" style="position:absolute;top:3012;width:3200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" fillcolor="#d9d9d8 [3215]" stroked="f" strokeweight="1pt">
                    <v:textbox inset="3pt,1pt,3pt,3pt">
                      <w:txbxContent>
                        <w:p w14:paraId="583EB728" w14:textId="77777777" w:rsidR="00A310F3" w:rsidRPr="000E631B" w:rsidRDefault="00A310F3" w:rsidP="00A310F3">
                          <w:pPr>
                            <w:spacing w:after="0" w:line="215" w:lineRule="auto"/>
                            <w:textDirection w:val="btL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ect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ettvinklet trekant 196" o:spid="_x0000_s1033" type="#_x0000_t6" style="position:absolute;left:15053;top:6501;width:1904;height:1904;rotation:-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" fillcolor="#d9d9d8 [3215]" stroked="f" strokeweight="1pt"/>
                </v:group>
                <v:group id="Gruppe 199" o:spid="_x0000_s1034" style="position:absolute;left:32770;width:32004;height:8401" coordorigin="" coordsize="32004,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rect id="Rectangle 3" o:spid="_x0000_s1035" style="position:absolute;width:31997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" fillcolor="#1d7ebe [3204]" stroked="f" strokeweight="1pt">
                    <v:textbox inset="3pt,1pt,3pt,1pt">
                      <w:txbxContent>
                        <w:p w14:paraId="691C55B7" w14:textId="373F8D59" w:rsidR="00A310F3" w:rsidRPr="00A01B93" w:rsidRDefault="00A310F3" w:rsidP="00A310F3">
                          <w:pPr>
                            <w:pStyle w:val="Boxheading"/>
                          </w:pPr>
                          <w:r w:rsidRPr="00A01B93">
                            <w:t>CONCEPT</w:t>
                          </w:r>
                          <w:r>
                            <w:t xml:space="preserve"> </w:t>
                          </w:r>
                          <w:r>
                            <w:t>2</w:t>
                          </w:r>
                        </w:p>
                      </w:txbxContent>
                    </v:textbox>
                  </v:rect>
                  <v:rect id="Rectangle 2" o:spid="_x0000_s1036" style="position:absolute;top:3012;width:32004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" fillcolor="#d9d9d8 [3215]" stroked="f" strokeweight="1pt">
                    <v:textbox inset="3pt,1pt,3pt,3pt">
                      <w:txbxContent>
                        <w:p w14:paraId="7F11454A" w14:textId="77777777" w:rsidR="00A310F3" w:rsidRPr="000E631B" w:rsidRDefault="00A310F3" w:rsidP="00A310F3">
                          <w:pPr>
                            <w:spacing w:after="0" w:line="215" w:lineRule="auto"/>
                            <w:textDirection w:val="btL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rect>
                  <v:shape id="Rettvinklet trekant 202" o:spid="_x0000_s1037" type="#_x0000_t6" style="position:absolute;left:15053;top:6501;width:1904;height:1904;rotation:-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" fillcolor="#d9d9d8 [3215]" stroked="f" strokeweight="1pt"/>
                </v:group>
              </v:group>
            </w:pict>
          </mc:Fallback>
        </mc:AlternateContent>
      </w:r>
    </w:p>
    <w:p w14:paraId="5B22306E" w14:textId="2EE3214C" w:rsidR="00616727" w:rsidRPr="00616727" w:rsidRDefault="00616727" w:rsidP="00616727">
      <w:pPr>
        <w:rPr>
          <w:sz w:val="24"/>
        </w:rPr>
      </w:pPr>
    </w:p>
    <w:p w14:paraId="49A8D1B7" w14:textId="483FC1C6" w:rsidR="00616727" w:rsidRPr="00616727" w:rsidRDefault="00616727" w:rsidP="00616727">
      <w:pPr>
        <w:rPr>
          <w:sz w:val="24"/>
        </w:rPr>
      </w:pPr>
    </w:p>
    <w:p w14:paraId="6C822694" w14:textId="550A5262" w:rsidR="00616727" w:rsidRPr="00616727" w:rsidRDefault="00616727" w:rsidP="00616727">
      <w:pPr>
        <w:rPr>
          <w:sz w:val="24"/>
        </w:rPr>
      </w:pPr>
    </w:p>
    <w:p w14:paraId="580EF872" w14:textId="5F3D2040" w:rsidR="00616727" w:rsidRPr="00616727" w:rsidRDefault="00616727" w:rsidP="00616727">
      <w:pPr>
        <w:rPr>
          <w:sz w:val="24"/>
        </w:rPr>
      </w:pPr>
    </w:p>
    <w:p w14:paraId="515E10D8" w14:textId="26D55C6D" w:rsidR="00616727" w:rsidRPr="00616727" w:rsidRDefault="00A310F3" w:rsidP="00616727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62478029" wp14:editId="59BF1A4C">
                <wp:simplePos x="0" y="0"/>
                <wp:positionH relativeFrom="column">
                  <wp:posOffset>-440</wp:posOffset>
                </wp:positionH>
                <wp:positionV relativeFrom="paragraph">
                  <wp:posOffset>42637</wp:posOffset>
                </wp:positionV>
                <wp:extent cx="7005360" cy="2824685"/>
                <wp:effectExtent l="0" t="0" r="5080" b="0"/>
                <wp:wrapNone/>
                <wp:docPr id="205" name="Gruppe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5360" cy="2824685"/>
                          <a:chOff x="0" y="0"/>
                          <a:chExt cx="7005360" cy="2824685"/>
                        </a:xfrm>
                      </wpg:grpSpPr>
                      <wps:wsp>
                        <wps:cNvPr id="25" name="Rectangle 3"/>
                        <wps:cNvSpPr/>
                        <wps:spPr>
                          <a:xfrm>
                            <a:off x="0" y="5285"/>
                            <a:ext cx="304778" cy="2817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B319CC" w14:textId="77777777" w:rsidR="00A02933" w:rsidRPr="0036044F" w:rsidRDefault="00A02933" w:rsidP="00A02933">
                              <w:pPr>
                                <w:pStyle w:val="Boxheading"/>
                                <w:rPr>
                                  <w:lang w:val="pt-PT"/>
                                </w:rPr>
                              </w:pPr>
                              <w:r>
                                <w:rPr>
                                  <w:lang w:val="pt-PT"/>
                                </w:rPr>
                                <w:t>DIFFERENCES</w:t>
                              </w:r>
                            </w:p>
                            <w:p w14:paraId="54C0F18B" w14:textId="52993C82" w:rsidR="00572986" w:rsidRPr="0036044F" w:rsidRDefault="00572986" w:rsidP="00572986">
                              <w:pPr>
                                <w:pStyle w:val="Boxheading"/>
                                <w:rPr>
                                  <w:lang w:val="pt-PT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vert270" wrap="square" lIns="38100" tIns="12700" rIns="38100" bIns="127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Rectangle 16"/>
                        <wps:cNvSpPr/>
                        <wps:spPr>
                          <a:xfrm>
                            <a:off x="3805595" y="5285"/>
                            <a:ext cx="3199765" cy="28194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842D61C" w14:textId="77777777" w:rsidR="00A02933" w:rsidRPr="000E631B" w:rsidRDefault="00A02933" w:rsidP="00A02933">
                              <w:pPr>
                                <w:spacing w:after="0" w:line="215" w:lineRule="auto"/>
                                <w:textDirection w:val="btL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8100" tIns="12700" rIns="38100" bIns="381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Rectangle 16"/>
                        <wps:cNvSpPr/>
                        <wps:spPr>
                          <a:xfrm>
                            <a:off x="533840" y="0"/>
                            <a:ext cx="3199765" cy="28194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2ABA52" w14:textId="77777777" w:rsidR="00A02933" w:rsidRPr="000E631B" w:rsidRDefault="00A02933" w:rsidP="00A02933">
                              <w:pPr>
                                <w:spacing w:after="0" w:line="215" w:lineRule="auto"/>
                                <w:textDirection w:val="btL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8100" tIns="12700" rIns="38100" bIns="381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478029" id="Gruppe 205" o:spid="_x0000_s1038" style="position:absolute;margin-left:-.05pt;margin-top:3.35pt;width:551.6pt;height:222.4pt;z-index:251699200;mso-position-horizontal-relative:text;mso-position-vertical-relative:text" coordsize="70053,28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">
                <v:rect id="Rectangle 3" o:spid="_x0000_s1039" style="position:absolute;top:52;width:3047;height:28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" fillcolor="#1d7ebe [3204]" stroked="f" strokeweight="1pt">
                  <v:textbox style="layout-flow:vertical;mso-layout-flow-alt:bottom-to-top" inset="3pt,1pt,3pt,1pt">
                    <w:txbxContent>
                      <w:p w14:paraId="5BB319CC" w14:textId="77777777" w:rsidR="00A02933" w:rsidRPr="0036044F" w:rsidRDefault="00A02933" w:rsidP="00A02933">
                        <w:pPr>
                          <w:pStyle w:val="Boxheading"/>
                          <w:rPr>
                            <w:lang w:val="pt-PT"/>
                          </w:rPr>
                        </w:pPr>
                        <w:r>
                          <w:rPr>
                            <w:lang w:val="pt-PT"/>
                          </w:rPr>
                          <w:t>DIFFERENCES</w:t>
                        </w:r>
                      </w:p>
                      <w:p w14:paraId="54C0F18B" w14:textId="52993C82" w:rsidR="00572986" w:rsidRPr="0036044F" w:rsidRDefault="00572986" w:rsidP="00572986">
                        <w:pPr>
                          <w:pStyle w:val="Boxheading"/>
                          <w:rPr>
                            <w:lang w:val="pt-PT"/>
                          </w:rPr>
                        </w:pPr>
                      </w:p>
                    </w:txbxContent>
                  </v:textbox>
                </v:rect>
                <v:rect id="Rectangle 16" o:spid="_x0000_s1040" style="position:absolute;left:38055;top:52;width:31998;height:28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" fillcolor="#d9d9d8 [3215]" stroked="f" strokeweight="1pt">
                  <v:textbox inset="3pt,1pt,3pt,3pt">
                    <w:txbxContent>
                      <w:p w14:paraId="4842D61C" w14:textId="77777777" w:rsidR="00A02933" w:rsidRPr="000E631B" w:rsidRDefault="00A02933" w:rsidP="00A02933">
                        <w:pPr>
                          <w:spacing w:after="0" w:line="215" w:lineRule="auto"/>
                          <w:textDirection w:val="btL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6" o:spid="_x0000_s1041" style="position:absolute;left:5338;width:31998;height:28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" fillcolor="#d9d9d8 [3215]" stroked="f" strokeweight="1pt">
                  <v:textbox inset="3pt,1pt,3pt,3pt">
                    <w:txbxContent>
                      <w:p w14:paraId="502ABA52" w14:textId="77777777" w:rsidR="00A02933" w:rsidRPr="000E631B" w:rsidRDefault="00A02933" w:rsidP="00A02933">
                        <w:pPr>
                          <w:spacing w:after="0" w:line="215" w:lineRule="auto"/>
                          <w:textDirection w:val="btL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20B909BC" w14:textId="13588CF5" w:rsidR="00616727" w:rsidRPr="00616727" w:rsidRDefault="00616727" w:rsidP="00616727">
      <w:pPr>
        <w:rPr>
          <w:sz w:val="24"/>
        </w:rPr>
      </w:pPr>
    </w:p>
    <w:p w14:paraId="75B72DE9" w14:textId="3FDC2A9A" w:rsidR="00616727" w:rsidRPr="00616727" w:rsidRDefault="00616727" w:rsidP="00616727">
      <w:pPr>
        <w:rPr>
          <w:sz w:val="24"/>
        </w:rPr>
      </w:pPr>
    </w:p>
    <w:p w14:paraId="0F6941D4" w14:textId="461D18F0" w:rsidR="00616727" w:rsidRPr="00616727" w:rsidRDefault="00A310F3" w:rsidP="00616727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55289C6" wp14:editId="1360B632">
                <wp:simplePos x="0" y="0"/>
                <wp:positionH relativeFrom="column">
                  <wp:posOffset>210185</wp:posOffset>
                </wp:positionH>
                <wp:positionV relativeFrom="paragraph">
                  <wp:posOffset>688975</wp:posOffset>
                </wp:positionV>
                <wp:extent cx="190422" cy="190408"/>
                <wp:effectExtent l="0" t="57150" r="57785" b="57785"/>
                <wp:wrapNone/>
                <wp:docPr id="26" name="Rettvinklet trekan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00000">
                          <a:off x="0" y="0"/>
                          <a:ext cx="190422" cy="190408"/>
                        </a:xfrm>
                        <a:prstGeom prst="rtTriangl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171AC" id="Rettvinklet trekant 26" o:spid="_x0000_s1026" type="#_x0000_t6" style="position:absolute;margin-left:16.55pt;margin-top:54.25pt;width:15pt;height:15pt;rotation:-135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" fillcolor="#1d7ebe [3204]" stroked="f" strokeweight="1pt"/>
            </w:pict>
          </mc:Fallback>
        </mc:AlternateContent>
      </w:r>
    </w:p>
    <w:p w14:paraId="540F10FF" w14:textId="6A5B238A" w:rsidR="00616727" w:rsidRPr="00616727" w:rsidRDefault="00616727" w:rsidP="00616727">
      <w:pPr>
        <w:rPr>
          <w:sz w:val="24"/>
        </w:rPr>
      </w:pPr>
    </w:p>
    <w:p w14:paraId="610BDC34" w14:textId="69A666D2" w:rsidR="00616727" w:rsidRPr="00616727" w:rsidRDefault="00616727" w:rsidP="00616727">
      <w:pPr>
        <w:rPr>
          <w:sz w:val="24"/>
        </w:rPr>
      </w:pPr>
    </w:p>
    <w:p w14:paraId="1F0BA15E" w14:textId="40F1945B" w:rsidR="00616727" w:rsidRPr="00616727" w:rsidRDefault="00616727" w:rsidP="00616727">
      <w:pPr>
        <w:rPr>
          <w:sz w:val="24"/>
        </w:rPr>
      </w:pPr>
    </w:p>
    <w:p w14:paraId="1C3A4AE6" w14:textId="638FAEB0" w:rsidR="00616727" w:rsidRPr="00616727" w:rsidRDefault="00616727" w:rsidP="00616727">
      <w:pPr>
        <w:rPr>
          <w:sz w:val="24"/>
        </w:rPr>
      </w:pPr>
    </w:p>
    <w:p w14:paraId="0358126E" w14:textId="0F806236" w:rsidR="00616727" w:rsidRPr="00616727" w:rsidRDefault="00616727" w:rsidP="00616727">
      <w:pPr>
        <w:rPr>
          <w:sz w:val="24"/>
        </w:rPr>
      </w:pPr>
    </w:p>
    <w:p w14:paraId="64C7B444" w14:textId="0D16C125" w:rsidR="00616727" w:rsidRPr="00616727" w:rsidRDefault="00616727" w:rsidP="00616727">
      <w:pPr>
        <w:rPr>
          <w:sz w:val="24"/>
        </w:rPr>
      </w:pPr>
    </w:p>
    <w:p w14:paraId="5C5B7848" w14:textId="702B6C3F" w:rsidR="00616727" w:rsidRPr="00616727" w:rsidRDefault="00616727" w:rsidP="00616727">
      <w:pPr>
        <w:rPr>
          <w:sz w:val="24"/>
        </w:rPr>
      </w:pPr>
    </w:p>
    <w:p w14:paraId="3C224B5B" w14:textId="717C778C" w:rsidR="00616727" w:rsidRPr="00616727" w:rsidRDefault="00616727" w:rsidP="00616727">
      <w:pPr>
        <w:rPr>
          <w:sz w:val="24"/>
        </w:rPr>
      </w:pPr>
    </w:p>
    <w:p w14:paraId="0AB1BCCD" w14:textId="65569FF9" w:rsidR="00616727" w:rsidRPr="00616727" w:rsidRDefault="00616727" w:rsidP="00616727">
      <w:pPr>
        <w:rPr>
          <w:sz w:val="24"/>
        </w:rPr>
      </w:pPr>
    </w:p>
    <w:p w14:paraId="5FA4B6AC" w14:textId="5C68592B" w:rsidR="00616727" w:rsidRPr="00616727" w:rsidRDefault="00A310F3" w:rsidP="00616727">
      <w:pPr>
        <w:rPr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A31AAF4" wp14:editId="1D46962F">
                <wp:simplePos x="0" y="0"/>
                <wp:positionH relativeFrom="column">
                  <wp:posOffset>-5726</wp:posOffset>
                </wp:positionH>
                <wp:positionV relativeFrom="paragraph">
                  <wp:posOffset>25738</wp:posOffset>
                </wp:positionV>
                <wp:extent cx="7010840" cy="3430905"/>
                <wp:effectExtent l="0" t="0" r="0" b="0"/>
                <wp:wrapNone/>
                <wp:docPr id="207" name="Gruppe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840" cy="3430905"/>
                          <a:chOff x="0" y="0"/>
                          <a:chExt cx="7010840" cy="3430905"/>
                        </a:xfrm>
                      </wpg:grpSpPr>
                      <wps:wsp>
                        <wps:cNvPr id="38" name="Rectangle 38"/>
                        <wps:cNvSpPr/>
                        <wps:spPr>
                          <a:xfrm>
                            <a:off x="533840" y="0"/>
                            <a:ext cx="6477000" cy="342959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B17565F" w14:textId="77777777" w:rsidR="002922CA" w:rsidRPr="000E631B" w:rsidRDefault="002922CA" w:rsidP="002922CA">
                              <w:pPr>
                                <w:spacing w:after="0" w:line="215" w:lineRule="auto"/>
                                <w:textDirection w:val="btL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8100" tIns="12700" rIns="38100" bIns="381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06" name="Gruppe 206"/>
                        <wpg:cNvGrpSpPr/>
                        <wpg:grpSpPr>
                          <a:xfrm>
                            <a:off x="0" y="0"/>
                            <a:ext cx="401325" cy="3430905"/>
                            <a:chOff x="0" y="0"/>
                            <a:chExt cx="401325" cy="3430905"/>
                          </a:xfrm>
                        </wpg:grpSpPr>
                        <wps:wsp>
                          <wps:cNvPr id="47" name="Rectangle 3"/>
                          <wps:cNvSpPr/>
                          <wps:spPr>
                            <a:xfrm>
                              <a:off x="0" y="0"/>
                              <a:ext cx="304772" cy="343090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FA7F1F7" w14:textId="20AB9EC8" w:rsidR="00A02933" w:rsidRPr="0036044F" w:rsidRDefault="00A01B93" w:rsidP="00A02933">
                                <w:pPr>
                                  <w:pStyle w:val="Boxheading"/>
                                  <w:rPr>
                                    <w:lang w:val="pt-PT"/>
                                  </w:rPr>
                                </w:pPr>
                                <w:r w:rsidRPr="00A01B93">
                                  <w:rPr>
                                    <w:lang w:val="pt-PT"/>
                                  </w:rPr>
                                  <w:t>LIKENESSES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vert270" wrap="square" lIns="38100" tIns="12700" rIns="38100" bIns="127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Rettvinklet trekant 48"/>
                          <wps:cNvSpPr/>
                          <wps:spPr>
                            <a:xfrm rot="13500000">
                              <a:off x="210926" y="1622168"/>
                              <a:ext cx="190393" cy="190404"/>
                            </a:xfrm>
                            <a:prstGeom prst="rtTriangl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A31AAF4" id="Gruppe 207" o:spid="_x0000_s1042" style="position:absolute;margin-left:-.45pt;margin-top:2.05pt;width:552.05pt;height:270.15pt;z-index:251708416;mso-position-horizontal-relative:text;mso-position-vertical-relative:text" coordsize="70108,34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">
                <v:rect id="Rectangle 38" o:spid="_x0000_s1043" style="position:absolute;left:5338;width:64770;height:34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" fillcolor="#d9d9d8 [3215]" stroked="f" strokeweight="1pt">
                  <v:textbox inset="3pt,1pt,3pt,3pt">
                    <w:txbxContent>
                      <w:p w14:paraId="4B17565F" w14:textId="77777777" w:rsidR="002922CA" w:rsidRPr="000E631B" w:rsidRDefault="002922CA" w:rsidP="002922CA">
                        <w:pPr>
                          <w:spacing w:after="0" w:line="215" w:lineRule="auto"/>
                          <w:textDirection w:val="btL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group id="Gruppe 206" o:spid="_x0000_s1044" style="position:absolute;width:4013;height:34309" coordsize="4013,34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rect id="Rectangle 3" o:spid="_x0000_s1045" style="position:absolute;width:3047;height:343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" fillcolor="#1d7ebe [3204]" stroked="f" strokeweight="1pt">
                    <v:textbox style="layout-flow:vertical;mso-layout-flow-alt:bottom-to-top" inset="3pt,1pt,3pt,1pt">
                      <w:txbxContent>
                        <w:p w14:paraId="2FA7F1F7" w14:textId="20AB9EC8" w:rsidR="00A02933" w:rsidRPr="0036044F" w:rsidRDefault="00A01B93" w:rsidP="00A02933">
                          <w:pPr>
                            <w:pStyle w:val="Boxheading"/>
                            <w:rPr>
                              <w:lang w:val="pt-PT"/>
                            </w:rPr>
                          </w:pPr>
                          <w:r w:rsidRPr="00A01B93">
                            <w:rPr>
                              <w:lang w:val="pt-PT"/>
                            </w:rPr>
                            <w:t>LIKENESSES</w:t>
                          </w:r>
                        </w:p>
                      </w:txbxContent>
                    </v:textbox>
                  </v:rect>
                  <v:shape id="Rettvinklet trekant 48" o:spid="_x0000_s1046" type="#_x0000_t6" style="position:absolute;left:2109;top:16221;width:1904;height:1904;rotation:-1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" fillcolor="#1d7ebe [3204]" stroked="f" strokeweight="1pt"/>
                </v:group>
              </v:group>
            </w:pict>
          </mc:Fallback>
        </mc:AlternateContent>
      </w:r>
    </w:p>
    <w:p w14:paraId="4D00D926" w14:textId="39AEDCE7" w:rsidR="00616727" w:rsidRPr="00616727" w:rsidRDefault="00616727" w:rsidP="00616727">
      <w:pPr>
        <w:rPr>
          <w:sz w:val="24"/>
        </w:rPr>
      </w:pPr>
    </w:p>
    <w:p w14:paraId="34975987" w14:textId="34CBD56C" w:rsidR="00616727" w:rsidRPr="00616727" w:rsidRDefault="00616727" w:rsidP="00616727">
      <w:pPr>
        <w:rPr>
          <w:sz w:val="24"/>
        </w:rPr>
      </w:pPr>
    </w:p>
    <w:p w14:paraId="2D5257E7" w14:textId="7D2A2DE3" w:rsidR="00616727" w:rsidRPr="00616727" w:rsidRDefault="00616727" w:rsidP="00616727">
      <w:pPr>
        <w:rPr>
          <w:sz w:val="24"/>
        </w:rPr>
      </w:pPr>
    </w:p>
    <w:p w14:paraId="4B02F3D0" w14:textId="7D6AE48D" w:rsidR="00616727" w:rsidRPr="00616727" w:rsidRDefault="00616727" w:rsidP="00616727">
      <w:pPr>
        <w:rPr>
          <w:sz w:val="24"/>
        </w:rPr>
      </w:pPr>
    </w:p>
    <w:p w14:paraId="4B50438F" w14:textId="3D3DC97E" w:rsidR="00616727" w:rsidRPr="00616727" w:rsidRDefault="00616727" w:rsidP="00616727">
      <w:pPr>
        <w:rPr>
          <w:sz w:val="24"/>
        </w:rPr>
      </w:pPr>
    </w:p>
    <w:p w14:paraId="613CAC59" w14:textId="17171D88" w:rsidR="00616727" w:rsidRPr="00616727" w:rsidRDefault="00616727" w:rsidP="00616727">
      <w:pPr>
        <w:rPr>
          <w:sz w:val="24"/>
        </w:rPr>
      </w:pPr>
    </w:p>
    <w:p w14:paraId="6FACC5A5" w14:textId="376EA839" w:rsidR="00616727" w:rsidRPr="00616727" w:rsidRDefault="00616727" w:rsidP="00616727">
      <w:pPr>
        <w:rPr>
          <w:sz w:val="24"/>
        </w:rPr>
      </w:pPr>
    </w:p>
    <w:p w14:paraId="522739AF" w14:textId="367AC5B5" w:rsidR="00616727" w:rsidRPr="00616727" w:rsidRDefault="00616727" w:rsidP="00616727">
      <w:pPr>
        <w:rPr>
          <w:sz w:val="24"/>
        </w:rPr>
      </w:pPr>
    </w:p>
    <w:p w14:paraId="45DCDA65" w14:textId="497E96B7" w:rsidR="00616727" w:rsidRPr="00616727" w:rsidRDefault="00616727" w:rsidP="00616727">
      <w:pPr>
        <w:rPr>
          <w:sz w:val="24"/>
        </w:rPr>
      </w:pPr>
    </w:p>
    <w:p w14:paraId="44B33D24" w14:textId="3E4BB3A6" w:rsidR="00616727" w:rsidRPr="00616727" w:rsidRDefault="00616727" w:rsidP="00616727">
      <w:pPr>
        <w:rPr>
          <w:sz w:val="24"/>
        </w:rPr>
      </w:pPr>
    </w:p>
    <w:p w14:paraId="2C6E44D0" w14:textId="77777777" w:rsidR="00411A8B" w:rsidRPr="00411A8B" w:rsidRDefault="00411A8B" w:rsidP="00411A8B">
      <w:pPr>
        <w:rPr>
          <w:sz w:val="24"/>
        </w:rPr>
      </w:pPr>
    </w:p>
    <w:p w14:paraId="1D529E94" w14:textId="77777777" w:rsidR="00411A8B" w:rsidRPr="00411A8B" w:rsidRDefault="00411A8B" w:rsidP="00411A8B">
      <w:pPr>
        <w:rPr>
          <w:sz w:val="24"/>
        </w:rPr>
      </w:pPr>
    </w:p>
    <w:p w14:paraId="059A6464" w14:textId="299EAB2B" w:rsidR="00411A8B" w:rsidRPr="00411A8B" w:rsidRDefault="00411A8B" w:rsidP="00411A8B">
      <w:pPr>
        <w:rPr>
          <w:sz w:val="24"/>
        </w:rPr>
      </w:pPr>
    </w:p>
    <w:p w14:paraId="05B3E6E6" w14:textId="77777777" w:rsidR="00411A8B" w:rsidRDefault="00411A8B" w:rsidP="00390305">
      <w:pPr>
        <w:pStyle w:val="Linebreak6pt"/>
      </w:pPr>
    </w:p>
    <w:sectPr w:rsidR="00411A8B" w:rsidSect="00BD68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92AE8" w14:textId="77777777" w:rsidR="00267203" w:rsidRDefault="00267203" w:rsidP="00E46F9D">
      <w:pPr>
        <w:spacing w:after="0"/>
      </w:pPr>
      <w:r>
        <w:separator/>
      </w:r>
    </w:p>
  </w:endnote>
  <w:endnote w:type="continuationSeparator" w:id="0">
    <w:p w14:paraId="77F05DA8" w14:textId="77777777" w:rsidR="00267203" w:rsidRDefault="00267203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79496" w14:textId="77777777" w:rsidR="003B197A" w:rsidRDefault="003B19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BFAE" w14:textId="3F0840B7" w:rsidR="008732E9" w:rsidRDefault="002405B2" w:rsidP="00192FC0">
    <w:pPr>
      <w:pStyle w:val="Footer"/>
      <w:tabs>
        <w:tab w:val="clear" w:pos="4680"/>
        <w:tab w:val="clear" w:pos="9360"/>
        <w:tab w:val="right" w:pos="11040"/>
      </w:tabs>
    </w:pPr>
    <w:r>
      <w:rPr>
        <w:noProof/>
      </w:rPr>
      <w:drawing>
        <wp:anchor distT="0" distB="0" distL="114300" distR="114300" simplePos="0" relativeHeight="251703808" behindDoc="0" locked="0" layoutInCell="1" allowOverlap="1" wp14:anchorId="2BE08EF1" wp14:editId="63365C2F">
          <wp:simplePos x="0" y="0"/>
          <wp:positionH relativeFrom="column">
            <wp:posOffset>5398698</wp:posOffset>
          </wp:positionH>
          <wp:positionV relativeFrom="paragraph">
            <wp:posOffset>191014</wp:posOffset>
          </wp:positionV>
          <wp:extent cx="371475" cy="384907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3849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3956"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3AA77589">
          <wp:simplePos x="0" y="0"/>
          <wp:positionH relativeFrom="column">
            <wp:posOffset>6019165</wp:posOffset>
          </wp:positionH>
          <wp:positionV relativeFrom="paragraph">
            <wp:posOffset>178435</wp:posOffset>
          </wp:positionV>
          <wp:extent cx="988695" cy="380365"/>
          <wp:effectExtent l="0" t="0" r="1905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7E6F">
      <w:rPr>
        <w:noProof/>
      </w:rPr>
      <w:drawing>
        <wp:anchor distT="0" distB="0" distL="114300" distR="114300" simplePos="0" relativeHeight="251576831" behindDoc="0" locked="0" layoutInCell="1" allowOverlap="1" wp14:anchorId="2D4C51D3" wp14:editId="651C770A">
          <wp:simplePos x="0" y="0"/>
          <wp:positionH relativeFrom="column">
            <wp:posOffset>0</wp:posOffset>
          </wp:positionH>
          <wp:positionV relativeFrom="paragraph">
            <wp:posOffset>94615</wp:posOffset>
          </wp:positionV>
          <wp:extent cx="1692650" cy="465571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650" cy="4655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7E745DFD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FF14549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" strokecolor="#1d7ebe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C1387" w14:textId="77777777" w:rsidR="003B197A" w:rsidRDefault="003B19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D47BD" w14:textId="77777777" w:rsidR="00267203" w:rsidRDefault="00267203" w:rsidP="00E46F9D">
      <w:pPr>
        <w:spacing w:after="0"/>
      </w:pPr>
      <w:r>
        <w:separator/>
      </w:r>
    </w:p>
  </w:footnote>
  <w:footnote w:type="continuationSeparator" w:id="0">
    <w:p w14:paraId="4BEBFC5A" w14:textId="77777777" w:rsidR="00267203" w:rsidRDefault="00267203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85" w14:textId="77777777" w:rsidR="003B197A" w:rsidRDefault="003B19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DAE1" w14:textId="0B8B453E" w:rsidR="00E46F9D" w:rsidRPr="00E46F9D" w:rsidRDefault="00CE6880">
    <w:pPr>
      <w:pStyle w:val="Header"/>
      <w:rPr>
        <w:lang w:val="nb-NO"/>
      </w:rPr>
    </w:pPr>
    <w:r w:rsidRPr="00CE6880">
      <w:rPr>
        <w:noProof/>
        <w:lang w:val="nb-NO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31129778" wp14:editId="1A1FAA4A">
              <wp:simplePos x="0" y="0"/>
              <wp:positionH relativeFrom="page">
                <wp:posOffset>4597401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11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12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23C658" id="Gruppe 11" o:spid="_x0000_s1026" style="position:absolute;margin-left:362pt;margin-top:0;width:250pt;height:98.2pt;z-index:-251652096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44CC3" w14:textId="77777777" w:rsidR="003B197A" w:rsidRDefault="003B19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984505"/>
    <w:multiLevelType w:val="hybridMultilevel"/>
    <w:tmpl w:val="40E88E6E"/>
    <w:lvl w:ilvl="0" w:tplc="AB2E91B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526E2"/>
    <w:rsid w:val="00052C3A"/>
    <w:rsid w:val="0005418C"/>
    <w:rsid w:val="00066E59"/>
    <w:rsid w:val="000670F9"/>
    <w:rsid w:val="000726A9"/>
    <w:rsid w:val="00077185"/>
    <w:rsid w:val="00086BB1"/>
    <w:rsid w:val="00097363"/>
    <w:rsid w:val="000B0E1E"/>
    <w:rsid w:val="000B6464"/>
    <w:rsid w:val="000C6BE0"/>
    <w:rsid w:val="000D3D1F"/>
    <w:rsid w:val="000E3956"/>
    <w:rsid w:val="000E453C"/>
    <w:rsid w:val="000F038D"/>
    <w:rsid w:val="000F154C"/>
    <w:rsid w:val="000F719A"/>
    <w:rsid w:val="0011211F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928ED"/>
    <w:rsid w:val="00192FC0"/>
    <w:rsid w:val="001A5556"/>
    <w:rsid w:val="001A582C"/>
    <w:rsid w:val="001A70ED"/>
    <w:rsid w:val="001B3ADF"/>
    <w:rsid w:val="001C5710"/>
    <w:rsid w:val="001D74A4"/>
    <w:rsid w:val="001F20ED"/>
    <w:rsid w:val="00202091"/>
    <w:rsid w:val="00224F34"/>
    <w:rsid w:val="002405B2"/>
    <w:rsid w:val="00252E91"/>
    <w:rsid w:val="00255F50"/>
    <w:rsid w:val="002660EB"/>
    <w:rsid w:val="00267203"/>
    <w:rsid w:val="00271E13"/>
    <w:rsid w:val="0027520F"/>
    <w:rsid w:val="0027662B"/>
    <w:rsid w:val="002922CA"/>
    <w:rsid w:val="00292DCC"/>
    <w:rsid w:val="002942A5"/>
    <w:rsid w:val="00295EAA"/>
    <w:rsid w:val="002A38EA"/>
    <w:rsid w:val="002A3B54"/>
    <w:rsid w:val="002B0901"/>
    <w:rsid w:val="002B5CBF"/>
    <w:rsid w:val="002C7791"/>
    <w:rsid w:val="002D063E"/>
    <w:rsid w:val="002D6270"/>
    <w:rsid w:val="002E6DA3"/>
    <w:rsid w:val="002F2CA2"/>
    <w:rsid w:val="002F6384"/>
    <w:rsid w:val="003013A8"/>
    <w:rsid w:val="00302298"/>
    <w:rsid w:val="00313744"/>
    <w:rsid w:val="00313D2F"/>
    <w:rsid w:val="00316F67"/>
    <w:rsid w:val="0032359B"/>
    <w:rsid w:val="00323EE7"/>
    <w:rsid w:val="00323EF9"/>
    <w:rsid w:val="003304F4"/>
    <w:rsid w:val="00341336"/>
    <w:rsid w:val="003448B5"/>
    <w:rsid w:val="00356DA7"/>
    <w:rsid w:val="0036044F"/>
    <w:rsid w:val="00382D3C"/>
    <w:rsid w:val="00390305"/>
    <w:rsid w:val="003A74EB"/>
    <w:rsid w:val="003B06B6"/>
    <w:rsid w:val="003B197A"/>
    <w:rsid w:val="003D6023"/>
    <w:rsid w:val="003E13B7"/>
    <w:rsid w:val="003E1F64"/>
    <w:rsid w:val="003F2D5E"/>
    <w:rsid w:val="003F6A8D"/>
    <w:rsid w:val="003F7253"/>
    <w:rsid w:val="00405579"/>
    <w:rsid w:val="00411A8B"/>
    <w:rsid w:val="00423E72"/>
    <w:rsid w:val="00430CAB"/>
    <w:rsid w:val="0043181D"/>
    <w:rsid w:val="0043242E"/>
    <w:rsid w:val="004424F9"/>
    <w:rsid w:val="0044654F"/>
    <w:rsid w:val="0044749C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B36BE"/>
    <w:rsid w:val="004B6602"/>
    <w:rsid w:val="004B696B"/>
    <w:rsid w:val="004B733E"/>
    <w:rsid w:val="004C113D"/>
    <w:rsid w:val="004C274D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60844"/>
    <w:rsid w:val="0056113D"/>
    <w:rsid w:val="005722F7"/>
    <w:rsid w:val="00572986"/>
    <w:rsid w:val="00575889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F30D0"/>
    <w:rsid w:val="005F31EA"/>
    <w:rsid w:val="00604A60"/>
    <w:rsid w:val="00616727"/>
    <w:rsid w:val="00625E76"/>
    <w:rsid w:val="00626CE7"/>
    <w:rsid w:val="00627B6D"/>
    <w:rsid w:val="006303E9"/>
    <w:rsid w:val="00641280"/>
    <w:rsid w:val="00642298"/>
    <w:rsid w:val="00644627"/>
    <w:rsid w:val="006537D6"/>
    <w:rsid w:val="0066459E"/>
    <w:rsid w:val="00673D44"/>
    <w:rsid w:val="006857E7"/>
    <w:rsid w:val="006A0827"/>
    <w:rsid w:val="006A4D54"/>
    <w:rsid w:val="006A6817"/>
    <w:rsid w:val="006A735A"/>
    <w:rsid w:val="006B5C47"/>
    <w:rsid w:val="006C2F5D"/>
    <w:rsid w:val="006C6897"/>
    <w:rsid w:val="006F19D9"/>
    <w:rsid w:val="007136BD"/>
    <w:rsid w:val="0072307D"/>
    <w:rsid w:val="00732BD9"/>
    <w:rsid w:val="00741F15"/>
    <w:rsid w:val="00750A85"/>
    <w:rsid w:val="00751A5B"/>
    <w:rsid w:val="0075739D"/>
    <w:rsid w:val="007645FE"/>
    <w:rsid w:val="00764F92"/>
    <w:rsid w:val="0077381B"/>
    <w:rsid w:val="00774F49"/>
    <w:rsid w:val="00775409"/>
    <w:rsid w:val="00776707"/>
    <w:rsid w:val="0079459F"/>
    <w:rsid w:val="007A17D0"/>
    <w:rsid w:val="007A6266"/>
    <w:rsid w:val="007B1C3C"/>
    <w:rsid w:val="007B58F8"/>
    <w:rsid w:val="007C404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82788"/>
    <w:rsid w:val="0088633A"/>
    <w:rsid w:val="008928EE"/>
    <w:rsid w:val="00894A6F"/>
    <w:rsid w:val="008A3A9B"/>
    <w:rsid w:val="008A6AAB"/>
    <w:rsid w:val="008C4B3A"/>
    <w:rsid w:val="008D6515"/>
    <w:rsid w:val="008E04C6"/>
    <w:rsid w:val="008E396B"/>
    <w:rsid w:val="00905E90"/>
    <w:rsid w:val="00911E2F"/>
    <w:rsid w:val="0091482D"/>
    <w:rsid w:val="00927DB0"/>
    <w:rsid w:val="00931587"/>
    <w:rsid w:val="00941163"/>
    <w:rsid w:val="00947391"/>
    <w:rsid w:val="0095186F"/>
    <w:rsid w:val="0095235F"/>
    <w:rsid w:val="00956CB3"/>
    <w:rsid w:val="00965E9C"/>
    <w:rsid w:val="0096685B"/>
    <w:rsid w:val="00985CF0"/>
    <w:rsid w:val="0099642A"/>
    <w:rsid w:val="009B32A1"/>
    <w:rsid w:val="009C05F3"/>
    <w:rsid w:val="009C5126"/>
    <w:rsid w:val="009C6572"/>
    <w:rsid w:val="009C745F"/>
    <w:rsid w:val="009E0596"/>
    <w:rsid w:val="009E0D00"/>
    <w:rsid w:val="009E33AB"/>
    <w:rsid w:val="009F2614"/>
    <w:rsid w:val="009F5677"/>
    <w:rsid w:val="00A019C2"/>
    <w:rsid w:val="00A01B93"/>
    <w:rsid w:val="00A01E74"/>
    <w:rsid w:val="00A02933"/>
    <w:rsid w:val="00A05A79"/>
    <w:rsid w:val="00A06980"/>
    <w:rsid w:val="00A11605"/>
    <w:rsid w:val="00A17A98"/>
    <w:rsid w:val="00A30C47"/>
    <w:rsid w:val="00A310F3"/>
    <w:rsid w:val="00A347E3"/>
    <w:rsid w:val="00A37050"/>
    <w:rsid w:val="00A43905"/>
    <w:rsid w:val="00A449C7"/>
    <w:rsid w:val="00A54D49"/>
    <w:rsid w:val="00A76A0E"/>
    <w:rsid w:val="00A83D37"/>
    <w:rsid w:val="00A87F2B"/>
    <w:rsid w:val="00AB1F88"/>
    <w:rsid w:val="00AB41F8"/>
    <w:rsid w:val="00AB5DC1"/>
    <w:rsid w:val="00AC1192"/>
    <w:rsid w:val="00AD2534"/>
    <w:rsid w:val="00AF040F"/>
    <w:rsid w:val="00AF4A79"/>
    <w:rsid w:val="00AF77E8"/>
    <w:rsid w:val="00B069E7"/>
    <w:rsid w:val="00B158E0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4C98"/>
    <w:rsid w:val="00B67FCA"/>
    <w:rsid w:val="00B7417E"/>
    <w:rsid w:val="00B80E71"/>
    <w:rsid w:val="00B91016"/>
    <w:rsid w:val="00BA0D1B"/>
    <w:rsid w:val="00BC2522"/>
    <w:rsid w:val="00BD0F7F"/>
    <w:rsid w:val="00BD42CE"/>
    <w:rsid w:val="00BD6879"/>
    <w:rsid w:val="00BF3FD4"/>
    <w:rsid w:val="00C06EEE"/>
    <w:rsid w:val="00C15D36"/>
    <w:rsid w:val="00C23ED7"/>
    <w:rsid w:val="00C33610"/>
    <w:rsid w:val="00C37324"/>
    <w:rsid w:val="00C40925"/>
    <w:rsid w:val="00C436BB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23A6"/>
    <w:rsid w:val="00CC4524"/>
    <w:rsid w:val="00CD7265"/>
    <w:rsid w:val="00CE096B"/>
    <w:rsid w:val="00CE542F"/>
    <w:rsid w:val="00CE6880"/>
    <w:rsid w:val="00CF0A26"/>
    <w:rsid w:val="00D07FB3"/>
    <w:rsid w:val="00D210FC"/>
    <w:rsid w:val="00D23ACA"/>
    <w:rsid w:val="00D30539"/>
    <w:rsid w:val="00D36712"/>
    <w:rsid w:val="00D44264"/>
    <w:rsid w:val="00D44479"/>
    <w:rsid w:val="00D458A6"/>
    <w:rsid w:val="00D46F76"/>
    <w:rsid w:val="00D47CCD"/>
    <w:rsid w:val="00D552C2"/>
    <w:rsid w:val="00D6440E"/>
    <w:rsid w:val="00D7291F"/>
    <w:rsid w:val="00D7519D"/>
    <w:rsid w:val="00D75DDA"/>
    <w:rsid w:val="00D775C9"/>
    <w:rsid w:val="00D83A7B"/>
    <w:rsid w:val="00D83EEE"/>
    <w:rsid w:val="00D8591B"/>
    <w:rsid w:val="00D92837"/>
    <w:rsid w:val="00D95871"/>
    <w:rsid w:val="00DB09EE"/>
    <w:rsid w:val="00DC0535"/>
    <w:rsid w:val="00DE134F"/>
    <w:rsid w:val="00DF0C7C"/>
    <w:rsid w:val="00DF7DDA"/>
    <w:rsid w:val="00E16717"/>
    <w:rsid w:val="00E2015E"/>
    <w:rsid w:val="00E228EB"/>
    <w:rsid w:val="00E31255"/>
    <w:rsid w:val="00E3723F"/>
    <w:rsid w:val="00E40456"/>
    <w:rsid w:val="00E4183C"/>
    <w:rsid w:val="00E433AA"/>
    <w:rsid w:val="00E455D2"/>
    <w:rsid w:val="00E46F9D"/>
    <w:rsid w:val="00E51164"/>
    <w:rsid w:val="00E60FC4"/>
    <w:rsid w:val="00E63AAD"/>
    <w:rsid w:val="00E776D5"/>
    <w:rsid w:val="00E9376D"/>
    <w:rsid w:val="00E963BA"/>
    <w:rsid w:val="00EA157E"/>
    <w:rsid w:val="00EA6B6E"/>
    <w:rsid w:val="00EB0276"/>
    <w:rsid w:val="00EB159E"/>
    <w:rsid w:val="00EB356F"/>
    <w:rsid w:val="00EB482B"/>
    <w:rsid w:val="00EB4C8B"/>
    <w:rsid w:val="00EB6953"/>
    <w:rsid w:val="00ED1ADB"/>
    <w:rsid w:val="00ED72C7"/>
    <w:rsid w:val="00ED758E"/>
    <w:rsid w:val="00EE1F0C"/>
    <w:rsid w:val="00EE3687"/>
    <w:rsid w:val="00EE414C"/>
    <w:rsid w:val="00EE65B9"/>
    <w:rsid w:val="00EE7A1D"/>
    <w:rsid w:val="00F005BB"/>
    <w:rsid w:val="00F026B8"/>
    <w:rsid w:val="00F04256"/>
    <w:rsid w:val="00F1518B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80206"/>
    <w:rsid w:val="00F8242D"/>
    <w:rsid w:val="00F84010"/>
    <w:rsid w:val="00F941AD"/>
    <w:rsid w:val="00FA1FD0"/>
    <w:rsid w:val="00FA2352"/>
    <w:rsid w:val="00FA6633"/>
    <w:rsid w:val="00FA760E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810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9459F"/>
    <w:pPr>
      <w:spacing w:after="180" w:line="300" w:lineRule="exact"/>
      <w:jc w:val="both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79459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1D7EBE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1D7EBE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1D7EBE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A0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 (3)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2021-05-04T12:49:00Z</dcterms:created>
  <dcterms:modified xsi:type="dcterms:W3CDTF">2021-05-04T12:51:00Z</dcterms:modified>
</cp:coreProperties>
</file>