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F2FB9" w14:textId="08EF48F2" w:rsidR="00671063" w:rsidRPr="00AA7A69" w:rsidRDefault="00671063" w:rsidP="00671063">
      <w:pPr>
        <w:pStyle w:val="Title"/>
      </w:pPr>
      <w:r w:rsidRPr="00C92F17">
        <w:rPr>
          <w:noProof/>
          <w:lang w:val="nb-NO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6427E19" wp14:editId="0FEC3052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774680"/>
                <wp:effectExtent l="0" t="0" r="0" b="762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77468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7297F5" w14:textId="77777777" w:rsidR="00671063" w:rsidRDefault="00671063" w:rsidP="00671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27E19" id="Rektangel 4" o:spid="_x0000_s1026" style="position:absolute;margin-left:0;margin-top:-2.4pt;width:12pt;height:848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" fillcolor="#1d7ebe [3204]" stroked="f" strokeweight="1pt">
                <v:textbox>
                  <w:txbxContent>
                    <w:p w14:paraId="6F7297F5" w14:textId="77777777" w:rsidR="00671063" w:rsidRDefault="00671063" w:rsidP="00671063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2E4C19">
        <w:t xml:space="preserve">Text treasure </w:t>
      </w:r>
      <w:r w:rsidR="00AA7A69">
        <w:t>HUNT</w:t>
      </w:r>
      <w:r w:rsidR="00AA7A6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 wp14:anchorId="5DF5DCC3" wp14:editId="5139808D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230A71" w14:textId="77777777" w:rsidR="00AA7A69" w:rsidRDefault="00AA7A69" w:rsidP="00AA7A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5DCC3" id="Rectangle 8" o:spid="_x0000_s1027" style="position:absolute;margin-left:0;margin-top:-2.4pt;width:12pt;height:810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" fillcolor="#1d7ebe [3204]" stroked="f" strokeweight="1pt">
                <v:textbox>
                  <w:txbxContent>
                    <w:p w14:paraId="3C230A71" w14:textId="77777777" w:rsidR="00AA7A69" w:rsidRDefault="00AA7A69" w:rsidP="00AA7A69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14:paraId="7A768E22" w14:textId="4AE0F530" w:rsidR="00671063" w:rsidRPr="00AA7A69" w:rsidRDefault="00671063" w:rsidP="00671063">
      <w:pPr>
        <w:spacing w:after="0"/>
      </w:pPr>
      <w:r w:rsidRPr="00C92F17">
        <w:rPr>
          <w:noProof/>
          <w:lang w:val="nb-NO"/>
        </w:rPr>
        <mc:AlternateContent>
          <mc:Choice Requires="wps">
            <w:drawing>
              <wp:inline distT="0" distB="0" distL="0" distR="0" wp14:anchorId="730665D8" wp14:editId="577E082D">
                <wp:extent cx="4610100" cy="228600"/>
                <wp:effectExtent l="0" t="0" r="0" b="0"/>
                <wp:docPr id="1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687403811"/>
                              <w:placeholder>
                                <w:docPart w:val="DA36093D190A4A29824C520B3E2438B8"/>
                              </w:placeholder>
                            </w:sdtPr>
                            <w:sdtEndPr>
                              <w:rPr>
                                <w:rStyle w:val="TAGTegn"/>
                              </w:rPr>
                            </w:sdtEndPr>
                            <w:sdtContent>
                              <w:p w14:paraId="56B5FFAD" w14:textId="4AE72A29" w:rsidR="00671063" w:rsidRPr="005722F7" w:rsidRDefault="00671063" w:rsidP="00671063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t>NAME</w:t>
                                </w:r>
                                <w:r w:rsidRPr="005722F7">
                                  <w:rPr>
                                    <w:rStyle w:val="TAGTegn"/>
                                  </w:rPr>
                                  <w:t>: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30665D8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687403811"/>
                        <w:placeholder>
                          <w:docPart w:val="DA36093D190A4A29824C520B3E2438B8"/>
                        </w:placeholder>
                      </w:sdtPr>
                      <w:sdtEndPr>
                        <w:rPr>
                          <w:rStyle w:val="TAGTegn"/>
                        </w:rPr>
                      </w:sdtEndPr>
                      <w:sdtContent>
                        <w:p w14:paraId="56B5FFAD" w14:textId="4AE72A29" w:rsidR="00671063" w:rsidRPr="005722F7" w:rsidRDefault="00671063" w:rsidP="00671063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t>NAME</w:t>
                          </w:r>
                          <w:r w:rsidRPr="005722F7">
                            <w:rPr>
                              <w:rStyle w:val="TAGTegn"/>
                            </w:rPr>
                            <w:t>:</w:t>
                          </w:r>
                        </w:p>
                      </w:sdtContent>
                    </w:sdt>
                  </w:txbxContent>
                </v:textbox>
                <w10:anchorlock/>
              </v:shape>
            </w:pict>
          </mc:Fallback>
        </mc:AlternateContent>
      </w:r>
    </w:p>
    <w:p w14:paraId="3137A796" w14:textId="77777777" w:rsidR="00671063" w:rsidRPr="00C92F17" w:rsidRDefault="00671063" w:rsidP="00671063">
      <w:pPr>
        <w:pStyle w:val="Linebreak6pt"/>
        <w:rPr>
          <w:lang w:val="nb-NO"/>
        </w:rPr>
      </w:pPr>
    </w:p>
    <w:p w14:paraId="3F24FB6F" w14:textId="77777777" w:rsidR="00671063" w:rsidRPr="00C92F17" w:rsidRDefault="00671063" w:rsidP="00671063">
      <w:pPr>
        <w:rPr>
          <w:lang w:val="nb-NO"/>
        </w:rPr>
      </w:pPr>
      <w:r w:rsidRPr="00C92F17">
        <w:rPr>
          <w:noProof/>
          <w:lang w:val="nb-NO"/>
        </w:rPr>
        <mc:AlternateContent>
          <mc:Choice Requires="wpg">
            <w:drawing>
              <wp:inline distT="0" distB="0" distL="0" distR="0" wp14:anchorId="271CFF93" wp14:editId="3F0677D7">
                <wp:extent cx="6713220" cy="739140"/>
                <wp:effectExtent l="0" t="0" r="30480" b="2286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3220" cy="739140"/>
                          <a:chOff x="0" y="0"/>
                          <a:chExt cx="4610100" cy="36195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61950"/>
                            <a:ext cx="46101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E0D0C3F" w14:textId="7037C714" w:rsidR="00671063" w:rsidRPr="00620A6F" w:rsidRDefault="00AA7A69" w:rsidP="00671063">
                              <w:pPr>
                                <w:pStyle w:val="Subtitle"/>
                                <w:rPr>
                                  <w:rStyle w:val="SubtitleChar"/>
                                  <w:color w:val="000000" w:themeColor="text1"/>
                                </w:rPr>
                              </w:pP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Find different elements of the text. </w:t>
                              </w:r>
                            </w:p>
                            <w:p w14:paraId="759B8993" w14:textId="7C2320A6" w:rsidR="00671063" w:rsidRPr="00620A6F" w:rsidRDefault="00AA7A69" w:rsidP="00671063">
                              <w:pPr>
                                <w:pStyle w:val="Subtitle"/>
                                <w:numPr>
                                  <w:ilvl w:val="0"/>
                                  <w:numId w:val="1"/>
                                </w:numPr>
                                <w:rPr>
                                  <w:rStyle w:val="SubtitleChar"/>
                                  <w:color w:val="000000" w:themeColor="text1"/>
                                </w:rPr>
                              </w:pP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Text elements</w:t>
                              </w:r>
                              <w:r w:rsidR="00671063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: </w:t>
                              </w: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Write down the name of the chapter/book and two headings you thought were the most interesting. </w:t>
                              </w:r>
                              <w:r w:rsidR="00671063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 </w:t>
                              </w:r>
                            </w:p>
                            <w:p w14:paraId="6AF9D18C" w14:textId="2D56C431" w:rsidR="00671063" w:rsidRPr="00620A6F" w:rsidRDefault="00671063" w:rsidP="00671063">
                              <w:pPr>
                                <w:pStyle w:val="Subtitle"/>
                                <w:numPr>
                                  <w:ilvl w:val="0"/>
                                  <w:numId w:val="1"/>
                                </w:numPr>
                                <w:rPr>
                                  <w:rStyle w:val="SubtitleChar"/>
                                  <w:color w:val="000000" w:themeColor="text1"/>
                                </w:rPr>
                              </w:pP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Visu</w:t>
                              </w:r>
                              <w:r w:rsidR="00AA7A69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al</w:t>
                              </w:r>
                              <w:r w:rsid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</w:t>
                              </w:r>
                              <w:r w:rsidR="00AA7A69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elements</w:t>
                              </w: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(</w:t>
                              </w:r>
                              <w:r w:rsidR="00AA7A69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pictures, figures, maps</w:t>
                              </w: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, etc.): </w:t>
                              </w:r>
                              <w:r w:rsidR="00AA7A69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Draw and describe the two visual elements you thought where the most interesting. </w:t>
                              </w:r>
                            </w:p>
                            <w:p w14:paraId="0CE8DF86" w14:textId="4FFA8B46" w:rsidR="00671063" w:rsidRPr="00620A6F" w:rsidRDefault="00AA7A69" w:rsidP="00671063">
                              <w:pPr>
                                <w:pStyle w:val="Subtitle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Reflect and summarize</w:t>
                              </w:r>
                              <w:r w:rsidR="00671063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: </w:t>
                              </w: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Flip </w:t>
                              </w:r>
                              <w:r w:rsidR="00620A6F"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>through</w:t>
                              </w:r>
                              <w:r w:rsidRPr="00620A6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the book/chapter. What is it about and is there something that seems challenging?</w:t>
                              </w:r>
                              <w:r w:rsidR="00671063" w:rsidRPr="00620A6F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1CFF93" id="Group 7" o:spid="_x0000_s1029" style="width:528.6pt;height:58.2pt;mso-position-horizontal-relative:char;mso-position-vertical-relative:line" coordsize="46101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">
                <v:line id="Straight Connector 5" o:spid="_x0000_s1030" style="position:absolute;visibility:visible;mso-wrap-style:square" from="0,3619" to="46101,3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" strokecolor="#1d7ebe [3204]" strokeweight="1pt">
                  <v:stroke joinstyle="miter"/>
                </v:line>
                <v:rect id="Rectangle 6" o:spid="_x0000_s1031" style="position:absolute;width:4610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" filled="f" stroked="f" strokeweight="1pt">
                  <v:textbox inset="0,0,0,0">
                    <w:txbxContent>
                      <w:p w14:paraId="1E0D0C3F" w14:textId="7037C714" w:rsidR="00671063" w:rsidRPr="00620A6F" w:rsidRDefault="00AA7A69" w:rsidP="00671063">
                        <w:pPr>
                          <w:pStyle w:val="Subtitle"/>
                          <w:rPr>
                            <w:rStyle w:val="SubtitleChar"/>
                            <w:color w:val="000000" w:themeColor="text1"/>
                          </w:rPr>
                        </w:pP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Find different elements of the text. </w:t>
                        </w:r>
                      </w:p>
                      <w:p w14:paraId="759B8993" w14:textId="7C2320A6" w:rsidR="00671063" w:rsidRPr="00620A6F" w:rsidRDefault="00AA7A69" w:rsidP="00671063">
                        <w:pPr>
                          <w:pStyle w:val="Subtitle"/>
                          <w:numPr>
                            <w:ilvl w:val="0"/>
                            <w:numId w:val="1"/>
                          </w:numPr>
                          <w:rPr>
                            <w:rStyle w:val="SubtitleChar"/>
                            <w:color w:val="000000" w:themeColor="text1"/>
                          </w:rPr>
                        </w:pP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>Text elements</w:t>
                        </w:r>
                        <w:r w:rsidR="00671063"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: </w:t>
                        </w: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Write down the name of the chapter/book and two headings you thought were the most interesting. </w:t>
                        </w:r>
                        <w:r w:rsidR="00671063"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  </w:t>
                        </w:r>
                      </w:p>
                      <w:p w14:paraId="6AF9D18C" w14:textId="2D56C431" w:rsidR="00671063" w:rsidRPr="00620A6F" w:rsidRDefault="00671063" w:rsidP="00671063">
                        <w:pPr>
                          <w:pStyle w:val="Subtitle"/>
                          <w:numPr>
                            <w:ilvl w:val="0"/>
                            <w:numId w:val="1"/>
                          </w:numPr>
                          <w:rPr>
                            <w:rStyle w:val="SubtitleChar"/>
                            <w:color w:val="000000" w:themeColor="text1"/>
                          </w:rPr>
                        </w:pP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>Visu</w:t>
                        </w:r>
                        <w:r w:rsidR="00AA7A69" w:rsidRPr="00620A6F">
                          <w:rPr>
                            <w:rStyle w:val="SubtitleChar"/>
                            <w:color w:val="000000" w:themeColor="text1"/>
                          </w:rPr>
                          <w:t>al</w:t>
                        </w:r>
                        <w:r w:rsidR="00620A6F">
                          <w:rPr>
                            <w:rStyle w:val="SubtitleChar"/>
                            <w:color w:val="000000" w:themeColor="text1"/>
                          </w:rPr>
                          <w:t xml:space="preserve"> </w:t>
                        </w:r>
                        <w:r w:rsidR="00AA7A69" w:rsidRPr="00620A6F">
                          <w:rPr>
                            <w:rStyle w:val="SubtitleChar"/>
                            <w:color w:val="000000" w:themeColor="text1"/>
                          </w:rPr>
                          <w:t>elements</w:t>
                        </w: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 (</w:t>
                        </w:r>
                        <w:r w:rsidR="00AA7A69" w:rsidRPr="00620A6F">
                          <w:rPr>
                            <w:rStyle w:val="SubtitleChar"/>
                            <w:color w:val="000000" w:themeColor="text1"/>
                          </w:rPr>
                          <w:t>pictures, figures, maps</w:t>
                        </w: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, etc.): </w:t>
                        </w:r>
                        <w:r w:rsidR="00AA7A69"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Draw and describe the two visual elements you thought where the most interesting. </w:t>
                        </w:r>
                      </w:p>
                      <w:p w14:paraId="0CE8DF86" w14:textId="4FFA8B46" w:rsidR="00671063" w:rsidRPr="00620A6F" w:rsidRDefault="00AA7A69" w:rsidP="00671063">
                        <w:pPr>
                          <w:pStyle w:val="Subtitle"/>
                          <w:numPr>
                            <w:ilvl w:val="0"/>
                            <w:numId w:val="1"/>
                          </w:numPr>
                          <w:rPr>
                            <w:color w:val="000000" w:themeColor="text1"/>
                          </w:rPr>
                        </w:pP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>Reflect and summarize</w:t>
                        </w:r>
                        <w:r w:rsidR="00671063"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: </w:t>
                        </w: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Flip </w:t>
                        </w:r>
                        <w:r w:rsidR="00620A6F" w:rsidRPr="00620A6F">
                          <w:rPr>
                            <w:rStyle w:val="SubtitleChar"/>
                            <w:color w:val="000000" w:themeColor="text1"/>
                          </w:rPr>
                          <w:t>through</w:t>
                        </w:r>
                        <w:r w:rsidRPr="00620A6F">
                          <w:rPr>
                            <w:rStyle w:val="SubtitleChar"/>
                            <w:color w:val="000000" w:themeColor="text1"/>
                          </w:rPr>
                          <w:t xml:space="preserve"> the book/chapter. What is it about and is there something that seems challenging?</w:t>
                        </w:r>
                        <w:r w:rsidR="00671063" w:rsidRPr="00620A6F">
                          <w:rPr>
                            <w:color w:val="000000" w:themeColor="text1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8CEB848" w14:textId="77777777" w:rsidR="00671063" w:rsidRPr="00C92F17" w:rsidRDefault="00671063" w:rsidP="00671063">
      <w:pPr>
        <w:rPr>
          <w:lang w:val="nb-N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3298"/>
        <w:gridCol w:w="5979"/>
        <w:gridCol w:w="1369"/>
      </w:tblGrid>
      <w:tr w:rsidR="00671063" w:rsidRPr="00C92F17" w14:paraId="6A1F2B8F" w14:textId="77777777" w:rsidTr="000C56F3">
        <w:trPr>
          <w:trHeight w:val="480"/>
        </w:trPr>
        <w:tc>
          <w:tcPr>
            <w:tcW w:w="3298" w:type="dxa"/>
            <w:tcBorders>
              <w:top w:val="nil"/>
              <w:bottom w:val="single" w:sz="48" w:space="0" w:color="FFFFFF" w:themeColor="background1"/>
              <w:right w:val="nil"/>
            </w:tcBorders>
            <w:shd w:val="clear" w:color="auto" w:fill="1D7EBE" w:themeFill="accent1"/>
            <w:vAlign w:val="center"/>
          </w:tcPr>
          <w:p w14:paraId="7D80454B" w14:textId="2B90759E" w:rsidR="00671063" w:rsidRPr="00202053" w:rsidRDefault="00543ABE" w:rsidP="00C67AF8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TITLE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  <w:shd w:val="clear" w:color="auto" w:fill="1D7EBE" w:themeFill="accent1"/>
            <w:vAlign w:val="center"/>
          </w:tcPr>
          <w:p w14:paraId="3CEF55B8" w14:textId="040F8138" w:rsidR="00671063" w:rsidRPr="00620A6F" w:rsidRDefault="00543ABE" w:rsidP="00C67AF8">
            <w:pPr>
              <w:jc w:val="center"/>
              <w:rPr>
                <w:b/>
                <w:color w:val="FFFFFF" w:themeColor="background1"/>
              </w:rPr>
            </w:pPr>
            <w:r w:rsidRPr="00620A6F">
              <w:rPr>
                <w:b/>
                <w:color w:val="FFFFFF" w:themeColor="background1"/>
              </w:rPr>
              <w:t xml:space="preserve">WRITE WHAT IS MOST INTERESTING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8" w:space="0" w:color="FFFFFF" w:themeColor="background1"/>
            </w:tcBorders>
            <w:shd w:val="clear" w:color="auto" w:fill="1D7EBE" w:themeFill="accent1"/>
            <w:vAlign w:val="center"/>
          </w:tcPr>
          <w:p w14:paraId="44B836E8" w14:textId="4EF394A1" w:rsidR="00671063" w:rsidRPr="00202053" w:rsidRDefault="00543ABE" w:rsidP="00C67AF8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PAGE #</w:t>
            </w:r>
          </w:p>
        </w:tc>
      </w:tr>
      <w:tr w:rsidR="00671063" w:rsidRPr="00C92F17" w14:paraId="51138D41" w14:textId="77777777" w:rsidTr="000C56F3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07337EE7" w14:textId="3C12F486" w:rsidR="00671063" w:rsidRPr="000966E2" w:rsidRDefault="00543ABE" w:rsidP="00C67AF8">
            <w:pPr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Chapter </w:t>
            </w:r>
            <w:proofErr w:type="spellStart"/>
            <w:r w:rsidR="00AA7A69">
              <w:rPr>
                <w:b/>
                <w:lang w:val="nb-NO"/>
              </w:rPr>
              <w:t>T</w:t>
            </w:r>
            <w:r>
              <w:rPr>
                <w:b/>
                <w:lang w:val="nb-NO"/>
              </w:rPr>
              <w:t>itle</w:t>
            </w:r>
            <w:proofErr w:type="spellEnd"/>
            <w:r w:rsidR="00671063" w:rsidRPr="000966E2">
              <w:rPr>
                <w:b/>
                <w:lang w:val="nb-NO"/>
              </w:rPr>
              <w:t>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5D981F09" w14:textId="77777777" w:rsidR="00671063" w:rsidRDefault="00671063" w:rsidP="00C67AF8">
            <w:pPr>
              <w:jc w:val="center"/>
              <w:rPr>
                <w:lang w:val="nb-NO"/>
              </w:rPr>
            </w:pPr>
          </w:p>
          <w:p w14:paraId="2FEB822C" w14:textId="77777777" w:rsidR="00671063" w:rsidRPr="000966E2" w:rsidRDefault="00671063" w:rsidP="00C67AF8">
            <w:pPr>
              <w:rPr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78EDAD05" w14:textId="77777777" w:rsidR="00671063" w:rsidRPr="000966E2" w:rsidRDefault="00671063" w:rsidP="00C67AF8">
            <w:pPr>
              <w:jc w:val="center"/>
              <w:rPr>
                <w:lang w:val="nb-NO"/>
              </w:rPr>
            </w:pPr>
          </w:p>
        </w:tc>
      </w:tr>
      <w:tr w:rsidR="000C56F3" w:rsidRPr="00C92F17" w14:paraId="1A5DC4FF" w14:textId="77777777" w:rsidTr="000C56F3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18C231B6" w14:textId="49369C2C" w:rsidR="000C56F3" w:rsidRPr="00543ABE" w:rsidRDefault="000C56F3" w:rsidP="00C67AF8">
            <w:pPr>
              <w:jc w:val="center"/>
              <w:rPr>
                <w:b/>
                <w:color w:val="FF0000"/>
                <w:lang w:val="nb-NO"/>
              </w:rPr>
            </w:pPr>
            <w:r>
              <w:rPr>
                <w:b/>
                <w:lang w:val="nb-NO"/>
              </w:rPr>
              <w:t>MOST INTERESTING HEADING</w:t>
            </w:r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6CF9C4CB" w14:textId="4F12125C" w:rsidR="000C56F3" w:rsidRPr="00543ABE" w:rsidRDefault="000C56F3" w:rsidP="00C67AF8">
            <w:pPr>
              <w:spacing w:after="0"/>
              <w:rPr>
                <w:color w:val="FF0000"/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44FF89FF" w14:textId="03572D1D" w:rsidR="000C56F3" w:rsidRPr="000966E2" w:rsidRDefault="000C56F3" w:rsidP="00C67AF8">
            <w:pPr>
              <w:jc w:val="center"/>
              <w:rPr>
                <w:lang w:val="nb-NO"/>
              </w:rPr>
            </w:pPr>
          </w:p>
        </w:tc>
      </w:tr>
      <w:tr w:rsidR="000C56F3" w:rsidRPr="00C92F17" w14:paraId="11DA9820" w14:textId="77777777" w:rsidTr="000C56F3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1A5B1772" w14:textId="0921B9B4" w:rsidR="000C56F3" w:rsidRPr="000966E2" w:rsidRDefault="000C56F3" w:rsidP="00C67AF8">
            <w:pPr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2nd MOST INTERESTING HEADING</w:t>
            </w:r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339F3BB8" w14:textId="77777777" w:rsidR="000C56F3" w:rsidRDefault="000C56F3" w:rsidP="00C67AF8">
            <w:pPr>
              <w:jc w:val="center"/>
              <w:rPr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7EC2CA5F" w14:textId="77777777" w:rsidR="000C56F3" w:rsidRPr="000966E2" w:rsidRDefault="000C56F3" w:rsidP="00C67AF8">
            <w:pPr>
              <w:jc w:val="center"/>
              <w:rPr>
                <w:lang w:val="nb-NO"/>
              </w:rPr>
            </w:pPr>
          </w:p>
        </w:tc>
      </w:tr>
    </w:tbl>
    <w:p w14:paraId="6C2B2006" w14:textId="77777777" w:rsidR="00671063" w:rsidRPr="000245D4" w:rsidRDefault="00671063" w:rsidP="00671063">
      <w:pPr>
        <w:pStyle w:val="Quote"/>
        <w:tabs>
          <w:tab w:val="left" w:pos="264"/>
        </w:tabs>
        <w:rPr>
          <w:lang w:val="nb-NO"/>
        </w:rPr>
      </w:pPr>
      <w:r>
        <w:rPr>
          <w:lang w:val="nb-NO"/>
        </w:rPr>
        <w:tab/>
      </w:r>
    </w:p>
    <w:tbl>
      <w:tblPr>
        <w:tblStyle w:val="TableGrid"/>
        <w:tblW w:w="482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6630"/>
        <w:gridCol w:w="4032"/>
      </w:tblGrid>
      <w:tr w:rsidR="00671063" w:rsidRPr="00C92F17" w14:paraId="200AFA7E" w14:textId="77777777" w:rsidTr="00F96E72">
        <w:trPr>
          <w:trHeight w:val="656"/>
        </w:trPr>
        <w:tc>
          <w:tcPr>
            <w:tcW w:w="5000" w:type="pct"/>
            <w:gridSpan w:val="2"/>
            <w:tcBorders>
              <w:top w:val="nil"/>
              <w:bottom w:val="single" w:sz="48" w:space="0" w:color="FFFFFF" w:themeColor="background1"/>
            </w:tcBorders>
            <w:shd w:val="clear" w:color="auto" w:fill="1D7EBE" w:themeFill="accent1"/>
            <w:vAlign w:val="center"/>
          </w:tcPr>
          <w:p w14:paraId="4D786D6E" w14:textId="41B35F63" w:rsidR="00671063" w:rsidRPr="00202053" w:rsidRDefault="00AA7A69" w:rsidP="00C67AF8">
            <w:pPr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MOST INTERESTING VISUAL</w:t>
            </w:r>
            <w:r w:rsidR="00671063">
              <w:rPr>
                <w:b/>
                <w:color w:val="FFFFFF" w:themeColor="background1"/>
                <w:lang w:val="nb-NO"/>
              </w:rPr>
              <w:t xml:space="preserve"> </w:t>
            </w:r>
            <w:r>
              <w:rPr>
                <w:b/>
                <w:color w:val="FFFFFF" w:themeColor="background1"/>
                <w:lang w:val="nb-NO"/>
              </w:rPr>
              <w:t>ELEMENT</w:t>
            </w:r>
          </w:p>
        </w:tc>
      </w:tr>
      <w:tr w:rsidR="00671063" w:rsidRPr="00C92F17" w14:paraId="726BED3C" w14:textId="77777777" w:rsidTr="00F96E72">
        <w:trPr>
          <w:trHeight w:val="5764"/>
        </w:trPr>
        <w:tc>
          <w:tcPr>
            <w:tcW w:w="3109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60386BF8" w14:textId="479AA0A5" w:rsidR="00671063" w:rsidRPr="00AB5EB3" w:rsidRDefault="00AA7A69" w:rsidP="00C67AF8">
            <w:pPr>
              <w:jc w:val="center"/>
              <w:rPr>
                <w:b/>
                <w:i/>
                <w:color w:val="7F7F7F" w:themeColor="text1" w:themeTint="80"/>
                <w:lang w:val="nb-NO"/>
              </w:rPr>
            </w:pPr>
            <w:r>
              <w:rPr>
                <w:color w:val="7F7F7F" w:themeColor="text1" w:themeTint="80"/>
                <w:lang w:val="nb-NO"/>
              </w:rPr>
              <w:t>Draw it</w:t>
            </w:r>
          </w:p>
        </w:tc>
        <w:tc>
          <w:tcPr>
            <w:tcW w:w="1891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6F92EBC6" w14:textId="4594E66E" w:rsidR="00671063" w:rsidRDefault="00AA7A69" w:rsidP="00C67AF8">
            <w:pPr>
              <w:jc w:val="center"/>
              <w:rPr>
                <w:i/>
                <w:color w:val="7F7F7F" w:themeColor="text1" w:themeTint="80"/>
                <w:lang w:val="nb-NO"/>
              </w:rPr>
            </w:pPr>
            <w:proofErr w:type="spellStart"/>
            <w:r>
              <w:rPr>
                <w:color w:val="7F7F7F" w:themeColor="text1" w:themeTint="80"/>
                <w:lang w:val="nb-NO"/>
              </w:rPr>
              <w:t>Describe</w:t>
            </w:r>
            <w:proofErr w:type="spellEnd"/>
            <w:r>
              <w:rPr>
                <w:color w:val="7F7F7F" w:themeColor="text1" w:themeTint="80"/>
                <w:lang w:val="nb-NO"/>
              </w:rPr>
              <w:t xml:space="preserve"> it</w:t>
            </w:r>
          </w:p>
        </w:tc>
      </w:tr>
    </w:tbl>
    <w:p w14:paraId="1C13E23C" w14:textId="23E5C503" w:rsidR="00671063" w:rsidRPr="00AA7A69" w:rsidRDefault="00671063" w:rsidP="00671063">
      <w:pPr>
        <w:rPr>
          <w:sz w:val="36"/>
          <w:szCs w:val="32"/>
        </w:rPr>
      </w:pPr>
      <w:r w:rsidRPr="00C92F17">
        <w:rPr>
          <w:noProof/>
          <w:lang w:val="nb-NO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02297BF8" wp14:editId="0C858382">
                <wp:simplePos x="0" y="0"/>
                <wp:positionH relativeFrom="page">
                  <wp:posOffset>1905</wp:posOffset>
                </wp:positionH>
                <wp:positionV relativeFrom="margin">
                  <wp:posOffset>-379095</wp:posOffset>
                </wp:positionV>
                <wp:extent cx="152400" cy="10774680"/>
                <wp:effectExtent l="0" t="0" r="0" b="7620"/>
                <wp:wrapNone/>
                <wp:docPr id="9" name="Rektange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77468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9E49C5" w14:textId="77777777" w:rsidR="00671063" w:rsidRDefault="00671063" w:rsidP="00671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97BF8" id="Rektangel 9" o:spid="_x0000_s1032" style="position:absolute;margin-left:.15pt;margin-top:-29.85pt;width:12pt;height:848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" fillcolor="#1d7ebe [3204]" stroked="f" strokeweight="1pt">
                <v:textbox>
                  <w:txbxContent>
                    <w:p w14:paraId="449E49C5" w14:textId="77777777" w:rsidR="00671063" w:rsidRDefault="00671063" w:rsidP="00671063">
                      <w:pPr>
                        <w:jc w:val="center"/>
                      </w:pPr>
                    </w:p>
                  </w:txbxContent>
                </v:textbox>
                <w10:wrap anchorx="page" anchory="margin"/>
                <w10:anchorlock/>
              </v:rect>
            </w:pict>
          </mc:Fallback>
        </mc:AlternateContent>
      </w:r>
    </w:p>
    <w:p w14:paraId="41DAD11E" w14:textId="165312AF" w:rsidR="00671063" w:rsidRPr="00AA7A69" w:rsidRDefault="00AA7A69" w:rsidP="00671063">
      <w:pPr>
        <w:pStyle w:val="Largesubtitle"/>
        <w:framePr w:wrap="notBeside"/>
        <w:rPr>
          <w:sz w:val="24"/>
          <w:szCs w:val="32"/>
          <w:lang w:val="nb-NO"/>
        </w:rPr>
      </w:pPr>
      <w:r w:rsidRPr="00AA7A69">
        <w:rPr>
          <w:sz w:val="24"/>
          <w:szCs w:val="32"/>
          <w:lang w:val="nb-NO"/>
        </w:rPr>
        <w:t xml:space="preserve">REFLECT AND SUMMARIZE </w:t>
      </w:r>
    </w:p>
    <w:p w14:paraId="02954405" w14:textId="77777777" w:rsidR="00671063" w:rsidRPr="00E83E06" w:rsidRDefault="00671063" w:rsidP="00671063">
      <w:pPr>
        <w:rPr>
          <w:lang w:val="nb-NO"/>
        </w:rPr>
      </w:pPr>
    </w:p>
    <w:tbl>
      <w:tblPr>
        <w:tblStyle w:val="TableGrid"/>
        <w:tblW w:w="488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10788"/>
      </w:tblGrid>
      <w:tr w:rsidR="00671063" w:rsidRPr="0049323E" w14:paraId="623453C9" w14:textId="77777777" w:rsidTr="00F96E72">
        <w:trPr>
          <w:trHeight w:val="664"/>
        </w:trPr>
        <w:tc>
          <w:tcPr>
            <w:tcW w:w="5000" w:type="pct"/>
            <w:shd w:val="clear" w:color="auto" w:fill="1D7EBE" w:themeFill="accent1"/>
            <w:vAlign w:val="center"/>
          </w:tcPr>
          <w:p w14:paraId="335F184F" w14:textId="6D4495C0" w:rsidR="00671063" w:rsidRPr="00620A6F" w:rsidRDefault="00AA7A69" w:rsidP="00C67AF8">
            <w:pPr>
              <w:rPr>
                <w:bCs/>
                <w:color w:val="FFFFFF" w:themeColor="background1"/>
              </w:rPr>
            </w:pPr>
            <w:r w:rsidRPr="00620A6F">
              <w:rPr>
                <w:b/>
                <w:color w:val="FFFFFF" w:themeColor="background1"/>
              </w:rPr>
              <w:t>Summar</w:t>
            </w:r>
            <w:r w:rsidR="00543ABE" w:rsidRPr="00620A6F">
              <w:rPr>
                <w:b/>
                <w:color w:val="FFFFFF" w:themeColor="background1"/>
              </w:rPr>
              <w:t>ize</w:t>
            </w:r>
            <w:r w:rsidRPr="00620A6F">
              <w:rPr>
                <w:b/>
                <w:color w:val="FFFFFF" w:themeColor="background1"/>
              </w:rPr>
              <w:t xml:space="preserve"> </w:t>
            </w:r>
            <w:r w:rsidRPr="00620A6F">
              <w:rPr>
                <w:bCs/>
                <w:color w:val="FFFFFF" w:themeColor="background1"/>
              </w:rPr>
              <w:t>Write a short summary about the text:</w:t>
            </w:r>
          </w:p>
        </w:tc>
      </w:tr>
      <w:tr w:rsidR="00671063" w:rsidRPr="0049323E" w14:paraId="046067D0" w14:textId="77777777" w:rsidTr="00F96E72">
        <w:trPr>
          <w:trHeight w:val="3368"/>
        </w:trPr>
        <w:tc>
          <w:tcPr>
            <w:tcW w:w="5000" w:type="pct"/>
            <w:shd w:val="clear" w:color="auto" w:fill="D9D9D8" w:themeFill="text2"/>
          </w:tcPr>
          <w:p w14:paraId="0C7F22A2" w14:textId="77777777" w:rsidR="00671063" w:rsidRPr="00620A6F" w:rsidRDefault="00671063" w:rsidP="00C67AF8"/>
        </w:tc>
      </w:tr>
      <w:tr w:rsidR="00671063" w:rsidRPr="0049323E" w14:paraId="71E85266" w14:textId="77777777" w:rsidTr="00F96E72">
        <w:trPr>
          <w:trHeight w:val="664"/>
        </w:trPr>
        <w:tc>
          <w:tcPr>
            <w:tcW w:w="5000" w:type="pct"/>
            <w:shd w:val="clear" w:color="auto" w:fill="1D7EBE" w:themeFill="accent1"/>
            <w:vAlign w:val="center"/>
          </w:tcPr>
          <w:p w14:paraId="017B4A91" w14:textId="32081F4C" w:rsidR="00671063" w:rsidRPr="00201ACD" w:rsidRDefault="00AA7A69" w:rsidP="00C67AF8">
            <w:pPr>
              <w:rPr>
                <w:b/>
                <w:color w:val="FFFFFF" w:themeColor="background1"/>
              </w:rPr>
            </w:pPr>
            <w:r w:rsidRPr="00201ACD">
              <w:rPr>
                <w:b/>
                <w:color w:val="FFFFFF" w:themeColor="background1"/>
              </w:rPr>
              <w:t>Challenge</w:t>
            </w:r>
            <w:r w:rsidR="00543ABE" w:rsidRPr="00201ACD">
              <w:rPr>
                <w:b/>
                <w:color w:val="FFFFFF" w:themeColor="background1"/>
              </w:rPr>
              <w:t>*</w:t>
            </w:r>
            <w:r w:rsidRPr="00201ACD">
              <w:rPr>
                <w:bCs/>
                <w:color w:val="FFFFFF" w:themeColor="background1"/>
              </w:rPr>
              <w:t xml:space="preserve">Write down something you </w:t>
            </w:r>
            <w:r w:rsidR="00543ABE" w:rsidRPr="00201ACD">
              <w:rPr>
                <w:bCs/>
                <w:color w:val="FFFFFF" w:themeColor="background1"/>
              </w:rPr>
              <w:t xml:space="preserve">did not know before reading the text </w:t>
            </w:r>
            <w:r w:rsidRPr="00201ACD">
              <w:rPr>
                <w:bCs/>
                <w:color w:val="FFFFFF" w:themeColor="background1"/>
              </w:rPr>
              <w:t xml:space="preserve">or something </w:t>
            </w:r>
            <w:r w:rsidR="00543ABE" w:rsidRPr="00201ACD">
              <w:rPr>
                <w:bCs/>
                <w:color w:val="FFFFFF" w:themeColor="background1"/>
              </w:rPr>
              <w:t>that was challenging</w:t>
            </w:r>
            <w:r w:rsidRPr="00201ACD">
              <w:rPr>
                <w:bCs/>
                <w:color w:val="FFFFFF" w:themeColor="background1"/>
              </w:rPr>
              <w:t xml:space="preserve">: </w:t>
            </w:r>
            <w:r w:rsidRPr="00201ACD">
              <w:rPr>
                <w:b/>
                <w:color w:val="FFFFFF" w:themeColor="background1"/>
              </w:rPr>
              <w:t xml:space="preserve">   </w:t>
            </w:r>
          </w:p>
        </w:tc>
      </w:tr>
      <w:tr w:rsidR="00671063" w:rsidRPr="0049323E" w14:paraId="44C1BAC1" w14:textId="77777777" w:rsidTr="00F96E72">
        <w:trPr>
          <w:trHeight w:val="3530"/>
        </w:trPr>
        <w:tc>
          <w:tcPr>
            <w:tcW w:w="5000" w:type="pct"/>
            <w:shd w:val="clear" w:color="auto" w:fill="D9D9D8" w:themeFill="text2"/>
          </w:tcPr>
          <w:p w14:paraId="78ADF5F5" w14:textId="77777777" w:rsidR="00671063" w:rsidRPr="00201ACD" w:rsidRDefault="00671063" w:rsidP="00C67AF8"/>
        </w:tc>
      </w:tr>
    </w:tbl>
    <w:p w14:paraId="5726569A" w14:textId="77777777" w:rsidR="00671063" w:rsidRPr="00201ACD" w:rsidRDefault="00671063" w:rsidP="00671063">
      <w:r w:rsidRPr="00C92F17">
        <w:rPr>
          <w:noProof/>
          <w:lang w:val="nb-NO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912BE5C" wp14:editId="5F1DBFBA">
                <wp:simplePos x="0" y="0"/>
                <wp:positionH relativeFrom="margin">
                  <wp:posOffset>-381000</wp:posOffset>
                </wp:positionH>
                <wp:positionV relativeFrom="page">
                  <wp:posOffset>-1905</wp:posOffset>
                </wp:positionV>
                <wp:extent cx="152400" cy="10774680"/>
                <wp:effectExtent l="0" t="0" r="0" b="7620"/>
                <wp:wrapNone/>
                <wp:docPr id="22" name="Rektange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77468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849BE5" w14:textId="77777777" w:rsidR="00671063" w:rsidRDefault="00671063" w:rsidP="00671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2BE5C" id="Rektangel 22" o:spid="_x0000_s1033" style="position:absolute;margin-left:-30pt;margin-top:-.15pt;width:12pt;height:848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" fillcolor="#1d7ebe [3204]" stroked="f" strokeweight="1pt">
                <v:textbox>
                  <w:txbxContent>
                    <w:p w14:paraId="79849BE5" w14:textId="77777777" w:rsidR="00671063" w:rsidRDefault="00671063" w:rsidP="00671063">
                      <w:pPr>
                        <w:jc w:val="center"/>
                      </w:pPr>
                    </w:p>
                  </w:txbxContent>
                </v:textbox>
                <w10:wrap anchorx="margin" anchory="page"/>
                <w10:anchorlock/>
              </v:rect>
            </w:pict>
          </mc:Fallback>
        </mc:AlternateContent>
      </w:r>
    </w:p>
    <w:p w14:paraId="74D53FA3" w14:textId="77777777" w:rsidR="00C436BB" w:rsidRPr="00671063" w:rsidRDefault="00C436BB" w:rsidP="00671063"/>
    <w:sectPr w:rsidR="00C436BB" w:rsidRPr="00671063" w:rsidSect="00BD6879">
      <w:headerReference w:type="default" r:id="rId8"/>
      <w:footerReference w:type="default" r:id="rId9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65D505" w14:textId="77777777" w:rsidR="005B1CD6" w:rsidRDefault="005B1CD6" w:rsidP="00E46F9D">
      <w:pPr>
        <w:spacing w:after="0"/>
      </w:pPr>
      <w:r>
        <w:separator/>
      </w:r>
    </w:p>
  </w:endnote>
  <w:endnote w:type="continuationSeparator" w:id="0">
    <w:p w14:paraId="2E221D52" w14:textId="77777777" w:rsidR="005B1CD6" w:rsidRDefault="005B1CD6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E0C3AD" w14:textId="77777777" w:rsidR="008732E9" w:rsidRDefault="00B53D30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421D3E6" wp14:editId="50CB2713">
              <wp:simplePos x="0" y="0"/>
              <wp:positionH relativeFrom="column">
                <wp:posOffset>0</wp:posOffset>
              </wp:positionH>
              <wp:positionV relativeFrom="margin">
                <wp:posOffset>8763000</wp:posOffset>
              </wp:positionV>
              <wp:extent cx="7010400" cy="533400"/>
              <wp:effectExtent l="0" t="0" r="19050" b="1905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10400" cy="533400"/>
                        <a:chOff x="0" y="0"/>
                        <a:chExt cx="7010400" cy="533400"/>
                      </a:xfrm>
                    </wpg:grpSpPr>
                    <wps:wsp>
                      <wps:cNvPr id="234" name="Rett linje 234"/>
                      <wps:cNvCnPr/>
                      <wps:spPr>
                        <a:xfrm>
                          <a:off x="0" y="0"/>
                          <a:ext cx="70104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5" name="Bilde 23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7150"/>
                          <a:ext cx="1695450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36" name="Tekstboks 2"/>
                      <wps:cNvSpPr txBox="1">
                        <a:spLocks noChangeArrowheads="1"/>
                      </wps:cNvSpPr>
                      <wps:spPr bwMode="auto">
                        <a:xfrm>
                          <a:off x="1752600" y="76200"/>
                          <a:ext cx="3276600" cy="4572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QuoteChar"/>
                                <w:i/>
                              </w:rPr>
                              <w:alias w:val="Source"/>
                              <w:tag w:val="Source"/>
                              <w:id w:val="-1839223703"/>
                              <w:showingPlcHdr/>
                            </w:sdtPr>
                            <w:sdtEndPr>
                              <w:rPr>
                                <w:rStyle w:val="QuoteChar"/>
                              </w:rPr>
                            </w:sdtEndPr>
                            <w:sdtContent>
                              <w:p w14:paraId="6EC4C595" w14:textId="5B905009" w:rsidR="008732E9" w:rsidRPr="00405579" w:rsidRDefault="00AA7A69" w:rsidP="00182C6F">
                                <w:pPr>
                                  <w:pStyle w:val="Quote"/>
                                </w:pPr>
                                <w:r>
                                  <w:rPr>
                                    <w:rStyle w:val="QuoteChar"/>
                                    <w:i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wpg:grpSp>
                      <wpg:cNvPr id="2" name="Group 2"/>
                      <wpg:cNvGrpSpPr/>
                      <wpg:grpSpPr>
                        <a:xfrm>
                          <a:off x="5029200" y="167640"/>
                          <a:ext cx="1447800" cy="365760"/>
                          <a:chOff x="685800" y="76200"/>
                          <a:chExt cx="1447800" cy="365760"/>
                        </a:xfrm>
                      </wpg:grpSpPr>
                      <wps:wsp>
                        <wps:cNvPr id="2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0" y="76200"/>
                            <a:ext cx="144780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629620" w14:textId="0162F9A5" w:rsidR="008732E9" w:rsidRPr="005A46DC" w:rsidRDefault="008732E9" w:rsidP="005B3DD4">
                              <w:pPr>
                                <w:pStyle w:val="Readmore"/>
                              </w:pPr>
                              <w:r w:rsidRPr="005A46DC">
                                <w:t xml:space="preserve">For more </w:t>
                              </w:r>
                              <w:r w:rsidR="000F038D">
                                <w:t>info</w:t>
                              </w:r>
                              <w:r w:rsidRPr="005A46DC">
                                <w:t xml:space="preserve"> on this strategy </w:t>
                              </w:r>
                              <w:r w:rsidRPr="00E60FC4">
                                <w:rPr>
                                  <w:color w:val="000000" w:themeColor="text1"/>
                                </w:rPr>
                                <w:t xml:space="preserve">visit </w:t>
                              </w:r>
                              <w:hyperlink r:id="rId2" w:history="1">
                                <w:r w:rsidRPr="00E60FC4">
                                  <w:rPr>
                                    <w:rStyle w:val="Hyperlink"/>
                                    <w:color w:val="000000" w:themeColor="text1"/>
                                    <w:u w:val="none"/>
                                  </w:rPr>
                                  <w:t>www.readingways.com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38" name="Rett linje 238"/>
                        <wps:cNvCnPr/>
                        <wps:spPr>
                          <a:xfrm>
                            <a:off x="762000" y="441960"/>
                            <a:ext cx="137160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239" name="image1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553200" y="7620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421D3E6" id="Group 3" o:spid="_x0000_s1034" style="position:absolute;margin-left:0;margin-top:690pt;width:552pt;height:42pt;z-index:-251653120;mso-position-horizontal-relative:text;mso-position-vertical-relative:margin;mso-width-relative:margin;mso-height-relative:margin" coordsize="70104,5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">
              <v:line id="Rett linje 234" o:spid="_x0000_s1035" style="position:absolute;visibility:visible;mso-wrap-style:square" from="0,0" to="7010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" strokecolor="#1d7ebe [3204]" strokeweight="1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35" o:spid="_x0000_s1036" type="#_x0000_t75" style="position:absolute;top:571;width:16954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37" type="#_x0000_t202" style="position:absolute;left:17526;top:762;width:32766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" filled="f" stroked="f" strokeweight=".25pt">
                <v:textbox inset="0,0,0,0">
                  <w:txbxContent>
                    <w:sdt>
                      <w:sdtPr>
                        <w:rPr>
                          <w:rStyle w:val="QuoteChar"/>
                          <w:i/>
                        </w:rPr>
                        <w:alias w:val="Source"/>
                        <w:tag w:val="Source"/>
                        <w:id w:val="-1839223703"/>
                        <w:showingPlcHdr/>
                      </w:sdtPr>
                      <w:sdtEndPr>
                        <w:rPr>
                          <w:rStyle w:val="QuoteChar"/>
                        </w:rPr>
                      </w:sdtEndPr>
                      <w:sdtContent>
                        <w:p w14:paraId="6EC4C595" w14:textId="5B905009" w:rsidR="008732E9" w:rsidRPr="00405579" w:rsidRDefault="00AA7A69" w:rsidP="00182C6F">
                          <w:pPr>
                            <w:pStyle w:val="Quote"/>
                          </w:pPr>
                          <w:r>
                            <w:rPr>
                              <w:rStyle w:val="QuoteChar"/>
                              <w:i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group id="Group 2" o:spid="_x0000_s1038" style="position:absolute;left:50292;top:1676;width:14478;height:3658" coordorigin="6858,762" coordsize="14478,3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Text Box 2" o:spid="_x0000_s1039" type="#_x0000_t202" style="position:absolute;left:6858;top:762;width:14478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mJa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+35iWsYAAADcAAAA&#10;DwAAAAAAAAAAAAAAAAAHAgAAZHJzL2Rvd25yZXYueG1sUEsFBgAAAAADAAMAtwAAAPoCAAAAAA==&#10;" filled="f" stroked="f">
                  <v:textbox inset="0,0,0,0">
                    <w:txbxContent>
                      <w:p w14:paraId="6C629620" w14:textId="0162F9A5" w:rsidR="008732E9" w:rsidRPr="005A46DC" w:rsidRDefault="008732E9" w:rsidP="005B3DD4">
                        <w:pPr>
                          <w:pStyle w:val="Readmore"/>
                        </w:pPr>
                        <w:r w:rsidRPr="005A46DC">
                          <w:t xml:space="preserve">For more </w:t>
                        </w:r>
                        <w:r w:rsidR="000F038D">
                          <w:t>info</w:t>
                        </w:r>
                        <w:r w:rsidRPr="005A46DC">
                          <w:t xml:space="preserve"> on this strategy </w:t>
                        </w:r>
                        <w:r w:rsidRPr="00E60FC4">
                          <w:rPr>
                            <w:color w:val="000000" w:themeColor="text1"/>
                          </w:rPr>
                          <w:t xml:space="preserve">visit </w:t>
                        </w:r>
                        <w:hyperlink r:id="rId5" w:history="1">
                          <w:r w:rsidRPr="00E60FC4">
                            <w:rPr>
                              <w:rStyle w:val="Hyperlink"/>
                              <w:color w:val="000000" w:themeColor="text1"/>
                              <w:u w:val="none"/>
                            </w:rPr>
                            <w:t>www.readingways.com</w:t>
                          </w:r>
                        </w:hyperlink>
                      </w:p>
                    </w:txbxContent>
                  </v:textbox>
                </v:shape>
                <v:line id="Rett linje 238" o:spid="_x0000_s1040" style="position:absolute;visibility:visible;mso-wrap-style:square" from="7620,4419" to="21336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" strokecolor="#1d7ebe [3204]">
                  <v:stroke joinstyle="miter"/>
                </v:line>
              </v:group>
              <v:shape id="image1.png" o:spid="_x0000_s1041" type="#_x0000_t75" style="position:absolute;left:65532;top:762;width:4572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">
                <v:imagedata r:id="rId6" o:title=""/>
              </v:shape>
              <w10:wrap anchory="margin"/>
            </v:group>
          </w:pict>
        </mc:Fallback>
      </mc:AlternateContent>
    </w:r>
    <w:r w:rsidR="00192FC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55AD63" w14:textId="77777777" w:rsidR="005B1CD6" w:rsidRDefault="005B1CD6" w:rsidP="00E46F9D">
      <w:pPr>
        <w:spacing w:after="0"/>
      </w:pPr>
      <w:r>
        <w:separator/>
      </w:r>
    </w:p>
  </w:footnote>
  <w:footnote w:type="continuationSeparator" w:id="0">
    <w:p w14:paraId="4F0C37BC" w14:textId="77777777" w:rsidR="005B1CD6" w:rsidRDefault="005B1CD6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8CF715" w14:textId="77777777" w:rsidR="00E46F9D" w:rsidRPr="00E46F9D" w:rsidRDefault="009F5677">
    <w:pPr>
      <w:pStyle w:val="Header"/>
      <w:rPr>
        <w:lang w:val="nb-NO"/>
      </w:rPr>
    </w:pPr>
    <w:r w:rsidRPr="009F5677">
      <w:rPr>
        <w:noProof/>
        <w:lang w:val="nb-N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6BFE123A" wp14:editId="0D0E2EB0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3A50FA" id="Gruppe 11" o:spid="_x0000_s1026" style="position:absolute;margin-left:362.1pt;margin-top:0;width:250pt;height:98.2pt;z-index:-251651072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2E12FA"/>
    <w:multiLevelType w:val="hybridMultilevel"/>
    <w:tmpl w:val="3880DBB2"/>
    <w:lvl w:ilvl="0" w:tplc="205CE5A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qQUAprsu+SwAAAA="/>
  </w:docVars>
  <w:rsids>
    <w:rsidRoot w:val="00671063"/>
    <w:rsid w:val="000159DC"/>
    <w:rsid w:val="00027582"/>
    <w:rsid w:val="000526E2"/>
    <w:rsid w:val="00052C3A"/>
    <w:rsid w:val="0005418C"/>
    <w:rsid w:val="00066E59"/>
    <w:rsid w:val="00077185"/>
    <w:rsid w:val="00086BB1"/>
    <w:rsid w:val="00097363"/>
    <w:rsid w:val="000C56F3"/>
    <w:rsid w:val="000C6BE0"/>
    <w:rsid w:val="000D22A2"/>
    <w:rsid w:val="000D3D1F"/>
    <w:rsid w:val="000E453C"/>
    <w:rsid w:val="000F038D"/>
    <w:rsid w:val="000F154C"/>
    <w:rsid w:val="000F719A"/>
    <w:rsid w:val="0011394F"/>
    <w:rsid w:val="00116FDF"/>
    <w:rsid w:val="0016188C"/>
    <w:rsid w:val="001811EF"/>
    <w:rsid w:val="00182C6F"/>
    <w:rsid w:val="00184537"/>
    <w:rsid w:val="00192FC0"/>
    <w:rsid w:val="001A5556"/>
    <w:rsid w:val="001A70ED"/>
    <w:rsid w:val="001B3ADF"/>
    <w:rsid w:val="001C5710"/>
    <w:rsid w:val="001D74A4"/>
    <w:rsid w:val="001E017C"/>
    <w:rsid w:val="001F20ED"/>
    <w:rsid w:val="00201ACD"/>
    <w:rsid w:val="00255F50"/>
    <w:rsid w:val="002660EB"/>
    <w:rsid w:val="00271E13"/>
    <w:rsid w:val="0027662B"/>
    <w:rsid w:val="00292DCC"/>
    <w:rsid w:val="002942A5"/>
    <w:rsid w:val="002A38EA"/>
    <w:rsid w:val="002B0901"/>
    <w:rsid w:val="002C7791"/>
    <w:rsid w:val="002D6270"/>
    <w:rsid w:val="002E4C19"/>
    <w:rsid w:val="002E6DA3"/>
    <w:rsid w:val="002F2CA2"/>
    <w:rsid w:val="002F6384"/>
    <w:rsid w:val="003013A8"/>
    <w:rsid w:val="00313D2F"/>
    <w:rsid w:val="00316F67"/>
    <w:rsid w:val="0032359B"/>
    <w:rsid w:val="00323EE7"/>
    <w:rsid w:val="00323EF9"/>
    <w:rsid w:val="00341336"/>
    <w:rsid w:val="003448B5"/>
    <w:rsid w:val="00356DA7"/>
    <w:rsid w:val="00382D3C"/>
    <w:rsid w:val="003910BA"/>
    <w:rsid w:val="003B06B6"/>
    <w:rsid w:val="003C338C"/>
    <w:rsid w:val="003D6023"/>
    <w:rsid w:val="003E13B7"/>
    <w:rsid w:val="003E1F64"/>
    <w:rsid w:val="003F6A8D"/>
    <w:rsid w:val="003F7253"/>
    <w:rsid w:val="00405579"/>
    <w:rsid w:val="00423E72"/>
    <w:rsid w:val="00430CAB"/>
    <w:rsid w:val="0043181D"/>
    <w:rsid w:val="004424F9"/>
    <w:rsid w:val="0044654F"/>
    <w:rsid w:val="00454EFB"/>
    <w:rsid w:val="00457CBD"/>
    <w:rsid w:val="00460B98"/>
    <w:rsid w:val="004610A3"/>
    <w:rsid w:val="004729AC"/>
    <w:rsid w:val="00473F2E"/>
    <w:rsid w:val="00476BAD"/>
    <w:rsid w:val="00480D36"/>
    <w:rsid w:val="004B36BE"/>
    <w:rsid w:val="004B6602"/>
    <w:rsid w:val="004B696B"/>
    <w:rsid w:val="004C7A8A"/>
    <w:rsid w:val="004E1BB2"/>
    <w:rsid w:val="004F1C82"/>
    <w:rsid w:val="004F2D9C"/>
    <w:rsid w:val="005123A4"/>
    <w:rsid w:val="0052376D"/>
    <w:rsid w:val="00543ABE"/>
    <w:rsid w:val="00554F6E"/>
    <w:rsid w:val="0056113D"/>
    <w:rsid w:val="005722F7"/>
    <w:rsid w:val="005770BE"/>
    <w:rsid w:val="00590D00"/>
    <w:rsid w:val="005A46DC"/>
    <w:rsid w:val="005A4DE6"/>
    <w:rsid w:val="005B1CD6"/>
    <w:rsid w:val="005B3738"/>
    <w:rsid w:val="005B3DD4"/>
    <w:rsid w:val="005C1510"/>
    <w:rsid w:val="005C1973"/>
    <w:rsid w:val="005D1476"/>
    <w:rsid w:val="005E38AB"/>
    <w:rsid w:val="005F30D0"/>
    <w:rsid w:val="005F31EA"/>
    <w:rsid w:val="00620A6F"/>
    <w:rsid w:val="00625E76"/>
    <w:rsid w:val="00627B6D"/>
    <w:rsid w:val="006303E9"/>
    <w:rsid w:val="00641280"/>
    <w:rsid w:val="00644627"/>
    <w:rsid w:val="00671063"/>
    <w:rsid w:val="006857E7"/>
    <w:rsid w:val="006A4D54"/>
    <w:rsid w:val="006A6817"/>
    <w:rsid w:val="006A735A"/>
    <w:rsid w:val="006B5C47"/>
    <w:rsid w:val="006C2F5D"/>
    <w:rsid w:val="006C6897"/>
    <w:rsid w:val="007136BD"/>
    <w:rsid w:val="0072307D"/>
    <w:rsid w:val="00741F15"/>
    <w:rsid w:val="0075739D"/>
    <w:rsid w:val="007645FE"/>
    <w:rsid w:val="00764F92"/>
    <w:rsid w:val="0077381B"/>
    <w:rsid w:val="00774F49"/>
    <w:rsid w:val="00776707"/>
    <w:rsid w:val="007A17D0"/>
    <w:rsid w:val="007B1C3C"/>
    <w:rsid w:val="007C4045"/>
    <w:rsid w:val="007F4784"/>
    <w:rsid w:val="00817889"/>
    <w:rsid w:val="0082054F"/>
    <w:rsid w:val="00822859"/>
    <w:rsid w:val="0082777D"/>
    <w:rsid w:val="00831E93"/>
    <w:rsid w:val="008329BC"/>
    <w:rsid w:val="00844E65"/>
    <w:rsid w:val="00854BF9"/>
    <w:rsid w:val="00862AA2"/>
    <w:rsid w:val="008708FF"/>
    <w:rsid w:val="008732E9"/>
    <w:rsid w:val="00882788"/>
    <w:rsid w:val="0088633A"/>
    <w:rsid w:val="00894A6F"/>
    <w:rsid w:val="008A3A9B"/>
    <w:rsid w:val="008D6515"/>
    <w:rsid w:val="008E04C6"/>
    <w:rsid w:val="00905E90"/>
    <w:rsid w:val="00911E2F"/>
    <w:rsid w:val="00927DB0"/>
    <w:rsid w:val="00931587"/>
    <w:rsid w:val="00941163"/>
    <w:rsid w:val="0095186F"/>
    <w:rsid w:val="0095235F"/>
    <w:rsid w:val="00956CB3"/>
    <w:rsid w:val="0096685B"/>
    <w:rsid w:val="00985CF0"/>
    <w:rsid w:val="0099642A"/>
    <w:rsid w:val="009B32A1"/>
    <w:rsid w:val="009C6572"/>
    <w:rsid w:val="009C745F"/>
    <w:rsid w:val="009F2614"/>
    <w:rsid w:val="009F5677"/>
    <w:rsid w:val="00A019C2"/>
    <w:rsid w:val="00A01E74"/>
    <w:rsid w:val="00A06980"/>
    <w:rsid w:val="00A11605"/>
    <w:rsid w:val="00A30C47"/>
    <w:rsid w:val="00A37050"/>
    <w:rsid w:val="00A449C7"/>
    <w:rsid w:val="00A54D49"/>
    <w:rsid w:val="00A76A0E"/>
    <w:rsid w:val="00A83D37"/>
    <w:rsid w:val="00A87F2B"/>
    <w:rsid w:val="00AA7A69"/>
    <w:rsid w:val="00AB1F88"/>
    <w:rsid w:val="00AB41F8"/>
    <w:rsid w:val="00AB5DC1"/>
    <w:rsid w:val="00AC1192"/>
    <w:rsid w:val="00AF040F"/>
    <w:rsid w:val="00AF4A79"/>
    <w:rsid w:val="00B069E7"/>
    <w:rsid w:val="00B158E0"/>
    <w:rsid w:val="00B23B54"/>
    <w:rsid w:val="00B24AAD"/>
    <w:rsid w:val="00B25810"/>
    <w:rsid w:val="00B35ACC"/>
    <w:rsid w:val="00B4089F"/>
    <w:rsid w:val="00B431E6"/>
    <w:rsid w:val="00B46B45"/>
    <w:rsid w:val="00B47240"/>
    <w:rsid w:val="00B53D30"/>
    <w:rsid w:val="00B67FCA"/>
    <w:rsid w:val="00B7417E"/>
    <w:rsid w:val="00B80E71"/>
    <w:rsid w:val="00B91016"/>
    <w:rsid w:val="00BA0D1B"/>
    <w:rsid w:val="00BC2522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7265"/>
    <w:rsid w:val="00CE096B"/>
    <w:rsid w:val="00CE542F"/>
    <w:rsid w:val="00CF0A26"/>
    <w:rsid w:val="00D07FB3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7291F"/>
    <w:rsid w:val="00D7519D"/>
    <w:rsid w:val="00D75DDA"/>
    <w:rsid w:val="00D83A7B"/>
    <w:rsid w:val="00D8591B"/>
    <w:rsid w:val="00D95871"/>
    <w:rsid w:val="00DB09EE"/>
    <w:rsid w:val="00DC0535"/>
    <w:rsid w:val="00DE134F"/>
    <w:rsid w:val="00DF7DDA"/>
    <w:rsid w:val="00E2015E"/>
    <w:rsid w:val="00E228EB"/>
    <w:rsid w:val="00E31255"/>
    <w:rsid w:val="00E3723F"/>
    <w:rsid w:val="00E40456"/>
    <w:rsid w:val="00E4183C"/>
    <w:rsid w:val="00E433AA"/>
    <w:rsid w:val="00E46F9D"/>
    <w:rsid w:val="00E51164"/>
    <w:rsid w:val="00E60FC4"/>
    <w:rsid w:val="00E63AAD"/>
    <w:rsid w:val="00E963BA"/>
    <w:rsid w:val="00EA6B6E"/>
    <w:rsid w:val="00EB356F"/>
    <w:rsid w:val="00EB482B"/>
    <w:rsid w:val="00EB4C8B"/>
    <w:rsid w:val="00ED1ADB"/>
    <w:rsid w:val="00ED72C7"/>
    <w:rsid w:val="00ED758E"/>
    <w:rsid w:val="00EE1F0C"/>
    <w:rsid w:val="00EE3687"/>
    <w:rsid w:val="00EE65B9"/>
    <w:rsid w:val="00EE7A1D"/>
    <w:rsid w:val="00F026B8"/>
    <w:rsid w:val="00F1518B"/>
    <w:rsid w:val="00F36D50"/>
    <w:rsid w:val="00F44301"/>
    <w:rsid w:val="00F44D7C"/>
    <w:rsid w:val="00F457BA"/>
    <w:rsid w:val="00F627ED"/>
    <w:rsid w:val="00F70E08"/>
    <w:rsid w:val="00F73407"/>
    <w:rsid w:val="00F8242D"/>
    <w:rsid w:val="00F84010"/>
    <w:rsid w:val="00F941AD"/>
    <w:rsid w:val="00F96E72"/>
    <w:rsid w:val="00FA1FD0"/>
    <w:rsid w:val="00FA6633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480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063"/>
    <w:pPr>
      <w:spacing w:after="6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313D2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 w:themeColor="accent1"/>
      </w:pBdr>
      <w:spacing w:line="300" w:lineRule="exact"/>
    </w:pPr>
    <w:rPr>
      <w:color w:val="1D7EBE" w:themeColor="accent1"/>
    </w:rPr>
  </w:style>
  <w:style w:type="character" w:customStyle="1" w:styleId="LargesubtitleChar">
    <w:name w:val="Large subtitle Char"/>
    <w:basedOn w:val="SubtitleChar"/>
    <w:link w:val="Largesubtitle"/>
    <w:rsid w:val="00F457BA"/>
    <w:rPr>
      <w:color w:val="1D7EBE" w:themeColor="accent1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90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file:///C:\Users\erinkourafas\Downloads\www.readingways.com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hyperlink" Target="file:///C:\Users\erinkourafas\Downloads\www.readingways.com" TargetMode="External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rinkourafas/Downloads/RW%20Word%20Template%20-%20Portrai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A36093D190A4A29824C520B3E243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0A455-8557-42DB-A094-CEFD353DD98A}"/>
      </w:docPartPr>
      <w:docPartBody>
        <w:p w:rsidR="00EB7601" w:rsidRDefault="00C3181C" w:rsidP="00C3181C">
          <w:pPr>
            <w:pStyle w:val="DA36093D190A4A29824C520B3E2438B8"/>
          </w:pPr>
          <w:r w:rsidRPr="00221AB0">
            <w:rPr>
              <w:rStyle w:val="PlaceholderText"/>
            </w:rPr>
            <w:t>Klikk eller trykk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81C"/>
    <w:rsid w:val="0031412E"/>
    <w:rsid w:val="00512549"/>
    <w:rsid w:val="00586B47"/>
    <w:rsid w:val="006777AB"/>
    <w:rsid w:val="00B167F4"/>
    <w:rsid w:val="00C3181C"/>
    <w:rsid w:val="00C97233"/>
    <w:rsid w:val="00EB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3181C"/>
    <w:rPr>
      <w:color w:val="808080"/>
    </w:rPr>
  </w:style>
  <w:style w:type="paragraph" w:customStyle="1" w:styleId="3020ABCEF504466B87F9D4E3706D8731">
    <w:name w:val="3020ABCEF504466B87F9D4E3706D8731"/>
  </w:style>
  <w:style w:type="paragraph" w:customStyle="1" w:styleId="DA36093D190A4A29824C520B3E2438B8">
    <w:name w:val="DA36093D190A4A29824C520B3E2438B8"/>
    <w:rsid w:val="00C318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9C986-185C-454A-948C-D3345E87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Portrait.dotx</Template>
  <TotalTime>0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2020-07-09T07:44:00Z</dcterms:created>
  <dcterms:modified xsi:type="dcterms:W3CDTF">2020-07-09T07:44:00Z</dcterms:modified>
</cp:coreProperties>
</file>